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92511" w14:textId="4FDB4B7F" w:rsidR="00521CB9" w:rsidRPr="00FA0EEF" w:rsidRDefault="00075883" w:rsidP="00521CB9">
      <w:pPr>
        <w:rPr>
          <w:noProof/>
          <w:lang w:val="id-ID"/>
        </w:rPr>
      </w:pPr>
      <w:r w:rsidRPr="00FA0EEF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AEC2B64" wp14:editId="6507B4ED">
                <wp:simplePos x="0" y="0"/>
                <wp:positionH relativeFrom="column">
                  <wp:posOffset>-4026</wp:posOffset>
                </wp:positionH>
                <wp:positionV relativeFrom="paragraph">
                  <wp:posOffset>600615</wp:posOffset>
                </wp:positionV>
                <wp:extent cx="1261039" cy="873495"/>
                <wp:effectExtent l="38100" t="0" r="53975" b="98425"/>
                <wp:wrapNone/>
                <wp:docPr id="236553" name="Group 236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039" cy="873495"/>
                          <a:chOff x="0" y="0"/>
                          <a:chExt cx="1261039" cy="873495"/>
                        </a:xfrm>
                      </wpg:grpSpPr>
                      <wps:wsp>
                        <wps:cNvPr id="236546" name="Straight Arrow Connector 236546"/>
                        <wps:cNvCnPr/>
                        <wps:spPr>
                          <a:xfrm rot="5400000">
                            <a:off x="631119" y="243575"/>
                            <a:ext cx="0" cy="125984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48" name="Straight Connector 236548"/>
                        <wps:cNvCnPr/>
                        <wps:spPr>
                          <a:xfrm rot="5400000">
                            <a:off x="828927" y="430530"/>
                            <a:ext cx="86106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50" name="Straight Connector 236550"/>
                        <wps:cNvCnPr/>
                        <wps:spPr>
                          <a:xfrm rot="5400000">
                            <a:off x="-430530" y="430530"/>
                            <a:ext cx="86106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058F170" id="Group 236553" o:spid="_x0000_s1026" style="position:absolute;margin-left:-.3pt;margin-top:47.3pt;width:99.3pt;height:68.8pt;z-index:251750400" coordsize="12610,8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6546" o:spid="_x0000_s1027" type="#_x0000_t32" style="position:absolute;left:6311;top:2434;width:0;height:1259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" strokecolor="red" strokeweight=".5pt">
                  <v:stroke dashstyle="dash" startarrow="block" endarrow="block"/>
                </v:shape>
                <v:line id="Straight Connector 236548" o:spid="_x0000_s1028" style="position:absolute;rotation:90;visibility:visible;mso-wrap-style:square" from="8289,4305" to="16899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" strokecolor="red" strokeweight=".25pt"/>
                <v:line id="Straight Connector 236550" o:spid="_x0000_s1029" style="position:absolute;rotation:90;visibility:visible;mso-wrap-style:square" from="-4305,4305" to="4305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" strokecolor="red" strokeweight=".25pt"/>
              </v:group>
            </w:pict>
          </mc:Fallback>
        </mc:AlternateContent>
      </w:r>
      <w:r w:rsidRPr="00FA0EEF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A633998" wp14:editId="164CBAAA">
                <wp:simplePos x="0" y="0"/>
                <wp:positionH relativeFrom="column">
                  <wp:posOffset>645148</wp:posOffset>
                </wp:positionH>
                <wp:positionV relativeFrom="paragraph">
                  <wp:posOffset>-1833</wp:posOffset>
                </wp:positionV>
                <wp:extent cx="963666" cy="1263434"/>
                <wp:effectExtent l="0" t="38100" r="65405" b="51435"/>
                <wp:wrapNone/>
                <wp:docPr id="236552" name="Group 236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66" cy="1263434"/>
                          <a:chOff x="0" y="0"/>
                          <a:chExt cx="963666" cy="1263434"/>
                        </a:xfrm>
                      </wpg:grpSpPr>
                      <wps:wsp>
                        <wps:cNvPr id="60" name="Straight Arrow Connector 60"/>
                        <wps:cNvCnPr/>
                        <wps:spPr>
                          <a:xfrm>
                            <a:off x="956094" y="3594"/>
                            <a:ext cx="0" cy="125984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0" y="0"/>
                            <a:ext cx="9550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45" name="Straight Connector 236545"/>
                        <wps:cNvCnPr/>
                        <wps:spPr>
                          <a:xfrm>
                            <a:off x="8626" y="1259456"/>
                            <a:ext cx="9550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3774FB" id="Group 236552" o:spid="_x0000_s1026" style="position:absolute;margin-left:50.8pt;margin-top:-.15pt;width:75.9pt;height:99.5pt;z-index:251741184" coordsize="9636,1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">
                <v:shape id="Straight Arrow Connector 60" o:spid="_x0000_s1027" type="#_x0000_t32" style="position:absolute;left:9560;top:35;width:0;height:125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" strokecolor="red" strokeweight=".5pt">
                  <v:stroke dashstyle="dash" startarrow="block" endarrow="block"/>
                </v:shape>
                <v:line id="Straight Connector 62" o:spid="_x0000_s1028" style="position:absolute;visibility:visible;mso-wrap-style:square" from="0,0" to="95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" strokecolor="red" strokeweight=".25pt"/>
                <v:line id="Straight Connector 236545" o:spid="_x0000_s1029" style="position:absolute;visibility:visible;mso-wrap-style:square" from="86,12594" to="9636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" strokecolor="red" strokeweight=".25pt"/>
              </v:group>
            </w:pict>
          </mc:Fallback>
        </mc:AlternateContent>
      </w:r>
      <w:r w:rsidR="00D227ED" w:rsidRPr="00FA0EEF"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7FFB7E9" wp14:editId="18A1CBC0">
                <wp:simplePos x="0" y="0"/>
                <wp:positionH relativeFrom="column">
                  <wp:posOffset>317586</wp:posOffset>
                </wp:positionH>
                <wp:positionV relativeFrom="paragraph">
                  <wp:posOffset>1231657</wp:posOffset>
                </wp:positionV>
                <wp:extent cx="650875" cy="1404620"/>
                <wp:effectExtent l="0" t="0" r="0" b="0"/>
                <wp:wrapNone/>
                <wp:docPr id="236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E88B5" w14:textId="3F3DE68E" w:rsidR="00CA6754" w:rsidRPr="0038680B" w:rsidRDefault="00CA6754" w:rsidP="00D227E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FFB7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pt;margin-top:97pt;width:51.2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" filled="f" stroked="f">
                <v:textbox style="mso-fit-shape-to-text:t">
                  <w:txbxContent>
                    <w:p w14:paraId="279E88B5" w14:textId="3F3DE68E" w:rsidR="00CA6754" w:rsidRPr="0038680B" w:rsidRDefault="00CA6754" w:rsidP="00D227E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35 mm</w:t>
                      </w:r>
                    </w:p>
                  </w:txbxContent>
                </v:textbox>
              </v:shape>
            </w:pict>
          </mc:Fallback>
        </mc:AlternateContent>
      </w:r>
      <w:r w:rsidR="00D227ED" w:rsidRPr="00FA0EEF"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C8C1286" wp14:editId="12123CE0">
                <wp:simplePos x="0" y="0"/>
                <wp:positionH relativeFrom="column">
                  <wp:posOffset>1702003</wp:posOffset>
                </wp:positionH>
                <wp:positionV relativeFrom="paragraph">
                  <wp:posOffset>-138632</wp:posOffset>
                </wp:positionV>
                <wp:extent cx="650875" cy="140462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9AA6" w14:textId="288662A2" w:rsidR="00CA6754" w:rsidRPr="0038680B" w:rsidRDefault="00CA6754" w:rsidP="00D227E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C1286" id="_x0000_s1027" type="#_x0000_t202" style="position:absolute;margin-left:134pt;margin-top:-10.9pt;width:51.25pt;height:110.6pt;rotation:-90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" filled="f" stroked="f">
                <v:textbox style="mso-fit-shape-to-text:t">
                  <w:txbxContent>
                    <w:p w14:paraId="477F9AA6" w14:textId="288662A2" w:rsidR="00CA6754" w:rsidRPr="0038680B" w:rsidRDefault="00CA6754" w:rsidP="00D227E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35 mm</w:t>
                      </w:r>
                    </w:p>
                  </w:txbxContent>
                </v:textbox>
              </v:shape>
            </w:pict>
          </mc:Fallback>
        </mc:AlternateContent>
      </w:r>
      <w:r w:rsidR="00D227ED" w:rsidRPr="00FA0EEF"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06B1C22" wp14:editId="0735D476">
                <wp:simplePos x="0" y="0"/>
                <wp:positionH relativeFrom="column">
                  <wp:posOffset>2836545</wp:posOffset>
                </wp:positionH>
                <wp:positionV relativeFrom="paragraph">
                  <wp:posOffset>-535305</wp:posOffset>
                </wp:positionV>
                <wp:extent cx="650875" cy="140462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B14F8" w14:textId="019B3B19" w:rsidR="00CA6754" w:rsidRPr="0038680B" w:rsidRDefault="00CA6754" w:rsidP="00D227E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75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B1C22" id="_x0000_s1028" type="#_x0000_t202" style="position:absolute;margin-left:223.35pt;margin-top:-42.15pt;width:51.25pt;height:110.6pt;rotation:-90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" filled="f" stroked="f">
                <v:textbox style="mso-fit-shape-to-text:t">
                  <w:txbxContent>
                    <w:p w14:paraId="7C4B14F8" w14:textId="019B3B19" w:rsidR="00CA6754" w:rsidRPr="0038680B" w:rsidRDefault="00CA6754" w:rsidP="00D227E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75 mm</w:t>
                      </w:r>
                    </w:p>
                  </w:txbxContent>
                </v:textbox>
              </v:shape>
            </w:pict>
          </mc:Fallback>
        </mc:AlternateContent>
      </w:r>
      <w:r w:rsidR="00D227ED" w:rsidRPr="00FA0EEF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508F72" wp14:editId="37247029">
                <wp:simplePos x="0" y="0"/>
                <wp:positionH relativeFrom="column">
                  <wp:posOffset>2736215</wp:posOffset>
                </wp:positionH>
                <wp:positionV relativeFrom="paragraph">
                  <wp:posOffset>-1061085</wp:posOffset>
                </wp:positionV>
                <wp:extent cx="0" cy="2699385"/>
                <wp:effectExtent l="76200" t="38100" r="57150" b="6286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938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B60806" id="Straight Arrow Connector 55" o:spid="_x0000_s1026" type="#_x0000_t32" style="position:absolute;margin-left:215.45pt;margin-top:-83.55pt;width:0;height:212.5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" strokecolor="red" strokeweight=".5pt">
                <v:stroke dashstyle="dash" startarrow="block" endarrow="block"/>
              </v:shape>
            </w:pict>
          </mc:Fallback>
        </mc:AlternateContent>
      </w:r>
      <w:r w:rsidR="00D227ED" w:rsidRPr="00FA0EEF"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6FA7294" wp14:editId="0BEF9EB4">
                <wp:simplePos x="0" y="0"/>
                <wp:positionH relativeFrom="column">
                  <wp:posOffset>748982</wp:posOffset>
                </wp:positionH>
                <wp:positionV relativeFrom="paragraph">
                  <wp:posOffset>-1189367</wp:posOffset>
                </wp:positionV>
                <wp:extent cx="650875" cy="140462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E9F9C" w14:textId="77777777" w:rsidR="00CA6754" w:rsidRPr="0038680B" w:rsidRDefault="00CA6754" w:rsidP="00D227E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7294" id="_x0000_s1029" type="#_x0000_t202" style="position:absolute;margin-left:58.95pt;margin-top:-93.65pt;width:51.25pt;height:110.6pt;rotation:-90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" filled="f" stroked="f">
                <v:textbox style="mso-fit-shape-to-text:t">
                  <w:txbxContent>
                    <w:p w14:paraId="430E9F9C" w14:textId="77777777" w:rsidR="00CA6754" w:rsidRPr="0038680B" w:rsidRDefault="00CA6754" w:rsidP="00D227E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30 mm</w:t>
                      </w:r>
                    </w:p>
                  </w:txbxContent>
                </v:textbox>
              </v:shape>
            </w:pict>
          </mc:Fallback>
        </mc:AlternateContent>
      </w:r>
      <w:r w:rsidR="00D227ED" w:rsidRPr="00FA0EEF"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326A4D5" wp14:editId="02A80FA6">
                <wp:simplePos x="0" y="0"/>
                <wp:positionH relativeFrom="column">
                  <wp:posOffset>-838733</wp:posOffset>
                </wp:positionH>
                <wp:positionV relativeFrom="paragraph">
                  <wp:posOffset>331585</wp:posOffset>
                </wp:positionV>
                <wp:extent cx="6508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DD866" w14:textId="53C45C1E" w:rsidR="00CA6754" w:rsidRPr="0038680B" w:rsidRDefault="00CA6754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6A4D5" id="_x0000_s1030" type="#_x0000_t202" style="position:absolute;margin-left:-66.05pt;margin-top:26.1pt;width:51.2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" filled="f" stroked="f">
                <v:textbox style="mso-fit-shape-to-text:t">
                  <w:txbxContent>
                    <w:p w14:paraId="6C2DD866" w14:textId="53C45C1E" w:rsidR="00CA6754" w:rsidRPr="0038680B" w:rsidRDefault="00CA6754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30 mm</w:t>
                      </w:r>
                    </w:p>
                  </w:txbxContent>
                </v:textbox>
              </v:shape>
            </w:pict>
          </mc:Fallback>
        </mc:AlternateContent>
      </w:r>
      <w:r w:rsidR="00D227ED" w:rsidRPr="00FA0EEF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912AC7" wp14:editId="046D05E3">
                <wp:simplePos x="0" y="0"/>
                <wp:positionH relativeFrom="column">
                  <wp:posOffset>648970</wp:posOffset>
                </wp:positionH>
                <wp:positionV relativeFrom="paragraph">
                  <wp:posOffset>-1069975</wp:posOffset>
                </wp:positionV>
                <wp:extent cx="0" cy="1079500"/>
                <wp:effectExtent l="76200" t="38100" r="57150" b="635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FA5B19" id="Straight Arrow Connector 56" o:spid="_x0000_s1026" type="#_x0000_t32" style="position:absolute;margin-left:51.1pt;margin-top:-84.25pt;width:0;height:8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" strokecolor="red" strokeweight=".5pt">
                <v:stroke dashstyle="dash" startarrow="block" endarrow="block"/>
              </v:shape>
            </w:pict>
          </mc:Fallback>
        </mc:AlternateContent>
      </w:r>
      <w:r w:rsidR="00431FEE" w:rsidRPr="00FA0EEF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0628F8" wp14:editId="658779E1">
                <wp:simplePos x="0" y="0"/>
                <wp:positionH relativeFrom="column">
                  <wp:posOffset>-532447</wp:posOffset>
                </wp:positionH>
                <wp:positionV relativeFrom="paragraph">
                  <wp:posOffset>70167</wp:posOffset>
                </wp:positionV>
                <wp:extent cx="0" cy="1080000"/>
                <wp:effectExtent l="0" t="82550" r="31750" b="889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10800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5CA1C4" id="Straight Arrow Connector 57" o:spid="_x0000_s1026" type="#_x0000_t32" style="position:absolute;margin-left:-41.9pt;margin-top:5.5pt;width:0;height:85.05pt;rotation:90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" strokecolor="red" strokeweight=".5pt">
                <v:stroke dashstyle="dash" startarrow="block" endarrow="block"/>
              </v:shape>
            </w:pict>
          </mc:Fallback>
        </mc:AlternateContent>
      </w:r>
      <w:r w:rsidR="00431FEE" w:rsidRPr="00FA0EEF">
        <w:rPr>
          <w:noProof/>
          <w:lang w:val="id-ID" w:eastAsia="id-ID"/>
        </w:rPr>
        <w:drawing>
          <wp:inline distT="0" distB="0" distL="0" distR="0" wp14:anchorId="3C9A72F1" wp14:editId="195BA837">
            <wp:extent cx="1260000" cy="1260000"/>
            <wp:effectExtent l="0" t="0" r="0" b="0"/>
            <wp:docPr id="4" name="Picture 4" descr="D:\DEPARTMENT OF NASE\PAK WASIS\ARUN PROJECT\pic\lambang-its-color-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PARTMENT OF NASE\PAK WASIS\ARUN PROJECT\pic\lambang-its-color-st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E122" w14:textId="591785F0" w:rsidR="00521CB9" w:rsidRPr="00FA0EEF" w:rsidRDefault="00521CB9" w:rsidP="00521CB9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23151F7E" w14:textId="014CFD92" w:rsidR="00DA5034" w:rsidRPr="00FA0EEF" w:rsidRDefault="00DA5034" w:rsidP="00521CB9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AF044BE" wp14:editId="6C50F75B">
                <wp:simplePos x="0" y="0"/>
                <wp:positionH relativeFrom="column">
                  <wp:posOffset>311439</wp:posOffset>
                </wp:positionH>
                <wp:positionV relativeFrom="paragraph">
                  <wp:posOffset>180859</wp:posOffset>
                </wp:positionV>
                <wp:extent cx="278245" cy="1079500"/>
                <wp:effectExtent l="0" t="266700" r="83820" b="63500"/>
                <wp:wrapNone/>
                <wp:docPr id="236556" name="Group 236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45" cy="1079500"/>
                          <a:chOff x="567372" y="0"/>
                          <a:chExt cx="278245" cy="1079500"/>
                        </a:xfrm>
                      </wpg:grpSpPr>
                      <wps:wsp>
                        <wps:cNvPr id="236554" name="Straight Arrow Connector 236554"/>
                        <wps:cNvCnPr/>
                        <wps:spPr>
                          <a:xfrm>
                            <a:off x="845617" y="0"/>
                            <a:ext cx="0" cy="107950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76872" y="400554"/>
                            <a:ext cx="650874" cy="269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22BAE" w14:textId="77777777" w:rsidR="00CA6754" w:rsidRPr="0038680B" w:rsidRDefault="00CA6754" w:rsidP="00D133E3">
                              <w:pPr>
                                <w:rPr>
                                  <w:rFonts w:ascii="Tahoma" w:hAnsi="Tahoma" w:cs="Tahoma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8680B">
                                <w:rPr>
                                  <w:rFonts w:ascii="Tahoma" w:hAnsi="Tahoma" w:cs="Tahoma"/>
                                  <w:color w:val="FF0000"/>
                                  <w:sz w:val="22"/>
                                  <w:szCs w:val="22"/>
                                </w:rPr>
                                <w:t>30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044BE" id="Group 236556" o:spid="_x0000_s1031" style="position:absolute;margin-left:24.5pt;margin-top:14.25pt;width:21.9pt;height:85pt;z-index:251754496" coordorigin="5673" coordsize="2782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6554" o:spid="_x0000_s1032" type="#_x0000_t32" style="position:absolute;left:8456;width:0;height:10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" strokecolor="red" strokeweight=".5pt">
                  <v:stroke dashstyle="dash" startarrow="block" endarrow="block"/>
                </v:shape>
                <v:shape id="_x0000_s1033" type="#_x0000_t202" style="position:absolute;left:3768;top:4005;width:6509;height:269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" filled="f" stroked="f">
                  <v:textbox style="mso-fit-shape-to-text:t">
                    <w:txbxContent>
                      <w:p w14:paraId="4EC22BAE" w14:textId="77777777" w:rsidR="00CA6754" w:rsidRPr="0038680B" w:rsidRDefault="00CA6754" w:rsidP="00D133E3">
                        <w:pPr>
                          <w:rPr>
                            <w:rFonts w:ascii="Tahoma" w:hAnsi="Tahoma" w:cs="Tahoma"/>
                            <w:color w:val="FF0000"/>
                            <w:sz w:val="22"/>
                            <w:szCs w:val="22"/>
                          </w:rPr>
                        </w:pPr>
                        <w:r w:rsidRPr="0038680B">
                          <w:rPr>
                            <w:rFonts w:ascii="Tahoma" w:hAnsi="Tahoma" w:cs="Tahoma"/>
                            <w:color w:val="FF0000"/>
                            <w:sz w:val="22"/>
                            <w:szCs w:val="22"/>
                          </w:rPr>
                          <w:t>30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D1DA0D" w14:textId="4BA9C41A" w:rsidR="00521CB9" w:rsidRPr="00FA0EEF" w:rsidRDefault="00521CB9" w:rsidP="00521CB9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1AA707C8" w14:textId="7353547F" w:rsidR="00231B71" w:rsidRPr="00FA0EEF" w:rsidRDefault="00231B71" w:rsidP="00231B71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14E23C3B" w14:textId="441F9976" w:rsidR="00231B71" w:rsidRPr="00FA0EEF" w:rsidRDefault="00231B71" w:rsidP="00231B71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462D5C3B" w14:textId="16D5E92B" w:rsidR="00231B71" w:rsidRPr="00FA0EEF" w:rsidRDefault="00231B71" w:rsidP="00231B71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55381122" w14:textId="59B37FC1" w:rsidR="008742F5" w:rsidRPr="00FA0EEF" w:rsidRDefault="00DA5034" w:rsidP="00231B71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color w:val="FFFFFF" w:themeColor="background1"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F18B0D" wp14:editId="792E52CB">
                <wp:simplePos x="0" y="0"/>
                <wp:positionH relativeFrom="column">
                  <wp:posOffset>2567240</wp:posOffset>
                </wp:positionH>
                <wp:positionV relativeFrom="paragraph">
                  <wp:posOffset>170067</wp:posOffset>
                </wp:positionV>
                <wp:extent cx="1876425" cy="293370"/>
                <wp:effectExtent l="0" t="0" r="0" b="0"/>
                <wp:wrapNone/>
                <wp:docPr id="23657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E77E4" w14:textId="77777777" w:rsidR="00CA6754" w:rsidRPr="0080362D" w:rsidRDefault="00CA6754" w:rsidP="00A80775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[Trebuchet MS Bold 16 pt]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18B0D" id="Text Box 9" o:spid="_x0000_s1034" type="#_x0000_t202" style="position:absolute;margin-left:202.15pt;margin-top:13.4pt;width:147.75pt;height:2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" filled="f" stroked="f">
                <v:textbox>
                  <w:txbxContent>
                    <w:p w14:paraId="61DE77E4" w14:textId="77777777" w:rsidR="00CA6754" w:rsidRPr="0080362D" w:rsidRDefault="00CA6754" w:rsidP="00A80775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[Trebuchet MS Bold 16 pt]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rFonts w:ascii="Trebuchet MS" w:hAnsi="Trebuchet MS"/>
          <w:noProof/>
          <w:color w:val="FFFFFF" w:themeColor="background1"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70638B" wp14:editId="012B35F4">
                <wp:simplePos x="0" y="0"/>
                <wp:positionH relativeFrom="column">
                  <wp:posOffset>2589239</wp:posOffset>
                </wp:positionH>
                <wp:positionV relativeFrom="paragraph">
                  <wp:posOffset>206042</wp:posOffset>
                </wp:positionV>
                <wp:extent cx="74040" cy="234461"/>
                <wp:effectExtent l="0" t="0" r="21590" b="13335"/>
                <wp:wrapNone/>
                <wp:docPr id="23657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040" cy="234461"/>
                        </a:xfrm>
                        <a:prstGeom prst="rightBracket">
                          <a:avLst>
                            <a:gd name="adj" fmla="val 26389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E993D49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36" o:spid="_x0000_s1026" type="#_x0000_t86" style="position:absolute;margin-left:203.9pt;margin-top:16.2pt;width:5.85pt;height:1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" strokecolor="red">
                <v:stroke dashstyle="dash"/>
              </v:shape>
            </w:pict>
          </mc:Fallback>
        </mc:AlternateContent>
      </w:r>
    </w:p>
    <w:p w14:paraId="192B348D" w14:textId="58C4E89C" w:rsidR="00231B71" w:rsidRPr="00FA0EEF" w:rsidRDefault="00231B71" w:rsidP="00231B71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32"/>
          <w:szCs w:val="32"/>
          <w:lang w:val="id-ID"/>
        </w:rPr>
        <w:t xml:space="preserve">TUGAS AKHIR – </w:t>
      </w:r>
      <w:r w:rsidR="00A81B15" w:rsidRPr="00FA0EEF">
        <w:rPr>
          <w:rFonts w:ascii="Trebuchet MS" w:hAnsi="Trebuchet MS"/>
          <w:b/>
          <w:noProof/>
          <w:color w:val="FFFFFF" w:themeColor="background1"/>
          <w:sz w:val="32"/>
          <w:szCs w:val="28"/>
          <w:lang w:val="id-ID"/>
        </w:rPr>
        <w:t>MN</w:t>
      </w:r>
      <w:r w:rsidR="00442DA2" w:rsidRPr="00FA0EEF">
        <w:rPr>
          <w:rFonts w:ascii="Trebuchet MS" w:hAnsi="Trebuchet MS"/>
          <w:b/>
          <w:noProof/>
          <w:color w:val="FFFFFF" w:themeColor="background1"/>
          <w:sz w:val="32"/>
          <w:szCs w:val="28"/>
          <w:lang w:val="id-ID"/>
        </w:rPr>
        <w:t xml:space="preserve"> </w:t>
      </w:r>
      <w:r w:rsidR="00206BA1" w:rsidRPr="00FA0EEF">
        <w:rPr>
          <w:rFonts w:ascii="Trebuchet MS" w:hAnsi="Trebuchet MS"/>
          <w:b/>
          <w:noProof/>
          <w:color w:val="FFFFFF" w:themeColor="background1"/>
          <w:sz w:val="32"/>
          <w:szCs w:val="28"/>
          <w:lang w:val="id-ID"/>
        </w:rPr>
        <w:t>184802</w:t>
      </w:r>
    </w:p>
    <w:p w14:paraId="298BBD1F" w14:textId="1ED204CC" w:rsidR="00231B71" w:rsidRPr="00FA0EEF" w:rsidRDefault="00231B71" w:rsidP="00231B71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70E31511" w14:textId="74B3CAF5" w:rsidR="002F4984" w:rsidRPr="00FA0EEF" w:rsidRDefault="002F4984" w:rsidP="002F4984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52AC1FF7" w14:textId="2DA2A7F5" w:rsidR="002F4984" w:rsidRPr="00FA0EEF" w:rsidRDefault="002F4984" w:rsidP="002F4984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30532B10" w14:textId="17BD9774" w:rsidR="002F4984" w:rsidRPr="00FA0EEF" w:rsidRDefault="00420EA9" w:rsidP="002F4984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color w:val="FFFFFF" w:themeColor="background1"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A78710" wp14:editId="71C17D05">
                <wp:simplePos x="0" y="0"/>
                <wp:positionH relativeFrom="column">
                  <wp:posOffset>5671185</wp:posOffset>
                </wp:positionH>
                <wp:positionV relativeFrom="paragraph">
                  <wp:posOffset>194310</wp:posOffset>
                </wp:positionV>
                <wp:extent cx="95885" cy="880110"/>
                <wp:effectExtent l="0" t="0" r="18415" b="15240"/>
                <wp:wrapNone/>
                <wp:docPr id="5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885" cy="880110"/>
                        </a:xfrm>
                        <a:prstGeom prst="rightBracket">
                          <a:avLst>
                            <a:gd name="adj" fmla="val 41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353F98" id="AutoShape 40" o:spid="_x0000_s1026" type="#_x0000_t86" style="position:absolute;margin-left:446.55pt;margin-top:15.3pt;width:7.55pt;height:6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" adj="981" strokecolor="red">
                <v:stroke dashstyle="dash"/>
              </v:shape>
            </w:pict>
          </mc:Fallback>
        </mc:AlternateContent>
      </w:r>
    </w:p>
    <w:p w14:paraId="01A7C09C" w14:textId="469FF845" w:rsidR="00C931B0" w:rsidRPr="00FA0EEF" w:rsidRDefault="00C931B0" w:rsidP="00C931B0">
      <w:pPr>
        <w:rPr>
          <w:rFonts w:ascii="Trebuchet MS" w:hAnsi="Trebuchet MS"/>
          <w:b/>
          <w:noProof/>
          <w:color w:val="FFFFFF" w:themeColor="background1"/>
          <w:sz w:val="36"/>
          <w:szCs w:val="40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36"/>
          <w:szCs w:val="40"/>
          <w:lang w:val="id-ID"/>
        </w:rPr>
        <w:t xml:space="preserve">ANALISIS </w:t>
      </w:r>
      <w:r w:rsidRPr="00FA0EEF">
        <w:rPr>
          <w:rFonts w:ascii="Trebuchet MS" w:hAnsi="Trebuchet MS"/>
          <w:b/>
          <w:i/>
          <w:noProof/>
          <w:color w:val="FFFFFF" w:themeColor="background1"/>
          <w:sz w:val="36"/>
          <w:szCs w:val="40"/>
          <w:lang w:val="id-ID"/>
        </w:rPr>
        <w:t>VISCOUS RESISTANCE</w:t>
      </w:r>
      <w:r w:rsidRPr="00FA0EEF">
        <w:rPr>
          <w:rFonts w:ascii="Trebuchet MS" w:hAnsi="Trebuchet MS"/>
          <w:b/>
          <w:noProof/>
          <w:color w:val="FFFFFF" w:themeColor="background1"/>
          <w:sz w:val="36"/>
          <w:szCs w:val="40"/>
          <w:lang w:val="id-ID"/>
        </w:rPr>
        <w:t xml:space="preserve"> KAPAL SELAM MINI</w:t>
      </w:r>
    </w:p>
    <w:p w14:paraId="1B94D234" w14:textId="43E0373E" w:rsidR="00C931B0" w:rsidRPr="00FA0EEF" w:rsidRDefault="00C931B0" w:rsidP="00C931B0">
      <w:pPr>
        <w:rPr>
          <w:rFonts w:ascii="Trebuchet MS" w:hAnsi="Trebuchet MS"/>
          <w:b/>
          <w:noProof/>
          <w:color w:val="FFFFFF" w:themeColor="background1"/>
          <w:sz w:val="36"/>
          <w:szCs w:val="40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36"/>
          <w:szCs w:val="40"/>
          <w:lang w:val="id-ID"/>
        </w:rPr>
        <w:t xml:space="preserve">DENGAN METODE </w:t>
      </w:r>
      <w:r w:rsidRPr="00FA0EEF">
        <w:rPr>
          <w:rFonts w:ascii="Trebuchet MS" w:hAnsi="Trebuchet MS"/>
          <w:b/>
          <w:i/>
          <w:noProof/>
          <w:color w:val="FFFFFF" w:themeColor="background1"/>
          <w:sz w:val="36"/>
          <w:szCs w:val="40"/>
          <w:lang w:val="id-ID"/>
        </w:rPr>
        <w:t>COMPUTATIONAL FLUID DYNAMICS</w:t>
      </w:r>
    </w:p>
    <w:p w14:paraId="3750CAD7" w14:textId="1B366BC9" w:rsidR="002F4984" w:rsidRPr="00FA0EEF" w:rsidRDefault="00C931B0" w:rsidP="00C931B0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36"/>
          <w:szCs w:val="40"/>
          <w:lang w:val="id-ID"/>
        </w:rPr>
        <w:t xml:space="preserve">DAN PENGUJIAN PADA </w:t>
      </w:r>
      <w:r w:rsidRPr="00FA0EEF">
        <w:rPr>
          <w:rFonts w:ascii="Trebuchet MS" w:hAnsi="Trebuchet MS"/>
          <w:b/>
          <w:i/>
          <w:noProof/>
          <w:color w:val="FFFFFF" w:themeColor="background1"/>
          <w:sz w:val="36"/>
          <w:szCs w:val="40"/>
          <w:lang w:val="id-ID"/>
        </w:rPr>
        <w:t>WIND TUNNEL</w:t>
      </w:r>
    </w:p>
    <w:p w14:paraId="3182770E" w14:textId="375EDEF8" w:rsidR="002F4984" w:rsidRPr="00FA0EEF" w:rsidRDefault="00420EA9" w:rsidP="002F4984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74F55A29" wp14:editId="26E62F8A">
                <wp:simplePos x="0" y="0"/>
                <wp:positionH relativeFrom="column">
                  <wp:posOffset>2296795</wp:posOffset>
                </wp:positionH>
                <wp:positionV relativeFrom="paragraph">
                  <wp:posOffset>74294</wp:posOffset>
                </wp:positionV>
                <wp:extent cx="3362325" cy="0"/>
                <wp:effectExtent l="0" t="0" r="0" b="0"/>
                <wp:wrapNone/>
                <wp:docPr id="5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88CD13" id="AutoShape 41" o:spid="_x0000_s1026" type="#_x0000_t32" style="position:absolute;margin-left:180.85pt;margin-top:5.85pt;width:264.75pt;height:0;flip:x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" strokecolor="red">
                <v:stroke dashstyle="dash"/>
              </v:shape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90BF93" wp14:editId="67BA96C6">
                <wp:simplePos x="0" y="0"/>
                <wp:positionH relativeFrom="column">
                  <wp:posOffset>3399790</wp:posOffset>
                </wp:positionH>
                <wp:positionV relativeFrom="paragraph">
                  <wp:posOffset>109220</wp:posOffset>
                </wp:positionV>
                <wp:extent cx="1876425" cy="352425"/>
                <wp:effectExtent l="0" t="0" r="0" b="0"/>
                <wp:wrapNone/>
                <wp:docPr id="5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737C4" w14:textId="77777777" w:rsidR="00CA6754" w:rsidRPr="0080362D" w:rsidRDefault="00CA6754" w:rsidP="002F4984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[Trebuchet MS Bold 1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>8</w:t>
                            </w: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 pt]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0BF93" id="Text Box 31" o:spid="_x0000_s1035" type="#_x0000_t202" style="position:absolute;margin-left:267.7pt;margin-top:8.6pt;width:147.7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MquA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" filled="f" stroked="f">
                <v:textbox>
                  <w:txbxContent>
                    <w:p w14:paraId="541737C4" w14:textId="77777777" w:rsidR="00CA6754" w:rsidRPr="0080362D" w:rsidRDefault="00CA6754" w:rsidP="002F4984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[Trebuchet MS Bold 1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  <w:t>8</w:t>
                      </w: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 pt]</w:t>
                      </w:r>
                    </w:p>
                  </w:txbxContent>
                </v:textbox>
              </v:shape>
            </w:pict>
          </mc:Fallback>
        </mc:AlternateContent>
      </w:r>
    </w:p>
    <w:p w14:paraId="751E2741" w14:textId="267ECBC1" w:rsidR="00231B71" w:rsidRPr="00FA0EEF" w:rsidRDefault="00231B71" w:rsidP="00231B71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20D4DA48" w14:textId="77777777" w:rsidR="001D5038" w:rsidRPr="00FA0EEF" w:rsidRDefault="001D5038" w:rsidP="00231B71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20C6C4C4" w14:textId="12C41F4A" w:rsidR="001D5038" w:rsidRPr="00FA0EEF" w:rsidRDefault="001D5038" w:rsidP="001D5038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08F10DE3" w14:textId="59A96919" w:rsidR="009A30C6" w:rsidRPr="00FA0EEF" w:rsidRDefault="009A30C6" w:rsidP="001D5038">
      <w:pPr>
        <w:rPr>
          <w:rFonts w:ascii="Trebuchet MS" w:hAnsi="Trebuchet MS"/>
          <w:noProof/>
          <w:color w:val="FFFFFF" w:themeColor="background1"/>
          <w:sz w:val="28"/>
          <w:szCs w:val="28"/>
          <w:lang w:val="id-ID"/>
        </w:rPr>
      </w:pPr>
    </w:p>
    <w:p w14:paraId="0477470F" w14:textId="6AB03233" w:rsidR="001D5038" w:rsidRPr="00FA0EEF" w:rsidRDefault="009A30C6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12146F" wp14:editId="7C371B5E">
                <wp:simplePos x="0" y="0"/>
                <wp:positionH relativeFrom="column">
                  <wp:posOffset>3406140</wp:posOffset>
                </wp:positionH>
                <wp:positionV relativeFrom="paragraph">
                  <wp:posOffset>11430</wp:posOffset>
                </wp:positionV>
                <wp:extent cx="285750" cy="3057525"/>
                <wp:effectExtent l="0" t="0" r="19050" b="28575"/>
                <wp:wrapNone/>
                <wp:docPr id="4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3057525"/>
                        </a:xfrm>
                        <a:prstGeom prst="rightBracket">
                          <a:avLst>
                            <a:gd name="adj" fmla="val 77222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9100BD" id="AutoShape 43" o:spid="_x0000_s1026" type="#_x0000_t86" style="position:absolute;margin-left:268.2pt;margin-top:.9pt;width:22.5pt;height:24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" adj="1559" strokecolor="red">
                <v:stroke dashstyle="dash"/>
              </v:shape>
            </w:pict>
          </mc:Fallback>
        </mc:AlternateContent>
      </w:r>
      <w:r w:rsidR="00672419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Ardi Nugroho Yulianto</w:t>
      </w:r>
    </w:p>
    <w:p w14:paraId="6EEDB23C" w14:textId="7268A601" w:rsidR="001D5038" w:rsidRPr="00FA0EEF" w:rsidRDefault="008A5952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 xml:space="preserve">NRP </w:t>
      </w:r>
      <w:r w:rsidR="003272CD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0</w:t>
      </w: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41</w:t>
      </w:r>
      <w:r w:rsidR="003272CD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1</w:t>
      </w: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0</w:t>
      </w:r>
      <w:r w:rsidR="003272CD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94</w:t>
      </w: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00</w:t>
      </w:r>
      <w:r w:rsidR="00672419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0</w:t>
      </w:r>
      <w:r w:rsidR="003272CD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00</w:t>
      </w:r>
      <w:r w:rsidR="00672419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87</w:t>
      </w:r>
    </w:p>
    <w:p w14:paraId="2FDB92F2" w14:textId="5E6BDAA7" w:rsidR="001D5038" w:rsidRPr="00FA0EEF" w:rsidRDefault="001D5038" w:rsidP="001D5038">
      <w:pPr>
        <w:rPr>
          <w:rFonts w:ascii="Trebuchet MS" w:hAnsi="Trebuchet MS"/>
          <w:bCs/>
          <w:noProof/>
          <w:color w:val="FFFFFF" w:themeColor="background1"/>
          <w:sz w:val="28"/>
          <w:szCs w:val="28"/>
          <w:lang w:val="id-ID"/>
        </w:rPr>
      </w:pPr>
    </w:p>
    <w:p w14:paraId="15A11E2A" w14:textId="5E70768C" w:rsidR="00D53041" w:rsidRPr="00FA0EEF" w:rsidRDefault="00D53041" w:rsidP="001D5038">
      <w:pPr>
        <w:rPr>
          <w:rFonts w:ascii="Trebuchet MS" w:hAnsi="Trebuchet MS"/>
          <w:bCs/>
          <w:noProof/>
          <w:color w:val="FFFFFF" w:themeColor="background1"/>
          <w:sz w:val="28"/>
          <w:szCs w:val="28"/>
          <w:lang w:val="id-ID"/>
        </w:rPr>
      </w:pPr>
    </w:p>
    <w:p w14:paraId="610EF956" w14:textId="4D57AE7A" w:rsidR="001D5038" w:rsidRPr="00FA0EEF" w:rsidRDefault="006A125A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Dosen Pembimbing</w:t>
      </w:r>
    </w:p>
    <w:p w14:paraId="16804E68" w14:textId="5B59876A" w:rsidR="001D5038" w:rsidRPr="00FA0EEF" w:rsidRDefault="00C931B0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 xml:space="preserve">Dr. </w:t>
      </w:r>
      <w:r w:rsidR="001D5038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 xml:space="preserve">Ir. </w:t>
      </w: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I Ketut Suastika</w:t>
      </w:r>
    </w:p>
    <w:p w14:paraId="534CB06A" w14:textId="5561CE4C" w:rsidR="001D5038" w:rsidRPr="00FA0EEF" w:rsidRDefault="009A30C6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A6E2B4" wp14:editId="6921E580">
                <wp:simplePos x="0" y="0"/>
                <wp:positionH relativeFrom="column">
                  <wp:posOffset>3692525</wp:posOffset>
                </wp:positionH>
                <wp:positionV relativeFrom="paragraph">
                  <wp:posOffset>106045</wp:posOffset>
                </wp:positionV>
                <wp:extent cx="1823720" cy="352425"/>
                <wp:effectExtent l="0" t="0" r="0" b="0"/>
                <wp:wrapNone/>
                <wp:docPr id="4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3DD46" w14:textId="77777777" w:rsidR="00CA6754" w:rsidRPr="0080362D" w:rsidRDefault="00CA6754" w:rsidP="001D5038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[Trebuchet MS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>Bold</w:t>
                            </w: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 pt]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6E2B4" id="Text Box 32" o:spid="_x0000_s1036" type="#_x0000_t202" style="position:absolute;margin-left:290.75pt;margin-top:8.35pt;width:143.6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jPtw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" filled="f" stroked="f">
                <v:textbox>
                  <w:txbxContent>
                    <w:p w14:paraId="7353DD46" w14:textId="77777777" w:rsidR="00CA6754" w:rsidRPr="0080362D" w:rsidRDefault="00CA6754" w:rsidP="001D5038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[Trebuchet MS 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  <w:t>Bold</w:t>
                      </w: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1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 pt]</w:t>
                      </w:r>
                    </w:p>
                  </w:txbxContent>
                </v:textbox>
              </v:shape>
            </w:pict>
          </mc:Fallback>
        </mc:AlternateContent>
      </w:r>
      <w:r w:rsidR="00C931B0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Aries Sulisetyono, S.T., MA.Sc., Ph.D.</w:t>
      </w:r>
    </w:p>
    <w:p w14:paraId="0FCC0AA9" w14:textId="632D2142" w:rsidR="001D5038" w:rsidRPr="00FA0EEF" w:rsidRDefault="001D5038" w:rsidP="001D5038">
      <w:pPr>
        <w:rPr>
          <w:rFonts w:ascii="Trebuchet MS" w:hAnsi="Trebuchet MS"/>
          <w:bCs/>
          <w:noProof/>
          <w:color w:val="FFFFFF" w:themeColor="background1"/>
          <w:sz w:val="28"/>
          <w:szCs w:val="28"/>
          <w:lang w:val="id-ID"/>
        </w:rPr>
      </w:pPr>
    </w:p>
    <w:p w14:paraId="1AFE97DD" w14:textId="1A0500B9" w:rsidR="00DA5034" w:rsidRPr="00FA0EEF" w:rsidRDefault="00DA5034" w:rsidP="001D5038">
      <w:pPr>
        <w:rPr>
          <w:rFonts w:ascii="Trebuchet MS" w:hAnsi="Trebuchet MS"/>
          <w:bCs/>
          <w:noProof/>
          <w:color w:val="FFFFFF" w:themeColor="background1"/>
          <w:sz w:val="28"/>
          <w:szCs w:val="28"/>
          <w:lang w:val="id-ID"/>
        </w:rPr>
      </w:pPr>
    </w:p>
    <w:p w14:paraId="24687269" w14:textId="145CC877" w:rsidR="00DA5034" w:rsidRPr="00FA0EEF" w:rsidRDefault="00DA5034" w:rsidP="001D5038">
      <w:pPr>
        <w:rPr>
          <w:rFonts w:ascii="Trebuchet MS" w:hAnsi="Trebuchet MS"/>
          <w:bCs/>
          <w:noProof/>
          <w:color w:val="FFFFFF" w:themeColor="background1"/>
          <w:sz w:val="28"/>
          <w:szCs w:val="28"/>
          <w:lang w:val="id-ID"/>
        </w:rPr>
      </w:pPr>
    </w:p>
    <w:p w14:paraId="21C1A653" w14:textId="2E6F97DA" w:rsidR="001D5038" w:rsidRPr="00FA0EEF" w:rsidRDefault="005926E8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DEPARTEMEN</w:t>
      </w:r>
      <w:r w:rsidR="001D5038"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 xml:space="preserve"> TEKNIK PERKAPALAN</w:t>
      </w:r>
    </w:p>
    <w:p w14:paraId="1D168915" w14:textId="68150304" w:rsidR="001D5038" w:rsidRPr="00FA0EEF" w:rsidRDefault="008742F5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FAKULTAS TEKNOLOGI KELAUTAN</w:t>
      </w:r>
    </w:p>
    <w:p w14:paraId="0495B6AF" w14:textId="12EDD7ED" w:rsidR="001D5038" w:rsidRPr="00FA0EEF" w:rsidRDefault="008742F5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INSTITUT TEKNOLOGI SEPULUH NOPEMBER</w:t>
      </w:r>
    </w:p>
    <w:p w14:paraId="7E8E190F" w14:textId="61BEFDC5" w:rsidR="001D5038" w:rsidRPr="00FA0EEF" w:rsidRDefault="008742F5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SURABAYA</w:t>
      </w:r>
    </w:p>
    <w:p w14:paraId="1EA62CB6" w14:textId="336851A0" w:rsidR="001D5038" w:rsidRPr="00FA0EEF" w:rsidRDefault="009A30C6" w:rsidP="001D5038">
      <w:pPr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sectPr w:rsidR="001D5038" w:rsidRPr="00FA0EEF" w:rsidSect="00CA6754">
          <w:headerReference w:type="even" r:id="rId9"/>
          <w:footerReference w:type="even" r:id="rId10"/>
          <w:footerReference w:type="default" r:id="rId11"/>
          <w:headerReference w:type="first" r:id="rId12"/>
          <w:pgSz w:w="11907" w:h="16840" w:code="9"/>
          <w:pgMar w:top="1699" w:right="1138" w:bottom="1411" w:left="1699" w:header="706" w:footer="706" w:gutter="0"/>
          <w:pgNumType w:fmt="lowerRoman"/>
          <w:cols w:space="708"/>
          <w:titlePg/>
          <w:docGrid w:linePitch="360"/>
        </w:sectPr>
      </w:pP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944E5D" wp14:editId="546E3F2F">
                <wp:simplePos x="0" y="0"/>
                <wp:positionH relativeFrom="column">
                  <wp:posOffset>267983</wp:posOffset>
                </wp:positionH>
                <wp:positionV relativeFrom="paragraph">
                  <wp:posOffset>183051</wp:posOffset>
                </wp:positionV>
                <wp:extent cx="0" cy="900000"/>
                <wp:effectExtent l="76200" t="38100" r="57150" b="52705"/>
                <wp:wrapNone/>
                <wp:docPr id="236558" name="Straight Arrow Connector 236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6BB9D5" id="Straight Arrow Connector 236558" o:spid="_x0000_s1026" type="#_x0000_t32" style="position:absolute;margin-left:21.1pt;margin-top:14.4pt;width:0;height:70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" strokecolor="red" strokeweight=".5pt">
                <v:stroke dashstyle="dash" startarrow="block" endarrow="block"/>
              </v:shape>
            </w:pict>
          </mc:Fallback>
        </mc:AlternateContent>
      </w:r>
      <w:r w:rsidRPr="00FA0EEF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919FF3" wp14:editId="247AC631">
                <wp:simplePos x="0" y="0"/>
                <wp:positionH relativeFrom="column">
                  <wp:posOffset>-193550</wp:posOffset>
                </wp:positionH>
                <wp:positionV relativeFrom="paragraph">
                  <wp:posOffset>465673</wp:posOffset>
                </wp:positionV>
                <wp:extent cx="650874" cy="269874"/>
                <wp:effectExtent l="0" t="0" r="0" b="0"/>
                <wp:wrapNone/>
                <wp:docPr id="2365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4" cy="269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EA935" w14:textId="35838250" w:rsidR="00CA6754" w:rsidRPr="0038680B" w:rsidRDefault="00CA6754" w:rsidP="00DA5034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25</w:t>
                            </w: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19FF3" id="_x0000_s1037" type="#_x0000_t202" style="position:absolute;margin-left:-15.25pt;margin-top:36.65pt;width:51.25pt;height:21.25pt;rotation:-9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" filled="f" stroked="f">
                <v:textbox>
                  <w:txbxContent>
                    <w:p w14:paraId="5BAEA935" w14:textId="35838250" w:rsidR="00CA6754" w:rsidRPr="0038680B" w:rsidRDefault="00CA6754" w:rsidP="00DA5034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25</w:t>
                      </w: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30600A">
        <w:rPr>
          <w:rFonts w:ascii="Trebuchet MS" w:hAnsi="Trebuchet MS"/>
          <w:b/>
          <w:noProof/>
          <w:color w:val="FFFFFF" w:themeColor="background1"/>
          <w:sz w:val="28"/>
          <w:szCs w:val="28"/>
          <w:lang w:val="id-ID"/>
        </w:rPr>
        <w:t>2021</w:t>
      </w:r>
      <w:bookmarkStart w:id="0" w:name="_GoBack"/>
      <w:bookmarkEnd w:id="0"/>
    </w:p>
    <w:bookmarkStart w:id="1" w:name="OLE_LINK1"/>
    <w:bookmarkStart w:id="2" w:name="OLE_LINK2"/>
    <w:p w14:paraId="7936E0EA" w14:textId="25DB53E6" w:rsidR="00DD249B" w:rsidRPr="00FA0EEF" w:rsidRDefault="00921B5D" w:rsidP="00B3180C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lang w:val="id-ID" w:eastAsia="id-ID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3FE0D68" wp14:editId="481964F4">
                <wp:simplePos x="0" y="0"/>
                <wp:positionH relativeFrom="column">
                  <wp:posOffset>-847090</wp:posOffset>
                </wp:positionH>
                <wp:positionV relativeFrom="paragraph">
                  <wp:posOffset>331841</wp:posOffset>
                </wp:positionV>
                <wp:extent cx="650875" cy="1404620"/>
                <wp:effectExtent l="0" t="0" r="0" b="0"/>
                <wp:wrapNone/>
                <wp:docPr id="236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6280E" w14:textId="77777777" w:rsidR="00CA6754" w:rsidRPr="0038680B" w:rsidRDefault="00CA6754" w:rsidP="00075883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FE0D68" id="_x0000_s1038" type="#_x0000_t202" style="position:absolute;margin-left:-66.7pt;margin-top:26.15pt;width:51.2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" filled="f" stroked="f">
                <v:textbox style="mso-fit-shape-to-text:t">
                  <w:txbxContent>
                    <w:p w14:paraId="5116280E" w14:textId="77777777" w:rsidR="00CA6754" w:rsidRPr="0038680B" w:rsidRDefault="00CA6754" w:rsidP="00075883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30 mm</w:t>
                      </w:r>
                    </w:p>
                  </w:txbxContent>
                </v:textbox>
              </v:shape>
            </w:pict>
          </mc:Fallback>
        </mc:AlternateContent>
      </w:r>
      <w:r w:rsidR="00075883" w:rsidRPr="00FA0EEF">
        <w:rPr>
          <w:rFonts w:ascii="Trebuchet MS" w:hAnsi="Trebuchet MS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6633F6" wp14:editId="5519833C">
                <wp:simplePos x="0" y="0"/>
                <wp:positionH relativeFrom="column">
                  <wp:posOffset>2569210</wp:posOffset>
                </wp:positionH>
                <wp:positionV relativeFrom="paragraph">
                  <wp:posOffset>-1065794</wp:posOffset>
                </wp:positionV>
                <wp:extent cx="0" cy="2699385"/>
                <wp:effectExtent l="76200" t="38100" r="57150" b="62865"/>
                <wp:wrapNone/>
                <wp:docPr id="236565" name="Straight Arrow Connector 236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938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96E8F4" id="Straight Arrow Connector 236565" o:spid="_x0000_s1026" type="#_x0000_t32" style="position:absolute;margin-left:202.3pt;margin-top:-83.9pt;width:0;height:212.5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" strokecolor="red" strokeweight=".5pt">
                <v:stroke dashstyle="dash" startarrow="block" endarrow="block"/>
              </v:shape>
            </w:pict>
          </mc:Fallback>
        </mc:AlternateContent>
      </w:r>
      <w:r w:rsidR="00075883" w:rsidRPr="00FA0EEF">
        <w:rPr>
          <w:rFonts w:ascii="Trebuchet MS" w:hAnsi="Trebuchet MS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4C613A" wp14:editId="6A2E583F">
                <wp:simplePos x="0" y="0"/>
                <wp:positionH relativeFrom="column">
                  <wp:posOffset>-540385</wp:posOffset>
                </wp:positionH>
                <wp:positionV relativeFrom="paragraph">
                  <wp:posOffset>67310</wp:posOffset>
                </wp:positionV>
                <wp:extent cx="0" cy="1079500"/>
                <wp:effectExtent l="0" t="82550" r="31750" b="88900"/>
                <wp:wrapNone/>
                <wp:docPr id="236572" name="Straight Arrow Connector 236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EC8911" id="Straight Arrow Connector 236572" o:spid="_x0000_s1026" type="#_x0000_t32" style="position:absolute;margin-left:-42.55pt;margin-top:5.3pt;width:0;height:85pt;rotation:90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" strokecolor="red" strokeweight=".5pt">
                <v:stroke dashstyle="dash" startarrow="block" endarrow="block"/>
              </v:shape>
            </w:pict>
          </mc:Fallback>
        </mc:AlternateContent>
      </w:r>
      <w:r w:rsidR="00075883" w:rsidRPr="00FA0EEF">
        <w:rPr>
          <w:rFonts w:ascii="Trebuchet MS" w:hAnsi="Trebuchet MS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AA7E17D" wp14:editId="6B919A58">
                <wp:simplePos x="0" y="0"/>
                <wp:positionH relativeFrom="column">
                  <wp:posOffset>588645</wp:posOffset>
                </wp:positionH>
                <wp:positionV relativeFrom="paragraph">
                  <wp:posOffset>-5715</wp:posOffset>
                </wp:positionV>
                <wp:extent cx="963295" cy="1263015"/>
                <wp:effectExtent l="0" t="38100" r="65405" b="51435"/>
                <wp:wrapNone/>
                <wp:docPr id="236568" name="Group 236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295" cy="1263015"/>
                          <a:chOff x="0" y="0"/>
                          <a:chExt cx="963666" cy="1263434"/>
                        </a:xfrm>
                      </wpg:grpSpPr>
                      <wps:wsp>
                        <wps:cNvPr id="236569" name="Straight Arrow Connector 236569"/>
                        <wps:cNvCnPr/>
                        <wps:spPr>
                          <a:xfrm>
                            <a:off x="956094" y="3594"/>
                            <a:ext cx="0" cy="125984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70" name="Straight Connector 236570"/>
                        <wps:cNvCnPr/>
                        <wps:spPr>
                          <a:xfrm>
                            <a:off x="0" y="0"/>
                            <a:ext cx="9550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71" name="Straight Connector 236571"/>
                        <wps:cNvCnPr/>
                        <wps:spPr>
                          <a:xfrm>
                            <a:off x="8626" y="1259456"/>
                            <a:ext cx="9550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5A95EE" id="Group 236568" o:spid="_x0000_s1026" style="position:absolute;margin-left:46.35pt;margin-top:-.45pt;width:75.85pt;height:99.45pt;z-index:251773952" coordsize="9636,1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">
                <v:shape id="Straight Arrow Connector 236569" o:spid="_x0000_s1027" type="#_x0000_t32" style="position:absolute;left:9560;top:35;width:0;height:125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" strokecolor="red" strokeweight=".5pt">
                  <v:stroke dashstyle="dash" startarrow="block" endarrow="block"/>
                </v:shape>
                <v:line id="Straight Connector 236570" o:spid="_x0000_s1028" style="position:absolute;visibility:visible;mso-wrap-style:square" from="0,0" to="95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" strokecolor="red" strokeweight=".25pt"/>
                <v:line id="Straight Connector 236571" o:spid="_x0000_s1029" style="position:absolute;visibility:visible;mso-wrap-style:square" from="86,12594" to="9636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" strokecolor="red" strokeweight=".25pt"/>
              </v:group>
            </w:pict>
          </mc:Fallback>
        </mc:AlternateContent>
      </w:r>
      <w:r w:rsidR="00075883" w:rsidRPr="00FA0EEF">
        <w:rPr>
          <w:rFonts w:ascii="Trebuchet MS" w:hAnsi="Trebuchet MS"/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0475B4C" wp14:editId="4BDB077F">
                <wp:simplePos x="0" y="0"/>
                <wp:positionH relativeFrom="column">
                  <wp:posOffset>1646009</wp:posOffset>
                </wp:positionH>
                <wp:positionV relativeFrom="paragraph">
                  <wp:posOffset>-134961</wp:posOffset>
                </wp:positionV>
                <wp:extent cx="650875" cy="1404620"/>
                <wp:effectExtent l="0" t="0" r="0" b="0"/>
                <wp:wrapNone/>
                <wp:docPr id="236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F8114" w14:textId="77777777" w:rsidR="00CA6754" w:rsidRPr="0038680B" w:rsidRDefault="00CA6754" w:rsidP="00075883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5B4C" id="_x0000_s1039" type="#_x0000_t202" style="position:absolute;margin-left:129.6pt;margin-top:-10.65pt;width:51.25pt;height:110.6pt;rotation:-90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" filled="f" stroked="f">
                <v:textbox style="mso-fit-shape-to-text:t">
                  <w:txbxContent>
                    <w:p w14:paraId="16AF8114" w14:textId="77777777" w:rsidR="00CA6754" w:rsidRPr="0038680B" w:rsidRDefault="00CA6754" w:rsidP="00075883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35 mm</w:t>
                      </w:r>
                    </w:p>
                  </w:txbxContent>
                </v:textbox>
              </v:shape>
            </w:pict>
          </mc:Fallback>
        </mc:AlternateContent>
      </w:r>
      <w:r w:rsidR="00075883" w:rsidRPr="00FA0EEF">
        <w:rPr>
          <w:rFonts w:ascii="Trebuchet MS" w:hAnsi="Trebuchet MS"/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7965A15" wp14:editId="2CBB71C6">
                <wp:simplePos x="0" y="0"/>
                <wp:positionH relativeFrom="column">
                  <wp:posOffset>321310</wp:posOffset>
                </wp:positionH>
                <wp:positionV relativeFrom="paragraph">
                  <wp:posOffset>1220801</wp:posOffset>
                </wp:positionV>
                <wp:extent cx="650875" cy="1404620"/>
                <wp:effectExtent l="0" t="0" r="0" b="0"/>
                <wp:wrapNone/>
                <wp:docPr id="236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E366E" w14:textId="77777777" w:rsidR="00CA6754" w:rsidRPr="0038680B" w:rsidRDefault="00CA6754" w:rsidP="00075883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65A15" id="_x0000_s1040" type="#_x0000_t202" style="position:absolute;margin-left:25.3pt;margin-top:96.15pt;width:51.2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" filled="f" stroked="f">
                <v:textbox style="mso-fit-shape-to-text:t">
                  <w:txbxContent>
                    <w:p w14:paraId="041E366E" w14:textId="77777777" w:rsidR="00CA6754" w:rsidRPr="0038680B" w:rsidRDefault="00CA6754" w:rsidP="00075883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35 mm</w:t>
                      </w:r>
                    </w:p>
                  </w:txbxContent>
                </v:textbox>
              </v:shape>
            </w:pict>
          </mc:Fallback>
        </mc:AlternateContent>
      </w:r>
      <w:r w:rsidR="00075883" w:rsidRPr="00FA0EEF">
        <w:rPr>
          <w:rFonts w:ascii="Trebuchet MS" w:hAnsi="Trebuchet MS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8C8F6FA" wp14:editId="2E087C37">
                <wp:simplePos x="0" y="0"/>
                <wp:positionH relativeFrom="column">
                  <wp:posOffset>1761</wp:posOffset>
                </wp:positionH>
                <wp:positionV relativeFrom="paragraph">
                  <wp:posOffset>627895</wp:posOffset>
                </wp:positionV>
                <wp:extent cx="1260475" cy="873126"/>
                <wp:effectExtent l="38100" t="0" r="53975" b="98425"/>
                <wp:wrapNone/>
                <wp:docPr id="236560" name="Group 236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475" cy="873126"/>
                          <a:chOff x="0" y="0"/>
                          <a:chExt cx="1261039" cy="873495"/>
                        </a:xfrm>
                      </wpg:grpSpPr>
                      <wps:wsp>
                        <wps:cNvPr id="236561" name="Straight Arrow Connector 236561"/>
                        <wps:cNvCnPr/>
                        <wps:spPr>
                          <a:xfrm rot="5400000">
                            <a:off x="631119" y="243575"/>
                            <a:ext cx="0" cy="125984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62" name="Straight Connector 236562"/>
                        <wps:cNvCnPr/>
                        <wps:spPr>
                          <a:xfrm rot="5400000">
                            <a:off x="828927" y="430530"/>
                            <a:ext cx="86106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64" name="Straight Connector 236564"/>
                        <wps:cNvCnPr/>
                        <wps:spPr>
                          <a:xfrm rot="5400000">
                            <a:off x="-430530" y="430530"/>
                            <a:ext cx="86106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458C7A" id="Group 236560" o:spid="_x0000_s1026" style="position:absolute;margin-left:.15pt;margin-top:49.45pt;width:99.25pt;height:68.75pt;z-index:251767808;mso-height-relative:margin" coordsize="12610,8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">
                <v:shape id="Straight Arrow Connector 236561" o:spid="_x0000_s1027" type="#_x0000_t32" style="position:absolute;left:6311;top:2434;width:0;height:1259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" strokecolor="red" strokeweight=".5pt">
                  <v:stroke dashstyle="dash" startarrow="block" endarrow="block"/>
                </v:shape>
                <v:line id="Straight Connector 236562" o:spid="_x0000_s1028" style="position:absolute;rotation:90;visibility:visible;mso-wrap-style:square" from="8289,4305" to="16899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" strokecolor="red" strokeweight=".25pt"/>
                <v:line id="Straight Connector 236564" o:spid="_x0000_s1029" style="position:absolute;rotation:90;visibility:visible;mso-wrap-style:square" from="-4305,4305" to="4305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" strokecolor="red" strokeweight=".25pt"/>
              </v:group>
            </w:pict>
          </mc:Fallback>
        </mc:AlternateContent>
      </w:r>
      <w:r w:rsidR="00075883" w:rsidRPr="00FA0EEF">
        <w:rPr>
          <w:rFonts w:ascii="Trebuchet MS" w:hAnsi="Trebuchet MS"/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8750EEF" wp14:editId="34A494D2">
                <wp:simplePos x="0" y="0"/>
                <wp:positionH relativeFrom="column">
                  <wp:posOffset>2668905</wp:posOffset>
                </wp:positionH>
                <wp:positionV relativeFrom="paragraph">
                  <wp:posOffset>-550545</wp:posOffset>
                </wp:positionV>
                <wp:extent cx="650875" cy="1404620"/>
                <wp:effectExtent l="0" t="0" r="0" b="0"/>
                <wp:wrapNone/>
                <wp:docPr id="236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949B2" w14:textId="77777777" w:rsidR="00CA6754" w:rsidRPr="0038680B" w:rsidRDefault="00CA6754" w:rsidP="00075883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75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0EEF" id="_x0000_s1041" type="#_x0000_t202" style="position:absolute;margin-left:210.15pt;margin-top:-43.35pt;width:51.25pt;height:110.6pt;rotation:-90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" filled="f" stroked="f">
                <v:textbox style="mso-fit-shape-to-text:t">
                  <w:txbxContent>
                    <w:p w14:paraId="0FF949B2" w14:textId="77777777" w:rsidR="00CA6754" w:rsidRPr="0038680B" w:rsidRDefault="00CA6754" w:rsidP="00075883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75 mm</w:t>
                      </w:r>
                    </w:p>
                  </w:txbxContent>
                </v:textbox>
              </v:shape>
            </w:pict>
          </mc:Fallback>
        </mc:AlternateContent>
      </w:r>
      <w:r w:rsidR="00075883" w:rsidRPr="00FA0EEF">
        <w:rPr>
          <w:rFonts w:ascii="Trebuchet MS" w:hAnsi="Trebuchet MS"/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64B287F" wp14:editId="42A6B46A">
                <wp:simplePos x="0" y="0"/>
                <wp:positionH relativeFrom="column">
                  <wp:posOffset>746443</wp:posOffset>
                </wp:positionH>
                <wp:positionV relativeFrom="paragraph">
                  <wp:posOffset>-1240472</wp:posOffset>
                </wp:positionV>
                <wp:extent cx="650875" cy="140462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80FC1" w14:textId="77777777" w:rsidR="00CA6754" w:rsidRPr="0038680B" w:rsidRDefault="00CA6754" w:rsidP="00075883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B287F" id="_x0000_s1042" type="#_x0000_t202" style="position:absolute;margin-left:58.8pt;margin-top:-97.65pt;width:51.25pt;height:110.6pt;rotation:-90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" filled="f" stroked="f">
                <v:textbox style="mso-fit-shape-to-text:t">
                  <w:txbxContent>
                    <w:p w14:paraId="05680FC1" w14:textId="77777777" w:rsidR="00CA6754" w:rsidRPr="0038680B" w:rsidRDefault="00CA6754" w:rsidP="00075883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30 mm</w:t>
                      </w:r>
                    </w:p>
                  </w:txbxContent>
                </v:textbox>
              </v:shape>
            </w:pict>
          </mc:Fallback>
        </mc:AlternateContent>
      </w:r>
      <w:r w:rsidR="00075883" w:rsidRPr="00FA0EEF">
        <w:rPr>
          <w:rFonts w:ascii="Trebuchet MS" w:hAnsi="Trebuchet MS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55DB06" wp14:editId="10642A78">
                <wp:simplePos x="0" y="0"/>
                <wp:positionH relativeFrom="column">
                  <wp:posOffset>624205</wp:posOffset>
                </wp:positionH>
                <wp:positionV relativeFrom="paragraph">
                  <wp:posOffset>-1082040</wp:posOffset>
                </wp:positionV>
                <wp:extent cx="0" cy="1079500"/>
                <wp:effectExtent l="76200" t="38100" r="57150" b="635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F2111D" id="Straight Arrow Connector 54" o:spid="_x0000_s1026" type="#_x0000_t32" style="position:absolute;margin-left:49.15pt;margin-top:-85.2pt;width:0;height:8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" strokecolor="red" strokeweight=".5pt">
                <v:stroke dashstyle="dash" startarrow="block" endarrow="block"/>
              </v:shape>
            </w:pict>
          </mc:Fallback>
        </mc:AlternateContent>
      </w:r>
      <w:r w:rsidR="00206BA1" w:rsidRPr="00FA0EEF">
        <w:rPr>
          <w:noProof/>
          <w:lang w:val="id-ID" w:eastAsia="id-ID"/>
        </w:rPr>
        <w:drawing>
          <wp:inline distT="0" distB="0" distL="0" distR="0" wp14:anchorId="415D5426" wp14:editId="6DBDE4EE">
            <wp:extent cx="1260000" cy="1260000"/>
            <wp:effectExtent l="0" t="0" r="0" b="0"/>
            <wp:docPr id="236563" name="Picture 236563" descr="D:\DEPARTMENT OF NASE\PAK WASIS\ARUN PROJECT\pic\lambang-its-color-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PARTMENT OF NASE\PAK WASIS\ARUN PROJECT\pic\lambang-its-color-st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0FC7" w14:textId="7FDD74C8" w:rsidR="00075883" w:rsidRPr="00FA0EEF" w:rsidRDefault="00075883" w:rsidP="00075883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6CB51FE1" w14:textId="36C7C666" w:rsidR="00DD249B" w:rsidRPr="00FA0EEF" w:rsidRDefault="00075883" w:rsidP="00075883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EFA7763" wp14:editId="6B5DAF4F">
                <wp:simplePos x="0" y="0"/>
                <wp:positionH relativeFrom="column">
                  <wp:posOffset>592084</wp:posOffset>
                </wp:positionH>
                <wp:positionV relativeFrom="paragraph">
                  <wp:posOffset>194945</wp:posOffset>
                </wp:positionV>
                <wp:extent cx="0" cy="1079500"/>
                <wp:effectExtent l="76200" t="38100" r="57150" b="63500"/>
                <wp:wrapNone/>
                <wp:docPr id="236574" name="Straight Arrow Connector 236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3FAAB8" id="Straight Arrow Connector 236574" o:spid="_x0000_s1026" type="#_x0000_t32" style="position:absolute;margin-left:46.6pt;margin-top:15.35pt;width:0;height: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" strokecolor="red" strokeweight=".5pt">
                <v:stroke dashstyle="dash" startarrow="block" endarrow="block"/>
              </v:shape>
            </w:pict>
          </mc:Fallback>
        </mc:AlternateContent>
      </w:r>
      <w:r w:rsidRPr="00FA0EEF">
        <w:rPr>
          <w:rFonts w:ascii="Trebuchet MS" w:hAnsi="Trebuchet MS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4D9A39E5" wp14:editId="15599FDC">
                <wp:simplePos x="0" y="0"/>
                <wp:positionH relativeFrom="column">
                  <wp:posOffset>-6350</wp:posOffset>
                </wp:positionH>
                <wp:positionV relativeFrom="paragraph">
                  <wp:posOffset>183251</wp:posOffset>
                </wp:positionV>
                <wp:extent cx="5762625" cy="0"/>
                <wp:effectExtent l="0" t="0" r="0" b="0"/>
                <wp:wrapNone/>
                <wp:docPr id="4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67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A43974" id="AutoShape 62" o:spid="_x0000_s1026" type="#_x0000_t32" style="position:absolute;margin-left:-.5pt;margin-top:14.45pt;width:453.75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" strokecolor="#0067ac" strokeweight="1.5pt"/>
            </w:pict>
          </mc:Fallback>
        </mc:AlternateContent>
      </w:r>
    </w:p>
    <w:p w14:paraId="7B94DBFE" w14:textId="0D772F25" w:rsidR="00EF5378" w:rsidRPr="00FA0EEF" w:rsidRDefault="00EF5378" w:rsidP="00075883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18C896C9" w14:textId="75B58504" w:rsidR="00EF5378" w:rsidRPr="00FA0EEF" w:rsidRDefault="00075883" w:rsidP="00075883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073A5A" wp14:editId="2D54B8A3">
                <wp:simplePos x="0" y="0"/>
                <wp:positionH relativeFrom="column">
                  <wp:posOffset>122819</wp:posOffset>
                </wp:positionH>
                <wp:positionV relativeFrom="paragraph">
                  <wp:posOffset>149860</wp:posOffset>
                </wp:positionV>
                <wp:extent cx="650240" cy="269240"/>
                <wp:effectExtent l="0" t="0" r="0" b="0"/>
                <wp:wrapNone/>
                <wp:docPr id="236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24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82FC" w14:textId="77777777" w:rsidR="00CA6754" w:rsidRPr="0038680B" w:rsidRDefault="00CA6754" w:rsidP="00075883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73A5A" id="_x0000_s1043" type="#_x0000_t202" style="position:absolute;margin-left:9.65pt;margin-top:11.8pt;width:51.2pt;height:21.2pt;rotation:-9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" filled="f" stroked="f">
                <v:textbox style="mso-fit-shape-to-text:t">
                  <w:txbxContent>
                    <w:p w14:paraId="091382FC" w14:textId="77777777" w:rsidR="00CA6754" w:rsidRPr="0038680B" w:rsidRDefault="00CA6754" w:rsidP="00075883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30 mm</w:t>
                      </w:r>
                    </w:p>
                  </w:txbxContent>
                </v:textbox>
              </v:shape>
            </w:pict>
          </mc:Fallback>
        </mc:AlternateContent>
      </w:r>
    </w:p>
    <w:p w14:paraId="624D6C11" w14:textId="77777777" w:rsidR="00EF5378" w:rsidRPr="00FA0EEF" w:rsidRDefault="00EF5378" w:rsidP="00075883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7A52A7F1" w14:textId="77777777" w:rsidR="00075883" w:rsidRPr="00FA0EEF" w:rsidRDefault="00075883" w:rsidP="00075883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4F37BA37" w14:textId="4AA01501" w:rsidR="002E2C80" w:rsidRPr="00FA0EEF" w:rsidRDefault="00420EA9" w:rsidP="00075883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ABEC2C" wp14:editId="17B5BDBD">
                <wp:simplePos x="0" y="0"/>
                <wp:positionH relativeFrom="column">
                  <wp:posOffset>2564765</wp:posOffset>
                </wp:positionH>
                <wp:positionV relativeFrom="paragraph">
                  <wp:posOffset>168910</wp:posOffset>
                </wp:positionV>
                <wp:extent cx="1876425" cy="352425"/>
                <wp:effectExtent l="0" t="0" r="0" b="0"/>
                <wp:wrapNone/>
                <wp:docPr id="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47777" w14:textId="77777777" w:rsidR="00CA6754" w:rsidRPr="0080362D" w:rsidRDefault="00CA6754" w:rsidP="002E2C80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[Trebuchet MS Bold 16 pt]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BEC2C" id="_x0000_s1044" type="#_x0000_t202" style="position:absolute;margin-left:201.95pt;margin-top:13.3pt;width:147.7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2K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" filled="f" stroked="f">
                <v:textbox>
                  <w:txbxContent>
                    <w:p w14:paraId="47C47777" w14:textId="77777777" w:rsidR="00CA6754" w:rsidRPr="0080362D" w:rsidRDefault="00CA6754" w:rsidP="002E2C80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[Trebuchet MS Bold 16 pt]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900FA0" wp14:editId="323CB44F">
                <wp:simplePos x="0" y="0"/>
                <wp:positionH relativeFrom="column">
                  <wp:posOffset>2457450</wp:posOffset>
                </wp:positionH>
                <wp:positionV relativeFrom="paragraph">
                  <wp:posOffset>140335</wp:posOffset>
                </wp:positionV>
                <wp:extent cx="114300" cy="361950"/>
                <wp:effectExtent l="0" t="0" r="0" b="0"/>
                <wp:wrapNone/>
                <wp:docPr id="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61950"/>
                        </a:xfrm>
                        <a:prstGeom prst="rightBracket">
                          <a:avLst>
                            <a:gd name="adj" fmla="val 26389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AC67F2" id="AutoShape 8" o:spid="_x0000_s1026" type="#_x0000_t86" style="position:absolute;margin-left:193.5pt;margin-top:11.05pt;width:9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" strokecolor="red">
                <v:stroke dashstyle="dash"/>
              </v:shape>
            </w:pict>
          </mc:Fallback>
        </mc:AlternateContent>
      </w:r>
    </w:p>
    <w:bookmarkEnd w:id="1"/>
    <w:bookmarkEnd w:id="2"/>
    <w:p w14:paraId="27EFBB5B" w14:textId="51E1577D" w:rsidR="002E2C80" w:rsidRPr="00FA0EEF" w:rsidRDefault="00D874A0" w:rsidP="002E2C80">
      <w:pPr>
        <w:rPr>
          <w:rFonts w:ascii="Trebuchet MS" w:hAnsi="Trebuchet MS"/>
          <w:b/>
          <w:noProof/>
          <w:sz w:val="32"/>
          <w:szCs w:val="32"/>
          <w:lang w:val="id-ID"/>
        </w:rPr>
      </w:pPr>
      <w:r w:rsidRPr="00FA0EEF">
        <w:rPr>
          <w:rFonts w:ascii="Trebuchet MS" w:hAnsi="Trebuchet MS"/>
          <w:b/>
          <w:noProof/>
          <w:sz w:val="32"/>
          <w:szCs w:val="32"/>
          <w:lang w:val="id-ID"/>
        </w:rPr>
        <w:t>TUGAS AKHIR – MN</w:t>
      </w:r>
      <w:r w:rsidR="00442DA2" w:rsidRPr="00FA0EEF">
        <w:rPr>
          <w:rFonts w:ascii="Trebuchet MS" w:hAnsi="Trebuchet MS"/>
          <w:b/>
          <w:noProof/>
          <w:sz w:val="32"/>
          <w:szCs w:val="32"/>
          <w:lang w:val="id-ID"/>
        </w:rPr>
        <w:t xml:space="preserve"> </w:t>
      </w:r>
      <w:r w:rsidRPr="00FA0EEF">
        <w:rPr>
          <w:rFonts w:ascii="Trebuchet MS" w:hAnsi="Trebuchet MS"/>
          <w:b/>
          <w:noProof/>
          <w:sz w:val="32"/>
          <w:szCs w:val="32"/>
          <w:lang w:val="id-ID"/>
        </w:rPr>
        <w:t>1</w:t>
      </w:r>
      <w:r w:rsidR="000E041A" w:rsidRPr="00FA0EEF">
        <w:rPr>
          <w:rFonts w:ascii="Trebuchet MS" w:hAnsi="Trebuchet MS"/>
          <w:b/>
          <w:noProof/>
          <w:sz w:val="32"/>
          <w:szCs w:val="32"/>
          <w:lang w:val="id-ID"/>
        </w:rPr>
        <w:t>84802</w:t>
      </w:r>
    </w:p>
    <w:p w14:paraId="32F350B3" w14:textId="77777777" w:rsidR="002E2C80" w:rsidRPr="00FA0EEF" w:rsidRDefault="002E2C80" w:rsidP="002E2C80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3B6BB72C" w14:textId="77777777" w:rsidR="002E2C80" w:rsidRPr="00FA0EEF" w:rsidRDefault="002E2C80" w:rsidP="002E2C80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2E5EEC27" w14:textId="77777777" w:rsidR="002E2C80" w:rsidRPr="00FA0EEF" w:rsidRDefault="002E2C80" w:rsidP="002E2C80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0A964D7E" w14:textId="7F3E3897" w:rsidR="002E2C80" w:rsidRPr="00FA0EEF" w:rsidRDefault="00420EA9" w:rsidP="002E2C80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B45D72" wp14:editId="5DDDFA76">
                <wp:simplePos x="0" y="0"/>
                <wp:positionH relativeFrom="column">
                  <wp:posOffset>5764530</wp:posOffset>
                </wp:positionH>
                <wp:positionV relativeFrom="paragraph">
                  <wp:posOffset>202565</wp:posOffset>
                </wp:positionV>
                <wp:extent cx="114300" cy="857885"/>
                <wp:effectExtent l="0" t="0" r="0" b="0"/>
                <wp:wrapNone/>
                <wp:docPr id="4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857885"/>
                        </a:xfrm>
                        <a:prstGeom prst="rightBracket">
                          <a:avLst>
                            <a:gd name="adj" fmla="val 41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6577F2" id="AutoShape 11" o:spid="_x0000_s1026" type="#_x0000_t86" style="position:absolute;margin-left:453.9pt;margin-top:15.95pt;width:9pt;height:6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" adj="1199" strokecolor="red">
                <v:stroke dashstyle="dash"/>
              </v:shape>
            </w:pict>
          </mc:Fallback>
        </mc:AlternateContent>
      </w:r>
    </w:p>
    <w:p w14:paraId="43278C87" w14:textId="77777777" w:rsidR="00C931B0" w:rsidRPr="00FA0EEF" w:rsidRDefault="00C931B0" w:rsidP="00C931B0">
      <w:pPr>
        <w:rPr>
          <w:rFonts w:ascii="Trebuchet MS" w:hAnsi="Trebuchet MS"/>
          <w:b/>
          <w:noProof/>
          <w:sz w:val="36"/>
          <w:szCs w:val="40"/>
          <w:lang w:val="id-ID"/>
        </w:rPr>
      </w:pPr>
      <w:r w:rsidRPr="00FA0EEF">
        <w:rPr>
          <w:rFonts w:ascii="Trebuchet MS" w:hAnsi="Trebuchet MS"/>
          <w:b/>
          <w:noProof/>
          <w:sz w:val="36"/>
          <w:szCs w:val="40"/>
          <w:lang w:val="id-ID"/>
        </w:rPr>
        <w:t xml:space="preserve">ANALISIS </w:t>
      </w:r>
      <w:r w:rsidRPr="00FA0EEF">
        <w:rPr>
          <w:rFonts w:ascii="Trebuchet MS" w:hAnsi="Trebuchet MS"/>
          <w:b/>
          <w:i/>
          <w:noProof/>
          <w:sz w:val="36"/>
          <w:szCs w:val="40"/>
          <w:lang w:val="id-ID"/>
        </w:rPr>
        <w:t>VISCOUS RESISTANCE</w:t>
      </w:r>
      <w:r w:rsidRPr="00FA0EEF">
        <w:rPr>
          <w:rFonts w:ascii="Trebuchet MS" w:hAnsi="Trebuchet MS"/>
          <w:b/>
          <w:noProof/>
          <w:sz w:val="36"/>
          <w:szCs w:val="40"/>
          <w:lang w:val="id-ID"/>
        </w:rPr>
        <w:t xml:space="preserve"> KAPAL SELAM MINI</w:t>
      </w:r>
    </w:p>
    <w:p w14:paraId="5F46E1E5" w14:textId="77777777" w:rsidR="00C931B0" w:rsidRPr="00FA0EEF" w:rsidRDefault="00C931B0" w:rsidP="00C931B0">
      <w:pPr>
        <w:rPr>
          <w:rFonts w:ascii="Trebuchet MS" w:hAnsi="Trebuchet MS"/>
          <w:b/>
          <w:noProof/>
          <w:sz w:val="36"/>
          <w:szCs w:val="40"/>
          <w:lang w:val="id-ID"/>
        </w:rPr>
      </w:pPr>
      <w:r w:rsidRPr="00FA0EEF">
        <w:rPr>
          <w:rFonts w:ascii="Trebuchet MS" w:hAnsi="Trebuchet MS"/>
          <w:b/>
          <w:noProof/>
          <w:sz w:val="36"/>
          <w:szCs w:val="40"/>
          <w:lang w:val="id-ID"/>
        </w:rPr>
        <w:t xml:space="preserve">DENGAN METODE </w:t>
      </w:r>
      <w:r w:rsidRPr="00FA0EEF">
        <w:rPr>
          <w:rFonts w:ascii="Trebuchet MS" w:hAnsi="Trebuchet MS"/>
          <w:b/>
          <w:i/>
          <w:noProof/>
          <w:sz w:val="36"/>
          <w:szCs w:val="40"/>
          <w:lang w:val="id-ID"/>
        </w:rPr>
        <w:t>COMPUTATIONAL FLUID DYNAMICS</w:t>
      </w:r>
    </w:p>
    <w:p w14:paraId="3D54F9A4" w14:textId="77777777" w:rsidR="002E2C80" w:rsidRPr="00FA0EEF" w:rsidRDefault="00C931B0" w:rsidP="00C931B0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36"/>
          <w:szCs w:val="40"/>
          <w:lang w:val="id-ID"/>
        </w:rPr>
        <w:t xml:space="preserve">DAN PENGUJIAN PADA </w:t>
      </w:r>
      <w:r w:rsidRPr="00FA0EEF">
        <w:rPr>
          <w:rFonts w:ascii="Trebuchet MS" w:hAnsi="Trebuchet MS"/>
          <w:b/>
          <w:i/>
          <w:noProof/>
          <w:sz w:val="36"/>
          <w:szCs w:val="40"/>
          <w:lang w:val="id-ID"/>
        </w:rPr>
        <w:t>WIND TUNNEL</w:t>
      </w:r>
    </w:p>
    <w:p w14:paraId="26930484" w14:textId="0EB8BF17" w:rsidR="00075883" w:rsidRPr="00FA0EEF" w:rsidRDefault="00075883" w:rsidP="002E2C80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719C9B" wp14:editId="675A1365">
                <wp:simplePos x="0" y="0"/>
                <wp:positionH relativeFrom="column">
                  <wp:posOffset>3192960</wp:posOffset>
                </wp:positionH>
                <wp:positionV relativeFrom="paragraph">
                  <wp:posOffset>61523</wp:posOffset>
                </wp:positionV>
                <wp:extent cx="1876425" cy="352425"/>
                <wp:effectExtent l="0" t="0" r="0" b="0"/>
                <wp:wrapNone/>
                <wp:docPr id="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78213" w14:textId="77777777" w:rsidR="00CA6754" w:rsidRPr="0080362D" w:rsidRDefault="00CA6754" w:rsidP="0080362D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[Trebuchet MS Bold 1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>8</w:t>
                            </w: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 pt]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19C9B" id="_x0000_s1045" type="#_x0000_t202" style="position:absolute;margin-left:251.4pt;margin-top:4.85pt;width:147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IluQIAAMM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" filled="f" stroked="f">
                <v:textbox>
                  <w:txbxContent>
                    <w:p w14:paraId="31A78213" w14:textId="77777777" w:rsidR="00CA6754" w:rsidRPr="0080362D" w:rsidRDefault="00CA6754" w:rsidP="0080362D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[Trebuchet MS Bold 1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  <w:t>8</w:t>
                      </w: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 pt]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7A91B701" wp14:editId="2366ADE3">
                <wp:simplePos x="0" y="0"/>
                <wp:positionH relativeFrom="column">
                  <wp:posOffset>2398443</wp:posOffset>
                </wp:positionH>
                <wp:positionV relativeFrom="paragraph">
                  <wp:posOffset>51735</wp:posOffset>
                </wp:positionV>
                <wp:extent cx="3362325" cy="0"/>
                <wp:effectExtent l="0" t="0" r="0" b="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08DCCD" id="AutoShape 12" o:spid="_x0000_s1026" type="#_x0000_t32" style="position:absolute;margin-left:188.85pt;margin-top:4.05pt;width:264.75pt;height:0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" strokecolor="red">
                <v:stroke dashstyle="dash"/>
              </v:shape>
            </w:pict>
          </mc:Fallback>
        </mc:AlternateContent>
      </w:r>
    </w:p>
    <w:p w14:paraId="7FF9CE2F" w14:textId="42533BE4" w:rsidR="002E2C80" w:rsidRPr="00FA0EEF" w:rsidRDefault="002E2C80" w:rsidP="002E2C80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2D67D776" w14:textId="468A9165" w:rsidR="00DD249B" w:rsidRPr="00FA0EEF" w:rsidRDefault="00DD249B" w:rsidP="002E2C80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03C1A369" w14:textId="357CC5B0" w:rsidR="00DD249B" w:rsidRPr="00FA0EEF" w:rsidRDefault="00DD249B" w:rsidP="002E2C80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36A6A8F2" w14:textId="102539B5" w:rsidR="00DD249B" w:rsidRPr="00FA0EEF" w:rsidRDefault="00075883" w:rsidP="002E2C80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269341" wp14:editId="7172ADDE">
                <wp:simplePos x="0" y="0"/>
                <wp:positionH relativeFrom="column">
                  <wp:posOffset>3586756</wp:posOffset>
                </wp:positionH>
                <wp:positionV relativeFrom="paragraph">
                  <wp:posOffset>156342</wp:posOffset>
                </wp:positionV>
                <wp:extent cx="285750" cy="2889489"/>
                <wp:effectExtent l="0" t="0" r="19050" b="25400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2889489"/>
                        </a:xfrm>
                        <a:prstGeom prst="rightBracket">
                          <a:avLst>
                            <a:gd name="adj" fmla="val 77222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16D4D5" id="AutoShape 6" o:spid="_x0000_s1026" type="#_x0000_t86" style="position:absolute;margin-left:282.4pt;margin-top:12.3pt;width:22.5pt;height:22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" adj="1650" strokecolor="red">
                <v:stroke dashstyle="dash"/>
              </v:shape>
            </w:pict>
          </mc:Fallback>
        </mc:AlternateContent>
      </w:r>
    </w:p>
    <w:p w14:paraId="32AC0F6D" w14:textId="4D88B219" w:rsidR="002E2C80" w:rsidRPr="00FA0EEF" w:rsidRDefault="00672419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Ardi Nugroho Yulianto</w:t>
      </w:r>
    </w:p>
    <w:p w14:paraId="0DD89554" w14:textId="5702F13E" w:rsidR="002E2C80" w:rsidRPr="00FA0EEF" w:rsidRDefault="00D83EFD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 xml:space="preserve">NRP </w:t>
      </w:r>
      <w:r w:rsidR="003272CD" w:rsidRPr="00FA0EEF">
        <w:rPr>
          <w:rFonts w:ascii="Trebuchet MS" w:hAnsi="Trebuchet MS"/>
          <w:b/>
          <w:noProof/>
          <w:sz w:val="28"/>
          <w:szCs w:val="28"/>
          <w:lang w:val="id-ID"/>
        </w:rPr>
        <w:t>04110940000087</w:t>
      </w:r>
    </w:p>
    <w:p w14:paraId="48E56AFE" w14:textId="77777777" w:rsidR="002E2C80" w:rsidRPr="00FA0EEF" w:rsidRDefault="002E2C80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244663F3" w14:textId="77777777" w:rsidR="00D53041" w:rsidRPr="00FA0EEF" w:rsidRDefault="00D53041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3B75144E" w14:textId="77777777" w:rsidR="002E2C80" w:rsidRPr="00FA0EEF" w:rsidRDefault="00D53041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Dosen Pembimbing</w:t>
      </w:r>
    </w:p>
    <w:p w14:paraId="1598C290" w14:textId="52EEC725" w:rsidR="00C931B0" w:rsidRPr="00FA0EEF" w:rsidRDefault="00075883" w:rsidP="00C931B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EC020D" wp14:editId="61C3B15B">
                <wp:simplePos x="0" y="0"/>
                <wp:positionH relativeFrom="column">
                  <wp:posOffset>3874770</wp:posOffset>
                </wp:positionH>
                <wp:positionV relativeFrom="paragraph">
                  <wp:posOffset>151322</wp:posOffset>
                </wp:positionV>
                <wp:extent cx="1990725" cy="352425"/>
                <wp:effectExtent l="0" t="0" r="0" b="0"/>
                <wp:wrapNone/>
                <wp:docPr id="4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2E470" w14:textId="77777777" w:rsidR="00CA6754" w:rsidRPr="0080362D" w:rsidRDefault="00CA6754" w:rsidP="0080362D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[Trebuchet MS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 Bold</w:t>
                            </w: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 1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 pt]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C020D" id="_x0000_s1046" type="#_x0000_t202" style="position:absolute;margin-left:305.1pt;margin-top:11.9pt;width:156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4XuQIAAMM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" filled="f" stroked="f">
                <v:textbox>
                  <w:txbxContent>
                    <w:p w14:paraId="6732E470" w14:textId="77777777" w:rsidR="00CA6754" w:rsidRPr="0080362D" w:rsidRDefault="00CA6754" w:rsidP="0080362D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[Trebuchet MS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  <w:t xml:space="preserve"> Bold</w:t>
                      </w: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 1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 pt]</w:t>
                      </w:r>
                    </w:p>
                  </w:txbxContent>
                </v:textbox>
              </v:shape>
            </w:pict>
          </mc:Fallback>
        </mc:AlternateContent>
      </w:r>
      <w:r w:rsidR="00C931B0" w:rsidRPr="00FA0EEF">
        <w:rPr>
          <w:rFonts w:ascii="Trebuchet MS" w:hAnsi="Trebuchet MS"/>
          <w:b/>
          <w:noProof/>
          <w:sz w:val="28"/>
          <w:szCs w:val="28"/>
          <w:lang w:val="id-ID"/>
        </w:rPr>
        <w:t>Dr. Ir. I Ketut Suastika</w:t>
      </w:r>
    </w:p>
    <w:p w14:paraId="206CDA11" w14:textId="3797BB07" w:rsidR="00C931B0" w:rsidRPr="00FA0EEF" w:rsidRDefault="00C931B0" w:rsidP="00C931B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Aries Sulisetyono, S.T., MA.Sc., Ph.D.</w:t>
      </w:r>
    </w:p>
    <w:p w14:paraId="0AF68A28" w14:textId="77777777" w:rsidR="002E2C80" w:rsidRPr="00FA0EEF" w:rsidRDefault="002E2C80" w:rsidP="00C931B0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2F1EDB0D" w14:textId="60879A23" w:rsidR="002E2C80" w:rsidRPr="00FA0EEF" w:rsidRDefault="002E2C80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4D31272D" w14:textId="77777777" w:rsidR="00075883" w:rsidRPr="00FA0EEF" w:rsidRDefault="00075883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4DC6563E" w14:textId="77777777" w:rsidR="002E2C80" w:rsidRPr="00FA0EEF" w:rsidRDefault="005926E8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DEPARTEMEN</w:t>
      </w:r>
      <w:r w:rsidR="002E2C80" w:rsidRPr="00FA0EEF">
        <w:rPr>
          <w:rFonts w:ascii="Trebuchet MS" w:hAnsi="Trebuchet MS"/>
          <w:b/>
          <w:noProof/>
          <w:sz w:val="28"/>
          <w:szCs w:val="28"/>
          <w:lang w:val="id-ID"/>
        </w:rPr>
        <w:t xml:space="preserve"> TEKNIK PERKAPALAN</w:t>
      </w:r>
    </w:p>
    <w:p w14:paraId="4CE75E2A" w14:textId="77777777" w:rsidR="002E2C80" w:rsidRPr="00FA0EEF" w:rsidRDefault="002E2C80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F</w:t>
      </w:r>
      <w:r w:rsidR="00655572" w:rsidRPr="00FA0EEF">
        <w:rPr>
          <w:rFonts w:ascii="Trebuchet MS" w:hAnsi="Trebuchet MS"/>
          <w:b/>
          <w:noProof/>
          <w:sz w:val="28"/>
          <w:szCs w:val="28"/>
          <w:lang w:val="id-ID"/>
        </w:rPr>
        <w:t>AKULTAS TEKNOLOGI KELAUTAN</w:t>
      </w:r>
    </w:p>
    <w:p w14:paraId="631462B3" w14:textId="0E38E366" w:rsidR="002E2C80" w:rsidRPr="00FA0EEF" w:rsidRDefault="00655572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INSTITUT TEKNOLOGI SEPULUH NOPEMBER</w:t>
      </w:r>
    </w:p>
    <w:p w14:paraId="201B4705" w14:textId="7A1D8DF8" w:rsidR="002E2C80" w:rsidRPr="00FA0EEF" w:rsidRDefault="00655572" w:rsidP="002E2C80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SURABAYA</w:t>
      </w:r>
    </w:p>
    <w:p w14:paraId="51804410" w14:textId="05A3956E" w:rsidR="002E2C80" w:rsidRPr="00FA0EEF" w:rsidRDefault="00075883" w:rsidP="002E2C8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E97D1D" wp14:editId="140CB71B">
                <wp:simplePos x="0" y="0"/>
                <wp:positionH relativeFrom="column">
                  <wp:posOffset>-300990</wp:posOffset>
                </wp:positionH>
                <wp:positionV relativeFrom="paragraph">
                  <wp:posOffset>427990</wp:posOffset>
                </wp:positionV>
                <wp:extent cx="650240" cy="269240"/>
                <wp:effectExtent l="0" t="0" r="0" b="0"/>
                <wp:wrapNone/>
                <wp:docPr id="236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24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A96A4" w14:textId="77777777" w:rsidR="00CA6754" w:rsidRPr="0038680B" w:rsidRDefault="00CA6754" w:rsidP="00075883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25</w:t>
                            </w: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97D1D" id="_x0000_s1047" type="#_x0000_t202" style="position:absolute;margin-left:-23.7pt;margin-top:33.7pt;width:51.2pt;height:21.2pt;rotation:-9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" filled="f" stroked="f">
                <v:textbox>
                  <w:txbxContent>
                    <w:p w14:paraId="4CCA96A4" w14:textId="77777777" w:rsidR="00CA6754" w:rsidRPr="0038680B" w:rsidRDefault="00CA6754" w:rsidP="00075883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25</w:t>
                      </w: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909622" wp14:editId="06FF87E3">
                <wp:simplePos x="0" y="0"/>
                <wp:positionH relativeFrom="column">
                  <wp:posOffset>157851</wp:posOffset>
                </wp:positionH>
                <wp:positionV relativeFrom="paragraph">
                  <wp:posOffset>183515</wp:posOffset>
                </wp:positionV>
                <wp:extent cx="0" cy="899795"/>
                <wp:effectExtent l="76200" t="38100" r="57150" b="52705"/>
                <wp:wrapNone/>
                <wp:docPr id="236577" name="Straight Arrow Connector 236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7FD238" id="Straight Arrow Connector 236577" o:spid="_x0000_s1026" type="#_x0000_t32" style="position:absolute;margin-left:12.45pt;margin-top:14.45pt;width:0;height:70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" strokecolor="red" strokeweight=".5pt">
                <v:stroke dashstyle="dash" startarrow="block" endarrow="block"/>
              </v:shape>
            </w:pict>
          </mc:Fallback>
        </mc:AlternateContent>
      </w:r>
      <w:r w:rsidR="00420EA9" w:rsidRPr="00FA0EEF">
        <w:rPr>
          <w:rFonts w:ascii="Trebuchet MS" w:hAnsi="Trebuchet MS"/>
          <w:b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17739B" wp14:editId="34343B8C">
                <wp:simplePos x="0" y="0"/>
                <wp:positionH relativeFrom="column">
                  <wp:posOffset>2715895</wp:posOffset>
                </wp:positionH>
                <wp:positionV relativeFrom="paragraph">
                  <wp:posOffset>394335</wp:posOffset>
                </wp:positionV>
                <wp:extent cx="347345" cy="255270"/>
                <wp:effectExtent l="0" t="0" r="0" b="1905"/>
                <wp:wrapNone/>
                <wp:docPr id="3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55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1C22F65" id="Rectangle 42" o:spid="_x0000_s1026" style="position:absolute;margin-left:213.85pt;margin-top:31.05pt;width:27.35pt;height:2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" fillcolor="white [3212]" stroked="f"/>
            </w:pict>
          </mc:Fallback>
        </mc:AlternateContent>
      </w:r>
      <w:r w:rsidR="0030600A">
        <w:rPr>
          <w:rFonts w:ascii="Trebuchet MS" w:hAnsi="Trebuchet MS"/>
          <w:b/>
          <w:noProof/>
          <w:sz w:val="28"/>
          <w:szCs w:val="28"/>
          <w:lang w:val="id-ID"/>
        </w:rPr>
        <w:t>2021</w:t>
      </w:r>
    </w:p>
    <w:p w14:paraId="1DA5AE58" w14:textId="4A7DB446" w:rsidR="008A602E" w:rsidRPr="00FA0EEF" w:rsidRDefault="00921B5D" w:rsidP="008A602E">
      <w:pPr>
        <w:rPr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FAF27C0" wp14:editId="2AD389F0">
                <wp:simplePos x="0" y="0"/>
                <wp:positionH relativeFrom="column">
                  <wp:posOffset>-4445</wp:posOffset>
                </wp:positionH>
                <wp:positionV relativeFrom="paragraph">
                  <wp:posOffset>603885</wp:posOffset>
                </wp:positionV>
                <wp:extent cx="1260475" cy="873125"/>
                <wp:effectExtent l="38100" t="0" r="53975" b="98425"/>
                <wp:wrapNone/>
                <wp:docPr id="236596" name="Group 236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475" cy="873125"/>
                          <a:chOff x="0" y="0"/>
                          <a:chExt cx="1261039" cy="873495"/>
                        </a:xfrm>
                      </wpg:grpSpPr>
                      <wps:wsp>
                        <wps:cNvPr id="236597" name="Straight Arrow Connector 236597"/>
                        <wps:cNvCnPr/>
                        <wps:spPr>
                          <a:xfrm rot="5400000">
                            <a:off x="631119" y="243575"/>
                            <a:ext cx="0" cy="125984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98" name="Straight Connector 236598"/>
                        <wps:cNvCnPr/>
                        <wps:spPr>
                          <a:xfrm rot="5400000">
                            <a:off x="828927" y="430530"/>
                            <a:ext cx="86106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99" name="Straight Connector 236599"/>
                        <wps:cNvCnPr/>
                        <wps:spPr>
                          <a:xfrm rot="5400000">
                            <a:off x="-430530" y="430530"/>
                            <a:ext cx="86106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3DEC8F" id="Group 236596" o:spid="_x0000_s1026" style="position:absolute;margin-left:-.35pt;margin-top:47.55pt;width:99.25pt;height:68.75pt;z-index:251801600;mso-height-relative:margin" coordsize="12610,8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">
                <v:shape id="Straight Arrow Connector 236597" o:spid="_x0000_s1027" type="#_x0000_t32" style="position:absolute;left:6311;top:2434;width:0;height:1259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" strokecolor="red" strokeweight=".5pt">
                  <v:stroke dashstyle="dash" startarrow="block" endarrow="block"/>
                </v:shape>
                <v:line id="Straight Connector 236598" o:spid="_x0000_s1028" style="position:absolute;rotation:90;visibility:visible;mso-wrap-style:square" from="8289,4305" to="16899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" strokecolor="red" strokeweight=".25pt"/>
                <v:line id="Straight Connector 236599" o:spid="_x0000_s1029" style="position:absolute;rotation:90;visibility:visible;mso-wrap-style:square" from="-4305,4305" to="4305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" strokecolor="red" strokeweight=".25pt"/>
              </v:group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0BDD10C" wp14:editId="3CF055B8">
                <wp:simplePos x="0" y="0"/>
                <wp:positionH relativeFrom="column">
                  <wp:posOffset>315595</wp:posOffset>
                </wp:positionH>
                <wp:positionV relativeFrom="paragraph">
                  <wp:posOffset>1243066</wp:posOffset>
                </wp:positionV>
                <wp:extent cx="650875" cy="1404620"/>
                <wp:effectExtent l="0" t="0" r="0" b="0"/>
                <wp:wrapNone/>
                <wp:docPr id="2365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D797" w14:textId="77777777" w:rsidR="00CA6754" w:rsidRPr="0038680B" w:rsidRDefault="00CA6754" w:rsidP="00921B5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DD10C" id="_x0000_s1048" type="#_x0000_t202" style="position:absolute;margin-left:24.85pt;margin-top:97.9pt;width:51.25pt;height:110.6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" filled="f" stroked="f">
                <v:textbox style="mso-fit-shape-to-text:t">
                  <w:txbxContent>
                    <w:p w14:paraId="55FCD797" w14:textId="77777777" w:rsidR="00CA6754" w:rsidRPr="0038680B" w:rsidRDefault="00CA6754" w:rsidP="00921B5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35 mm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EA2F0A4" wp14:editId="675A528C">
                <wp:simplePos x="0" y="0"/>
                <wp:positionH relativeFrom="column">
                  <wp:posOffset>-836930</wp:posOffset>
                </wp:positionH>
                <wp:positionV relativeFrom="paragraph">
                  <wp:posOffset>312420</wp:posOffset>
                </wp:positionV>
                <wp:extent cx="650875" cy="1404620"/>
                <wp:effectExtent l="0" t="0" r="0" b="0"/>
                <wp:wrapNone/>
                <wp:docPr id="236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270D4" w14:textId="77777777" w:rsidR="00CA6754" w:rsidRPr="0038680B" w:rsidRDefault="00CA6754" w:rsidP="00921B5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A2F0A4" id="_x0000_s1049" type="#_x0000_t202" style="position:absolute;margin-left:-65.9pt;margin-top:24.6pt;width:51.25pt;height:110.6pt;z-index:251798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" filled="f" stroked="f">
                <v:textbox style="mso-fit-shape-to-text:t">
                  <w:txbxContent>
                    <w:p w14:paraId="413270D4" w14:textId="77777777" w:rsidR="00CA6754" w:rsidRPr="0038680B" w:rsidRDefault="00CA6754" w:rsidP="00921B5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30 mm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5179A1" wp14:editId="0F1DB973">
                <wp:simplePos x="0" y="0"/>
                <wp:positionH relativeFrom="column">
                  <wp:posOffset>-530058</wp:posOffset>
                </wp:positionH>
                <wp:positionV relativeFrom="paragraph">
                  <wp:posOffset>85557</wp:posOffset>
                </wp:positionV>
                <wp:extent cx="0" cy="1079500"/>
                <wp:effectExtent l="0" t="82550" r="31750" b="88900"/>
                <wp:wrapNone/>
                <wp:docPr id="236593" name="Straight Arrow Connector 236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42CC7D" id="Straight Arrow Connector 236593" o:spid="_x0000_s1026" type="#_x0000_t32" style="position:absolute;margin-left:-41.75pt;margin-top:6.75pt;width:0;height:85pt;rotation:90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" strokecolor="red" strokeweight=".5pt">
                <v:stroke dashstyle="dash" startarrow="block" endarrow="block"/>
              </v:shape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88D2F8F" wp14:editId="02603C89">
                <wp:simplePos x="0" y="0"/>
                <wp:positionH relativeFrom="column">
                  <wp:posOffset>2798445</wp:posOffset>
                </wp:positionH>
                <wp:positionV relativeFrom="paragraph">
                  <wp:posOffset>-550545</wp:posOffset>
                </wp:positionV>
                <wp:extent cx="650875" cy="1404620"/>
                <wp:effectExtent l="0" t="0" r="0" b="0"/>
                <wp:wrapNone/>
                <wp:docPr id="236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D7AC0" w14:textId="77777777" w:rsidR="00CA6754" w:rsidRPr="0038680B" w:rsidRDefault="00CA6754" w:rsidP="00921B5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75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2F8F" id="_x0000_s1050" type="#_x0000_t202" style="position:absolute;margin-left:220.35pt;margin-top:-43.35pt;width:51.25pt;height:110.6pt;rotation:-90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" filled="f" stroked="f">
                <v:textbox style="mso-fit-shape-to-text:t">
                  <w:txbxContent>
                    <w:p w14:paraId="47FD7AC0" w14:textId="77777777" w:rsidR="00CA6754" w:rsidRPr="0038680B" w:rsidRDefault="00CA6754" w:rsidP="00921B5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75 mm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2E9CAA" wp14:editId="40FEF962">
                <wp:simplePos x="0" y="0"/>
                <wp:positionH relativeFrom="column">
                  <wp:posOffset>2699241</wp:posOffset>
                </wp:positionH>
                <wp:positionV relativeFrom="paragraph">
                  <wp:posOffset>-1072360</wp:posOffset>
                </wp:positionV>
                <wp:extent cx="0" cy="2699385"/>
                <wp:effectExtent l="76200" t="38100" r="57150" b="62865"/>
                <wp:wrapNone/>
                <wp:docPr id="236589" name="Straight Arrow Connector 236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938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FA7287" id="Straight Arrow Connector 236589" o:spid="_x0000_s1026" type="#_x0000_t32" style="position:absolute;margin-left:212.55pt;margin-top:-84.45pt;width:0;height:212.5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" strokecolor="red" strokeweight=".5pt">
                <v:stroke dashstyle="dash" startarrow="block" endarrow="block"/>
              </v:shape>
            </w:pict>
          </mc:Fallback>
        </mc:AlternateContent>
      </w:r>
      <w:r w:rsidRPr="00FA0EEF">
        <w:rPr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6CB61F" wp14:editId="10B2057D">
                <wp:simplePos x="0" y="0"/>
                <wp:positionH relativeFrom="column">
                  <wp:posOffset>610870</wp:posOffset>
                </wp:positionH>
                <wp:positionV relativeFrom="paragraph">
                  <wp:posOffset>-1080135</wp:posOffset>
                </wp:positionV>
                <wp:extent cx="0" cy="1079500"/>
                <wp:effectExtent l="76200" t="38100" r="57150" b="63500"/>
                <wp:wrapNone/>
                <wp:docPr id="236587" name="Straight Arrow Connector 236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AA76CF" id="Straight Arrow Connector 236587" o:spid="_x0000_s1026" type="#_x0000_t32" style="position:absolute;margin-left:48.1pt;margin-top:-85.05pt;width:0;height:8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" strokecolor="red" strokeweight=".5pt">
                <v:stroke dashstyle="dash" startarrow="block" endarrow="block"/>
              </v:shape>
            </w:pict>
          </mc:Fallback>
        </mc:AlternateContent>
      </w:r>
      <w:r w:rsidRPr="00FA0EEF">
        <w:rPr>
          <w:noProof/>
          <w:sz w:val="28"/>
          <w:szCs w:val="28"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5342D2B" wp14:editId="18895192">
                <wp:simplePos x="0" y="0"/>
                <wp:positionH relativeFrom="column">
                  <wp:posOffset>733559</wp:posOffset>
                </wp:positionH>
                <wp:positionV relativeFrom="paragraph">
                  <wp:posOffset>-1231308</wp:posOffset>
                </wp:positionV>
                <wp:extent cx="650875" cy="1404620"/>
                <wp:effectExtent l="0" t="0" r="0" b="0"/>
                <wp:wrapNone/>
                <wp:docPr id="236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C9D99" w14:textId="77777777" w:rsidR="00CA6754" w:rsidRPr="0038680B" w:rsidRDefault="00CA6754" w:rsidP="00921B5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2D2B" id="_x0000_s1051" type="#_x0000_t202" style="position:absolute;margin-left:57.75pt;margin-top:-96.95pt;width:51.25pt;height:110.6pt;rotation:-90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" filled="f" stroked="f">
                <v:textbox style="mso-fit-shape-to-text:t">
                  <w:txbxContent>
                    <w:p w14:paraId="7C4C9D99" w14:textId="77777777" w:rsidR="00CA6754" w:rsidRPr="0038680B" w:rsidRDefault="00CA6754" w:rsidP="00921B5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30 mm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noProof/>
          <w:sz w:val="28"/>
          <w:szCs w:val="28"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7B1256B" wp14:editId="670B1A9D">
                <wp:simplePos x="0" y="0"/>
                <wp:positionH relativeFrom="column">
                  <wp:posOffset>1677670</wp:posOffset>
                </wp:positionH>
                <wp:positionV relativeFrom="paragraph">
                  <wp:posOffset>-116840</wp:posOffset>
                </wp:positionV>
                <wp:extent cx="650875" cy="1404620"/>
                <wp:effectExtent l="318" t="0" r="0" b="0"/>
                <wp:wrapNone/>
                <wp:docPr id="236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2F69E" w14:textId="77777777" w:rsidR="00CA6754" w:rsidRPr="0038680B" w:rsidRDefault="00CA6754" w:rsidP="00921B5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256B" id="_x0000_s1052" type="#_x0000_t202" style="position:absolute;margin-left:132.1pt;margin-top:-9.2pt;width:51.25pt;height:110.6pt;rotation:-90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" filled="f" stroked="f">
                <v:textbox style="mso-fit-shape-to-text:t">
                  <w:txbxContent>
                    <w:p w14:paraId="2EB2F69E" w14:textId="77777777" w:rsidR="00CA6754" w:rsidRPr="0038680B" w:rsidRDefault="00CA6754" w:rsidP="00921B5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35 mm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noProof/>
          <w:sz w:val="28"/>
          <w:szCs w:val="28"/>
          <w:lang w:val="id-ID" w:eastAsia="id-ID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DD54535" wp14:editId="3008EB4D">
                <wp:simplePos x="0" y="0"/>
                <wp:positionH relativeFrom="column">
                  <wp:posOffset>621030</wp:posOffset>
                </wp:positionH>
                <wp:positionV relativeFrom="paragraph">
                  <wp:posOffset>5451</wp:posOffset>
                </wp:positionV>
                <wp:extent cx="963295" cy="1263015"/>
                <wp:effectExtent l="0" t="38100" r="65405" b="51435"/>
                <wp:wrapNone/>
                <wp:docPr id="236583" name="Group 236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295" cy="1263015"/>
                          <a:chOff x="0" y="0"/>
                          <a:chExt cx="963666" cy="1263434"/>
                        </a:xfrm>
                      </wpg:grpSpPr>
                      <wps:wsp>
                        <wps:cNvPr id="236584" name="Straight Arrow Connector 236584"/>
                        <wps:cNvCnPr/>
                        <wps:spPr>
                          <a:xfrm>
                            <a:off x="956094" y="3594"/>
                            <a:ext cx="0" cy="125984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prstDash val="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85" name="Straight Connector 236585"/>
                        <wps:cNvCnPr/>
                        <wps:spPr>
                          <a:xfrm>
                            <a:off x="0" y="0"/>
                            <a:ext cx="9550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86" name="Straight Connector 236586"/>
                        <wps:cNvCnPr/>
                        <wps:spPr>
                          <a:xfrm>
                            <a:off x="8626" y="1259456"/>
                            <a:ext cx="9550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DFA07F" id="Group 236583" o:spid="_x0000_s1026" style="position:absolute;margin-left:48.9pt;margin-top:.45pt;width:75.85pt;height:99.45pt;z-index:251786240" coordsize="9636,1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">
                <v:shape id="Straight Arrow Connector 236584" o:spid="_x0000_s1027" type="#_x0000_t32" style="position:absolute;left:9560;top:35;width:0;height:125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" strokecolor="red" strokeweight=".5pt">
                  <v:stroke dashstyle="dash" startarrow="block" endarrow="block"/>
                </v:shape>
                <v:line id="Straight Connector 236585" o:spid="_x0000_s1028" style="position:absolute;visibility:visible;mso-wrap-style:square" from="0,0" to="95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" strokecolor="red" strokeweight=".25pt"/>
                <v:line id="Straight Connector 236586" o:spid="_x0000_s1029" style="position:absolute;visibility:visible;mso-wrap-style:square" from="86,12594" to="9636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" strokecolor="red" strokeweight=".25pt"/>
              </v:group>
            </w:pict>
          </mc:Fallback>
        </mc:AlternateContent>
      </w:r>
      <w:r w:rsidRPr="00FA0EEF">
        <w:rPr>
          <w:noProof/>
          <w:lang w:val="id-ID" w:eastAsia="id-ID"/>
        </w:rPr>
        <w:drawing>
          <wp:inline distT="0" distB="0" distL="0" distR="0" wp14:anchorId="63C63B0B" wp14:editId="6137C2E3">
            <wp:extent cx="1260000" cy="1260000"/>
            <wp:effectExtent l="0" t="0" r="0" b="0"/>
            <wp:docPr id="236581" name="Picture 236581" descr="D:\DEPARTMENT OF NASE\PAK WASIS\ARUN PROJECT\pic\lambang-its-color-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PARTMENT OF NASE\PAK WASIS\ARUN PROJECT\pic\lambang-its-color-st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D43C" w14:textId="2C34599F" w:rsidR="008A602E" w:rsidRPr="00FA0EEF" w:rsidRDefault="008A602E" w:rsidP="008A602E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58E571A3" w14:textId="77C037F4" w:rsidR="008A602E" w:rsidRPr="00FA0EEF" w:rsidRDefault="00921B5D" w:rsidP="008A602E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13F32F" wp14:editId="333C571B">
                <wp:simplePos x="0" y="0"/>
                <wp:positionH relativeFrom="column">
                  <wp:posOffset>642110</wp:posOffset>
                </wp:positionH>
                <wp:positionV relativeFrom="paragraph">
                  <wp:posOffset>172361</wp:posOffset>
                </wp:positionV>
                <wp:extent cx="0" cy="1079500"/>
                <wp:effectExtent l="76200" t="38100" r="57150" b="63500"/>
                <wp:wrapNone/>
                <wp:docPr id="236591" name="Straight Arrow Connector 236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CF072E" id="Straight Arrow Connector 236591" o:spid="_x0000_s1026" type="#_x0000_t32" style="position:absolute;margin-left:50.55pt;margin-top:13.55pt;width:0;height: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" strokecolor="red" strokeweight=".5pt">
                <v:stroke dashstyle="dash" startarrow="block" endarrow="block"/>
              </v:shape>
            </w:pict>
          </mc:Fallback>
        </mc:AlternateContent>
      </w:r>
      <w:r w:rsidR="00420EA9" w:rsidRPr="00FA0EEF">
        <w:rPr>
          <w:rFonts w:ascii="Trebuchet MS" w:hAnsi="Trebuchet MS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 wp14:anchorId="0408191E" wp14:editId="2CE67C14">
                <wp:simplePos x="0" y="0"/>
                <wp:positionH relativeFrom="column">
                  <wp:posOffset>18415</wp:posOffset>
                </wp:positionH>
                <wp:positionV relativeFrom="paragraph">
                  <wp:posOffset>177429</wp:posOffset>
                </wp:positionV>
                <wp:extent cx="5762625" cy="0"/>
                <wp:effectExtent l="0" t="0" r="0" b="0"/>
                <wp:wrapNone/>
                <wp:docPr id="3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67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3A2765" id="AutoShape 62" o:spid="_x0000_s1026" type="#_x0000_t32" style="position:absolute;margin-left:1.45pt;margin-top:13.95pt;width:453.75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" strokecolor="#0067ac" strokeweight="1.5pt"/>
            </w:pict>
          </mc:Fallback>
        </mc:AlternateContent>
      </w:r>
    </w:p>
    <w:p w14:paraId="75455819" w14:textId="76D03417" w:rsidR="008A602E" w:rsidRPr="00FA0EEF" w:rsidRDefault="008A602E" w:rsidP="008A602E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0051A7C7" w14:textId="2B3FDE94" w:rsidR="008A602E" w:rsidRPr="00FA0EEF" w:rsidRDefault="00921B5D" w:rsidP="008A602E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041C4FC" wp14:editId="4F217CFE">
                <wp:simplePos x="0" y="0"/>
                <wp:positionH relativeFrom="column">
                  <wp:posOffset>172845</wp:posOffset>
                </wp:positionH>
                <wp:positionV relativeFrom="paragraph">
                  <wp:posOffset>89176</wp:posOffset>
                </wp:positionV>
                <wp:extent cx="650240" cy="269240"/>
                <wp:effectExtent l="0" t="0" r="0" b="0"/>
                <wp:wrapNone/>
                <wp:docPr id="236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24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F9DAF" w14:textId="77777777" w:rsidR="00CA6754" w:rsidRPr="0038680B" w:rsidRDefault="00CA6754" w:rsidP="00921B5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1C4FC" id="_x0000_s1053" type="#_x0000_t202" style="position:absolute;margin-left:13.6pt;margin-top:7pt;width:51.2pt;height:21.2pt;rotation:-9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" filled="f" stroked="f">
                <v:textbox style="mso-fit-shape-to-text:t">
                  <w:txbxContent>
                    <w:p w14:paraId="45AF9DAF" w14:textId="77777777" w:rsidR="00CA6754" w:rsidRPr="0038680B" w:rsidRDefault="00CA6754" w:rsidP="00921B5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30 mm</w:t>
                      </w:r>
                    </w:p>
                  </w:txbxContent>
                </v:textbox>
              </v:shape>
            </w:pict>
          </mc:Fallback>
        </mc:AlternateContent>
      </w:r>
    </w:p>
    <w:p w14:paraId="2D4891B6" w14:textId="77777777" w:rsidR="00921B5D" w:rsidRPr="00FA0EEF" w:rsidRDefault="00921B5D" w:rsidP="008A602E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579E37F6" w14:textId="77777777" w:rsidR="008A602E" w:rsidRPr="00FA0EEF" w:rsidRDefault="008A602E" w:rsidP="008A602E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6BD5BAD2" w14:textId="561F0287" w:rsidR="000554BF" w:rsidRPr="00FA0EEF" w:rsidRDefault="00F86820" w:rsidP="000554BF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C528FD" wp14:editId="1FE62F9A">
                <wp:simplePos x="0" y="0"/>
                <wp:positionH relativeFrom="column">
                  <wp:posOffset>2855356</wp:posOffset>
                </wp:positionH>
                <wp:positionV relativeFrom="paragraph">
                  <wp:posOffset>164956</wp:posOffset>
                </wp:positionV>
                <wp:extent cx="114300" cy="352425"/>
                <wp:effectExtent l="0" t="0" r="0" b="9525"/>
                <wp:wrapNone/>
                <wp:docPr id="3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52425"/>
                        </a:xfrm>
                        <a:prstGeom prst="rightBracket">
                          <a:avLst>
                            <a:gd name="adj" fmla="val 25694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8E8A77" id="AutoShape 15" o:spid="_x0000_s1026" type="#_x0000_t86" style="position:absolute;margin-left:224.85pt;margin-top:13pt;width:9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" strokecolor="red">
                <v:stroke dashstyle="dash"/>
              </v:shape>
            </w:pict>
          </mc:Fallback>
        </mc:AlternateContent>
      </w:r>
      <w:r w:rsidR="00921B5D"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B841E8" wp14:editId="7D1F03BC">
                <wp:simplePos x="0" y="0"/>
                <wp:positionH relativeFrom="column">
                  <wp:posOffset>2963509</wp:posOffset>
                </wp:positionH>
                <wp:positionV relativeFrom="paragraph">
                  <wp:posOffset>156845</wp:posOffset>
                </wp:positionV>
                <wp:extent cx="1876425" cy="352425"/>
                <wp:effectExtent l="0" t="0" r="0" b="0"/>
                <wp:wrapNone/>
                <wp:docPr id="3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953AE" w14:textId="77777777" w:rsidR="00CA6754" w:rsidRPr="0080362D" w:rsidRDefault="00CA6754" w:rsidP="0080362D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[Trebuchet MS Bold 16 pt]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841E8" id="Text Box 33" o:spid="_x0000_s1054" type="#_x0000_t202" style="position:absolute;margin-left:233.35pt;margin-top:12.35pt;width:147.7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ns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" filled="f" stroked="f">
                <v:textbox>
                  <w:txbxContent>
                    <w:p w14:paraId="143953AE" w14:textId="77777777" w:rsidR="00CA6754" w:rsidRPr="0080362D" w:rsidRDefault="00CA6754" w:rsidP="0080362D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[Trebuchet MS Bold 16 pt]</w:t>
                      </w:r>
                    </w:p>
                  </w:txbxContent>
                </v:textbox>
              </v:shape>
            </w:pict>
          </mc:Fallback>
        </mc:AlternateContent>
      </w:r>
    </w:p>
    <w:p w14:paraId="016D0C72" w14:textId="6E033BED" w:rsidR="000554BF" w:rsidRPr="00FA0EEF" w:rsidRDefault="000554BF" w:rsidP="000554BF">
      <w:pPr>
        <w:rPr>
          <w:rFonts w:ascii="Trebuchet MS" w:hAnsi="Trebuchet MS"/>
          <w:b/>
          <w:noProof/>
          <w:sz w:val="32"/>
          <w:szCs w:val="32"/>
          <w:lang w:val="id-ID"/>
        </w:rPr>
      </w:pPr>
      <w:r w:rsidRPr="00FA0EEF">
        <w:rPr>
          <w:rFonts w:ascii="Trebuchet MS" w:hAnsi="Trebuchet MS"/>
          <w:b/>
          <w:noProof/>
          <w:sz w:val="32"/>
          <w:szCs w:val="32"/>
          <w:lang w:val="id-ID"/>
        </w:rPr>
        <w:t>FINAL PROJECT – MN</w:t>
      </w:r>
      <w:r w:rsidR="00442DA2" w:rsidRPr="00FA0EEF">
        <w:rPr>
          <w:rFonts w:ascii="Trebuchet MS" w:hAnsi="Trebuchet MS"/>
          <w:b/>
          <w:noProof/>
          <w:sz w:val="32"/>
          <w:szCs w:val="32"/>
          <w:lang w:val="id-ID"/>
        </w:rPr>
        <w:t xml:space="preserve"> </w:t>
      </w:r>
      <w:r w:rsidR="003272CD" w:rsidRPr="00FA0EEF">
        <w:rPr>
          <w:rFonts w:ascii="Trebuchet MS" w:hAnsi="Trebuchet MS"/>
          <w:b/>
          <w:noProof/>
          <w:sz w:val="32"/>
          <w:szCs w:val="32"/>
          <w:lang w:val="id-ID"/>
        </w:rPr>
        <w:t>184802</w:t>
      </w:r>
    </w:p>
    <w:p w14:paraId="4F831228" w14:textId="77777777" w:rsidR="000554BF" w:rsidRPr="00FA0EEF" w:rsidRDefault="000554BF" w:rsidP="000554BF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725C70D4" w14:textId="77777777" w:rsidR="000554BF" w:rsidRPr="00FA0EEF" w:rsidRDefault="000554BF" w:rsidP="000554BF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5F617AB0" w14:textId="77777777" w:rsidR="000554BF" w:rsidRPr="00FA0EEF" w:rsidRDefault="000554BF" w:rsidP="000554BF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39AC8D93" w14:textId="017DB1DE" w:rsidR="000554BF" w:rsidRPr="00FA0EEF" w:rsidRDefault="00420EA9" w:rsidP="000554BF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2453B" wp14:editId="3BA80781">
                <wp:simplePos x="0" y="0"/>
                <wp:positionH relativeFrom="column">
                  <wp:posOffset>5844540</wp:posOffset>
                </wp:positionH>
                <wp:positionV relativeFrom="paragraph">
                  <wp:posOffset>194945</wp:posOffset>
                </wp:positionV>
                <wp:extent cx="137795" cy="913765"/>
                <wp:effectExtent l="0" t="0" r="0" b="635"/>
                <wp:wrapNone/>
                <wp:docPr id="3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913765"/>
                        </a:xfrm>
                        <a:prstGeom prst="rightBracket">
                          <a:avLst>
                            <a:gd name="adj" fmla="val 41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BAC3A4" id="AutoShape 18" o:spid="_x0000_s1026" type="#_x0000_t86" style="position:absolute;margin-left:460.2pt;margin-top:15.35pt;width:10.85pt;height:7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" adj="1357" strokecolor="red">
                <v:stroke dashstyle="dash"/>
              </v:shape>
            </w:pict>
          </mc:Fallback>
        </mc:AlternateContent>
      </w:r>
    </w:p>
    <w:p w14:paraId="2BC01FDD" w14:textId="77777777" w:rsidR="00C931B0" w:rsidRPr="00FA0EEF" w:rsidRDefault="00C931B0" w:rsidP="00C931B0">
      <w:pPr>
        <w:rPr>
          <w:rFonts w:ascii="Trebuchet MS" w:hAnsi="Trebuchet MS"/>
          <w:b/>
          <w:noProof/>
          <w:sz w:val="36"/>
          <w:szCs w:val="40"/>
          <w:lang w:val="id-ID"/>
        </w:rPr>
      </w:pPr>
      <w:r w:rsidRPr="00FA0EEF">
        <w:rPr>
          <w:rFonts w:ascii="Trebuchet MS" w:hAnsi="Trebuchet MS"/>
          <w:b/>
          <w:noProof/>
          <w:sz w:val="36"/>
          <w:szCs w:val="40"/>
          <w:lang w:val="id-ID"/>
        </w:rPr>
        <w:t>VISCOUS RESISTANCE ANALYSIS OF SMALL SUBMARINE</w:t>
      </w:r>
    </w:p>
    <w:p w14:paraId="04932480" w14:textId="77777777" w:rsidR="00C931B0" w:rsidRPr="00FA0EEF" w:rsidRDefault="00C931B0" w:rsidP="00C931B0">
      <w:pPr>
        <w:rPr>
          <w:rFonts w:ascii="Trebuchet MS" w:hAnsi="Trebuchet MS"/>
          <w:b/>
          <w:noProof/>
          <w:sz w:val="36"/>
          <w:szCs w:val="40"/>
          <w:lang w:val="id-ID"/>
        </w:rPr>
      </w:pPr>
      <w:r w:rsidRPr="00FA0EEF">
        <w:rPr>
          <w:rFonts w:ascii="Trebuchet MS" w:hAnsi="Trebuchet MS"/>
          <w:b/>
          <w:noProof/>
          <w:sz w:val="36"/>
          <w:szCs w:val="40"/>
          <w:lang w:val="id-ID"/>
        </w:rPr>
        <w:t>WITH COMPUTATIONAL FLUID DYNAMICS METHOD</w:t>
      </w:r>
    </w:p>
    <w:p w14:paraId="1BEBF35B" w14:textId="77777777" w:rsidR="000554BF" w:rsidRPr="00FA0EEF" w:rsidRDefault="00C931B0" w:rsidP="00C931B0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36"/>
          <w:szCs w:val="40"/>
          <w:lang w:val="id-ID"/>
        </w:rPr>
        <w:t>AND WIND TUNNEL EXPERIMENTS</w:t>
      </w:r>
    </w:p>
    <w:p w14:paraId="45E3AE05" w14:textId="06957255" w:rsidR="000554BF" w:rsidRPr="00FA0EEF" w:rsidRDefault="00420EA9" w:rsidP="000554BF">
      <w:pPr>
        <w:rPr>
          <w:rFonts w:ascii="Trebuchet MS" w:hAnsi="Trebuchet MS"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6C1AD" wp14:editId="3834B642">
                <wp:simplePos x="0" y="0"/>
                <wp:positionH relativeFrom="column">
                  <wp:posOffset>3879850</wp:posOffset>
                </wp:positionH>
                <wp:positionV relativeFrom="paragraph">
                  <wp:posOffset>123190</wp:posOffset>
                </wp:positionV>
                <wp:extent cx="1876425" cy="35242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888DB" w14:textId="77777777" w:rsidR="00CA6754" w:rsidRPr="0080362D" w:rsidRDefault="00CA6754" w:rsidP="0080362D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[Trebuchet MS Bold 1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>8</w:t>
                            </w: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 pt]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6C1AD" id="Text Box 34" o:spid="_x0000_s1055" type="#_x0000_t202" style="position:absolute;margin-left:305.5pt;margin-top:9.7pt;width:147.7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UzuQ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" filled="f" stroked="f">
                <v:textbox>
                  <w:txbxContent>
                    <w:p w14:paraId="5CD888DB" w14:textId="77777777" w:rsidR="00CA6754" w:rsidRPr="0080362D" w:rsidRDefault="00CA6754" w:rsidP="0080362D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[Trebuchet MS Bold 1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  <w:t>8</w:t>
                      </w: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 pt]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A0CA22" wp14:editId="5940C603">
                <wp:simplePos x="0" y="0"/>
                <wp:positionH relativeFrom="column">
                  <wp:posOffset>2057400</wp:posOffset>
                </wp:positionH>
                <wp:positionV relativeFrom="paragraph">
                  <wp:posOffset>106680</wp:posOffset>
                </wp:positionV>
                <wp:extent cx="3810000" cy="635"/>
                <wp:effectExtent l="0" t="0" r="0" b="18415"/>
                <wp:wrapNone/>
                <wp:docPr id="3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8100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F69855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" o:spid="_x0000_s1026" type="#_x0000_t34" style="position:absolute;margin-left:162pt;margin-top:8.4pt;width:300pt;height:.0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" strokecolor="red">
                <v:stroke dashstyle="dash"/>
              </v:shape>
            </w:pict>
          </mc:Fallback>
        </mc:AlternateContent>
      </w:r>
    </w:p>
    <w:p w14:paraId="4A97C5FD" w14:textId="0452D124" w:rsidR="000554BF" w:rsidRPr="00FA0EEF" w:rsidRDefault="000554BF" w:rsidP="000554BF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782E0840" w14:textId="560E16B1" w:rsidR="00921B5D" w:rsidRPr="00FA0EEF" w:rsidRDefault="00921B5D" w:rsidP="000554BF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75896A80" w14:textId="77777777" w:rsidR="00921B5D" w:rsidRPr="00FA0EEF" w:rsidRDefault="00921B5D" w:rsidP="000554BF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3B936263" w14:textId="77777777" w:rsidR="00894C95" w:rsidRPr="00FA0EEF" w:rsidRDefault="00894C95" w:rsidP="000554BF">
      <w:pPr>
        <w:rPr>
          <w:rFonts w:ascii="Trebuchet MS" w:hAnsi="Trebuchet MS"/>
          <w:noProof/>
          <w:sz w:val="28"/>
          <w:szCs w:val="28"/>
          <w:lang w:val="id-ID"/>
        </w:rPr>
      </w:pPr>
    </w:p>
    <w:p w14:paraId="203243E3" w14:textId="4D69B8BE" w:rsidR="000554BF" w:rsidRPr="00FA0EEF" w:rsidRDefault="00672419" w:rsidP="000554BF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Ardi Nugroho Yulianto</w:t>
      </w:r>
    </w:p>
    <w:p w14:paraId="43631FBA" w14:textId="1CF3572C" w:rsidR="000554BF" w:rsidRPr="00FA0EEF" w:rsidRDefault="00921B5D" w:rsidP="000554BF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774B5" wp14:editId="1CDB07EE">
                <wp:simplePos x="0" y="0"/>
                <wp:positionH relativeFrom="column">
                  <wp:posOffset>3971566</wp:posOffset>
                </wp:positionH>
                <wp:positionV relativeFrom="paragraph">
                  <wp:posOffset>109077</wp:posOffset>
                </wp:positionV>
                <wp:extent cx="285750" cy="2647950"/>
                <wp:effectExtent l="0" t="0" r="0" b="0"/>
                <wp:wrapNone/>
                <wp:docPr id="3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2647950"/>
                        </a:xfrm>
                        <a:prstGeom prst="rightBracket">
                          <a:avLst>
                            <a:gd name="adj" fmla="val 77222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FB75AF" id="AutoShape 13" o:spid="_x0000_s1026" type="#_x0000_t86" style="position:absolute;margin-left:312.7pt;margin-top:8.6pt;width:22.5pt;height:20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" strokecolor="red">
                <v:stroke dashstyle="dash"/>
              </v:shape>
            </w:pict>
          </mc:Fallback>
        </mc:AlternateContent>
      </w:r>
      <w:r w:rsidR="00D83EFD" w:rsidRPr="00FA0EEF">
        <w:rPr>
          <w:rFonts w:ascii="Trebuchet MS" w:hAnsi="Trebuchet MS"/>
          <w:b/>
          <w:noProof/>
          <w:sz w:val="28"/>
          <w:szCs w:val="28"/>
          <w:lang w:val="id-ID"/>
        </w:rPr>
        <w:t xml:space="preserve">NRP </w:t>
      </w:r>
      <w:r w:rsidR="003272CD" w:rsidRPr="00FA0EEF">
        <w:rPr>
          <w:rFonts w:ascii="Trebuchet MS" w:hAnsi="Trebuchet MS"/>
          <w:b/>
          <w:noProof/>
          <w:sz w:val="28"/>
          <w:szCs w:val="28"/>
          <w:lang w:val="id-ID"/>
        </w:rPr>
        <w:t>04110940000087</w:t>
      </w:r>
    </w:p>
    <w:p w14:paraId="4CC4E841" w14:textId="77777777" w:rsidR="000554BF" w:rsidRPr="00FA0EEF" w:rsidRDefault="000554BF" w:rsidP="000554BF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390EDC9B" w14:textId="77777777" w:rsidR="00D53041" w:rsidRPr="00FA0EEF" w:rsidRDefault="00D53041" w:rsidP="000554BF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0A31FBBB" w14:textId="77777777" w:rsidR="000554BF" w:rsidRPr="00FA0EEF" w:rsidRDefault="0021335C" w:rsidP="000554BF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Supervisor</w:t>
      </w:r>
    </w:p>
    <w:p w14:paraId="3A92EB1B" w14:textId="77777777" w:rsidR="00C931B0" w:rsidRPr="00FA0EEF" w:rsidRDefault="00C931B0" w:rsidP="00C931B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Dr. Ir. I Ketut Suastika</w:t>
      </w:r>
    </w:p>
    <w:p w14:paraId="31525129" w14:textId="151F8663" w:rsidR="000554BF" w:rsidRPr="00FA0EEF" w:rsidRDefault="00921B5D" w:rsidP="00C931B0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53559" wp14:editId="44030392">
                <wp:simplePos x="0" y="0"/>
                <wp:positionH relativeFrom="column">
                  <wp:posOffset>4230023</wp:posOffset>
                </wp:positionH>
                <wp:positionV relativeFrom="paragraph">
                  <wp:posOffset>156270</wp:posOffset>
                </wp:positionV>
                <wp:extent cx="1889760" cy="352425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B04D4" w14:textId="77777777" w:rsidR="00CA6754" w:rsidRPr="0080362D" w:rsidRDefault="00CA6754" w:rsidP="000D2B98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[Trebuchet MS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Bold </w:t>
                            </w: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80362D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 pt]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53559" id="_x0000_s1056" type="#_x0000_t202" style="position:absolute;margin-left:333.05pt;margin-top:12.3pt;width:148.8pt;height: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Fj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" filled="f" stroked="f">
                <v:textbox>
                  <w:txbxContent>
                    <w:p w14:paraId="7C3B04D4" w14:textId="77777777" w:rsidR="00CA6754" w:rsidRPr="0080362D" w:rsidRDefault="00CA6754" w:rsidP="000D2B98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[Trebuchet MS 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  <w:t xml:space="preserve">Bold </w:t>
                      </w: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1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80362D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 pt]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Aries Sulisetyono, S.T., MA.Sc., Ph.D.</w:t>
      </w:r>
    </w:p>
    <w:p w14:paraId="3E007061" w14:textId="77777777" w:rsidR="000554BF" w:rsidRPr="00FA0EEF" w:rsidRDefault="000554BF" w:rsidP="000554BF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31E414F4" w14:textId="44CBDFDD" w:rsidR="000554BF" w:rsidRPr="00FA0EEF" w:rsidRDefault="000554BF" w:rsidP="000554BF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5C57FC19" w14:textId="77777777" w:rsidR="00921B5D" w:rsidRPr="00FA0EEF" w:rsidRDefault="00921B5D" w:rsidP="000554BF">
      <w:pPr>
        <w:rPr>
          <w:rFonts w:ascii="Trebuchet MS" w:hAnsi="Trebuchet MS"/>
          <w:b/>
          <w:noProof/>
          <w:sz w:val="28"/>
          <w:szCs w:val="28"/>
          <w:lang w:val="id-ID"/>
        </w:rPr>
      </w:pPr>
    </w:p>
    <w:p w14:paraId="160494B5" w14:textId="61C2B993" w:rsidR="000554BF" w:rsidRPr="00FA0EEF" w:rsidRDefault="000554BF" w:rsidP="000554BF">
      <w:pPr>
        <w:rPr>
          <w:rFonts w:ascii="Trebuchet MS" w:hAnsi="Trebuchet MS"/>
          <w:b/>
          <w:noProof/>
          <w:sz w:val="27"/>
          <w:szCs w:val="27"/>
          <w:lang w:val="id-ID"/>
        </w:rPr>
      </w:pPr>
      <w:r w:rsidRPr="00FA0EEF">
        <w:rPr>
          <w:rFonts w:ascii="Trebuchet MS" w:hAnsi="Trebuchet MS"/>
          <w:b/>
          <w:noProof/>
          <w:sz w:val="27"/>
          <w:szCs w:val="27"/>
          <w:lang w:val="id-ID"/>
        </w:rPr>
        <w:t>DEPARTMENT OF NAVAL ARCHITECTURE</w:t>
      </w:r>
    </w:p>
    <w:p w14:paraId="48C9A2D8" w14:textId="77777777" w:rsidR="000554BF" w:rsidRPr="00FA0EEF" w:rsidRDefault="00655572" w:rsidP="000554BF">
      <w:pPr>
        <w:rPr>
          <w:rFonts w:ascii="Trebuchet MS" w:hAnsi="Trebuchet MS"/>
          <w:b/>
          <w:noProof/>
          <w:sz w:val="28"/>
          <w:lang w:val="id-ID"/>
        </w:rPr>
      </w:pPr>
      <w:r w:rsidRPr="00FA0EEF">
        <w:rPr>
          <w:rFonts w:ascii="Trebuchet MS" w:hAnsi="Trebuchet MS"/>
          <w:b/>
          <w:noProof/>
          <w:sz w:val="28"/>
          <w:lang w:val="id-ID"/>
        </w:rPr>
        <w:t>FACULTY OF MARINE TECHNOLOGY</w:t>
      </w:r>
    </w:p>
    <w:p w14:paraId="7A79100F" w14:textId="77777777" w:rsidR="000554BF" w:rsidRPr="00FA0EEF" w:rsidRDefault="00655572" w:rsidP="000554BF">
      <w:pPr>
        <w:rPr>
          <w:rFonts w:ascii="Trebuchet MS" w:hAnsi="Trebuchet MS"/>
          <w:b/>
          <w:noProof/>
          <w:sz w:val="28"/>
          <w:lang w:val="id-ID"/>
        </w:rPr>
      </w:pPr>
      <w:r w:rsidRPr="00FA0EEF">
        <w:rPr>
          <w:rFonts w:ascii="Trebuchet MS" w:hAnsi="Trebuchet MS"/>
          <w:b/>
          <w:noProof/>
          <w:sz w:val="28"/>
          <w:lang w:val="id-ID"/>
        </w:rPr>
        <w:t>SEPULUH NOPEMBER INSTITUTE OF TECHNOLOGY</w:t>
      </w:r>
    </w:p>
    <w:p w14:paraId="1169F641" w14:textId="68BAECF1" w:rsidR="000554BF" w:rsidRPr="00FA0EEF" w:rsidRDefault="00655572" w:rsidP="000554BF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rFonts w:ascii="Trebuchet MS" w:hAnsi="Trebuchet MS"/>
          <w:b/>
          <w:noProof/>
          <w:sz w:val="28"/>
          <w:szCs w:val="28"/>
          <w:lang w:val="id-ID"/>
        </w:rPr>
        <w:t>SURABAYA</w:t>
      </w:r>
    </w:p>
    <w:p w14:paraId="1306D293" w14:textId="77777777" w:rsidR="00B314DF" w:rsidRDefault="00921B5D" w:rsidP="00B314DF">
      <w:pPr>
        <w:rPr>
          <w:rFonts w:ascii="Trebuchet MS" w:hAnsi="Trebuchet MS"/>
          <w:b/>
          <w:noProof/>
          <w:sz w:val="28"/>
          <w:szCs w:val="28"/>
          <w:lang w:val="id-ID"/>
        </w:rPr>
      </w:pPr>
      <w:r w:rsidRPr="00FA0EEF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0DC707" wp14:editId="7FCC2A2A">
                <wp:simplePos x="0" y="0"/>
                <wp:positionH relativeFrom="column">
                  <wp:posOffset>-314325</wp:posOffset>
                </wp:positionH>
                <wp:positionV relativeFrom="paragraph">
                  <wp:posOffset>430266</wp:posOffset>
                </wp:positionV>
                <wp:extent cx="650240" cy="269240"/>
                <wp:effectExtent l="0" t="0" r="0" b="0"/>
                <wp:wrapNone/>
                <wp:docPr id="236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024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E43D9" w14:textId="77777777" w:rsidR="00CA6754" w:rsidRPr="0038680B" w:rsidRDefault="00CA6754" w:rsidP="00921B5D">
                            <w:pP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25</w:t>
                            </w:r>
                            <w:r w:rsidRPr="0038680B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DC707" id="_x0000_s1057" type="#_x0000_t202" style="position:absolute;margin-left:-24.75pt;margin-top:33.9pt;width:51.2pt;height:21.2pt;rotation:-9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" filled="f" stroked="f">
                <v:textbox>
                  <w:txbxContent>
                    <w:p w14:paraId="7D5E43D9" w14:textId="77777777" w:rsidR="00CA6754" w:rsidRPr="0038680B" w:rsidRDefault="00CA6754" w:rsidP="00921B5D">
                      <w:pP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25</w:t>
                      </w:r>
                      <w:r w:rsidRPr="0038680B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Pr="00FA0EEF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23A9660" wp14:editId="14738C6A">
                <wp:simplePos x="0" y="0"/>
                <wp:positionH relativeFrom="column">
                  <wp:posOffset>139700</wp:posOffset>
                </wp:positionH>
                <wp:positionV relativeFrom="paragraph">
                  <wp:posOffset>189601</wp:posOffset>
                </wp:positionV>
                <wp:extent cx="0" cy="899795"/>
                <wp:effectExtent l="76200" t="38100" r="57150" b="52705"/>
                <wp:wrapNone/>
                <wp:docPr id="236600" name="Straight Arrow Connector 236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532160" id="Straight Arrow Connector 236600" o:spid="_x0000_s1026" type="#_x0000_t32" style="position:absolute;margin-left:11pt;margin-top:14.95pt;width:0;height:70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" strokecolor="red" strokeweight=".5pt">
                <v:stroke dashstyle="dash" startarrow="block" endarrow="block"/>
              </v:shape>
            </w:pict>
          </mc:Fallback>
        </mc:AlternateContent>
      </w:r>
      <w:r w:rsidR="00420EA9" w:rsidRPr="00FA0EEF">
        <w:rPr>
          <w:rFonts w:ascii="Trebuchet MS" w:hAnsi="Trebuchet MS"/>
          <w:b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9C58E6" wp14:editId="724E3390">
                <wp:simplePos x="0" y="0"/>
                <wp:positionH relativeFrom="column">
                  <wp:posOffset>2703195</wp:posOffset>
                </wp:positionH>
                <wp:positionV relativeFrom="paragraph">
                  <wp:posOffset>351790</wp:posOffset>
                </wp:positionV>
                <wp:extent cx="347345" cy="255270"/>
                <wp:effectExtent l="1905" t="635" r="3175" b="1270"/>
                <wp:wrapNone/>
                <wp:docPr id="3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55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EE4466" id="Rectangle 44" o:spid="_x0000_s1026" style="position:absolute;margin-left:212.85pt;margin-top:27.7pt;width:27.35pt;height:2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" fillcolor="white [3212]" stroked="f"/>
            </w:pict>
          </mc:Fallback>
        </mc:AlternateContent>
      </w:r>
      <w:r w:rsidR="000554BF" w:rsidRPr="00FA0EEF">
        <w:rPr>
          <w:rFonts w:ascii="Trebuchet MS" w:hAnsi="Trebuchet MS"/>
          <w:b/>
          <w:noProof/>
          <w:sz w:val="28"/>
          <w:szCs w:val="28"/>
          <w:lang w:val="id-ID"/>
        </w:rPr>
        <w:t>20</w:t>
      </w:r>
      <w:r w:rsidR="0030600A">
        <w:rPr>
          <w:rFonts w:ascii="Trebuchet MS" w:hAnsi="Trebuchet MS"/>
          <w:b/>
          <w:noProof/>
          <w:sz w:val="28"/>
          <w:szCs w:val="28"/>
          <w:lang w:val="id-ID"/>
        </w:rPr>
        <w:t>21</w:t>
      </w:r>
      <w:bookmarkStart w:id="3" w:name="_Toc315961884"/>
      <w:bookmarkStart w:id="4" w:name="_Toc25088076"/>
    </w:p>
    <w:p w14:paraId="6610CD1F" w14:textId="6B712AFC" w:rsidR="00CA5AC2" w:rsidRDefault="00420EA9" w:rsidP="00B314DF">
      <w:pPr>
        <w:jc w:val="center"/>
        <w:rPr>
          <w:b/>
          <w:noProof/>
          <w:sz w:val="32"/>
          <w:szCs w:val="32"/>
          <w:lang w:val="id-ID"/>
        </w:rPr>
      </w:pPr>
      <w:r w:rsidRPr="00B314DF">
        <w:rPr>
          <w:b/>
          <w:noProof/>
          <w:sz w:val="32"/>
          <w:szCs w:val="32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0B208F" wp14:editId="6543B353">
                <wp:simplePos x="0" y="0"/>
                <wp:positionH relativeFrom="page">
                  <wp:align>center</wp:align>
                </wp:positionH>
                <wp:positionV relativeFrom="paragraph">
                  <wp:posOffset>-451976</wp:posOffset>
                </wp:positionV>
                <wp:extent cx="2673985" cy="352425"/>
                <wp:effectExtent l="0" t="0" r="0" b="9525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8878B" w14:textId="77777777" w:rsidR="00CA6754" w:rsidRPr="0091408A" w:rsidRDefault="00CA6754" w:rsidP="0035175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Jika 2 (dua) Dosen Pembimbing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208F" id="_x0000_s1058" type="#_x0000_t202" style="position:absolute;left:0;text-align:left;margin-left:0;margin-top:-35.6pt;width:210.55pt;height:27.75pt;z-index:25170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iM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" filled="f" stroked="f">
                <v:textbox>
                  <w:txbxContent>
                    <w:p w14:paraId="3568878B" w14:textId="77777777" w:rsidR="00CA6754" w:rsidRPr="0091408A" w:rsidRDefault="00CA6754" w:rsidP="0035175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Jika 2 (dua) Dosen Pembimbing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5AC2" w:rsidRPr="00B314DF">
        <w:rPr>
          <w:b/>
          <w:noProof/>
          <w:sz w:val="32"/>
          <w:szCs w:val="32"/>
          <w:lang w:val="id-ID"/>
        </w:rPr>
        <w:t>LEMBAR PENGESAHAN</w:t>
      </w:r>
      <w:bookmarkEnd w:id="3"/>
      <w:bookmarkEnd w:id="4"/>
    </w:p>
    <w:p w14:paraId="6F8AF410" w14:textId="77777777" w:rsidR="00B314DF" w:rsidRPr="00B314DF" w:rsidRDefault="00B314DF" w:rsidP="00B314DF">
      <w:pPr>
        <w:jc w:val="center"/>
        <w:rPr>
          <w:b/>
          <w:noProof/>
          <w:sz w:val="32"/>
          <w:szCs w:val="32"/>
          <w:lang w:val="id-ID"/>
        </w:rPr>
      </w:pPr>
    </w:p>
    <w:p w14:paraId="2D9A14F3" w14:textId="77777777" w:rsidR="00CA5AC2" w:rsidRPr="00FA0EEF" w:rsidRDefault="00C931B0" w:rsidP="00C931B0">
      <w:pPr>
        <w:jc w:val="center"/>
        <w:rPr>
          <w:noProof/>
          <w:lang w:val="id-ID"/>
        </w:rPr>
      </w:pPr>
      <w:r w:rsidRPr="00FA0EEF">
        <w:rPr>
          <w:b/>
          <w:noProof/>
          <w:sz w:val="32"/>
          <w:szCs w:val="40"/>
          <w:lang w:val="id-ID"/>
        </w:rPr>
        <w:t xml:space="preserve">ANALISIS </w:t>
      </w:r>
      <w:r w:rsidRPr="00FA0EEF">
        <w:rPr>
          <w:b/>
          <w:i/>
          <w:noProof/>
          <w:sz w:val="32"/>
          <w:szCs w:val="40"/>
          <w:lang w:val="id-ID"/>
        </w:rPr>
        <w:t>VISCOUS RESISTANCE</w:t>
      </w:r>
      <w:r w:rsidRPr="00FA0EEF">
        <w:rPr>
          <w:b/>
          <w:noProof/>
          <w:sz w:val="32"/>
          <w:szCs w:val="40"/>
          <w:lang w:val="id-ID"/>
        </w:rPr>
        <w:t xml:space="preserve"> KAPAL SELAM MINI</w:t>
      </w:r>
      <w:r w:rsidR="000E7005" w:rsidRPr="00FA0EEF">
        <w:rPr>
          <w:b/>
          <w:noProof/>
          <w:sz w:val="32"/>
          <w:szCs w:val="40"/>
          <w:lang w:val="id-ID"/>
        </w:rPr>
        <w:t xml:space="preserve"> </w:t>
      </w:r>
      <w:r w:rsidRPr="00FA0EEF">
        <w:rPr>
          <w:b/>
          <w:noProof/>
          <w:sz w:val="32"/>
          <w:szCs w:val="40"/>
          <w:lang w:val="id-ID"/>
        </w:rPr>
        <w:t xml:space="preserve">DENGAN METODE </w:t>
      </w:r>
      <w:r w:rsidRPr="00FA0EEF">
        <w:rPr>
          <w:b/>
          <w:i/>
          <w:noProof/>
          <w:sz w:val="32"/>
          <w:szCs w:val="40"/>
          <w:lang w:val="id-ID"/>
        </w:rPr>
        <w:t>COMPUTATIONAL FLUID DYNAMICS</w:t>
      </w:r>
      <w:r w:rsidR="000E7005" w:rsidRPr="00FA0EEF">
        <w:rPr>
          <w:b/>
          <w:i/>
          <w:noProof/>
          <w:sz w:val="32"/>
          <w:szCs w:val="40"/>
          <w:lang w:val="id-ID"/>
        </w:rPr>
        <w:t xml:space="preserve"> </w:t>
      </w:r>
      <w:r w:rsidRPr="00FA0EEF">
        <w:rPr>
          <w:b/>
          <w:noProof/>
          <w:sz w:val="32"/>
          <w:szCs w:val="40"/>
          <w:lang w:val="id-ID"/>
        </w:rPr>
        <w:t xml:space="preserve">DAN PENGUJIAN PADA </w:t>
      </w:r>
      <w:r w:rsidRPr="00FA0EEF">
        <w:rPr>
          <w:b/>
          <w:i/>
          <w:noProof/>
          <w:sz w:val="32"/>
          <w:szCs w:val="40"/>
          <w:lang w:val="id-ID"/>
        </w:rPr>
        <w:t>WIND TUNNEL</w:t>
      </w:r>
    </w:p>
    <w:p w14:paraId="0B227D55" w14:textId="77777777" w:rsidR="00CA5AC2" w:rsidRPr="00FA0EEF" w:rsidRDefault="00CA5AC2" w:rsidP="00CA5AC2">
      <w:pPr>
        <w:rPr>
          <w:noProof/>
          <w:lang w:val="id-ID"/>
        </w:rPr>
      </w:pPr>
    </w:p>
    <w:p w14:paraId="452ECB31" w14:textId="77777777" w:rsidR="00473881" w:rsidRPr="00FA0EEF" w:rsidRDefault="00473881" w:rsidP="00CA5AC2">
      <w:pPr>
        <w:rPr>
          <w:noProof/>
          <w:lang w:val="id-ID"/>
        </w:rPr>
      </w:pPr>
    </w:p>
    <w:p w14:paraId="2F36022D" w14:textId="77777777" w:rsidR="00CA5AC2" w:rsidRPr="00FA0EEF" w:rsidRDefault="00CA5AC2" w:rsidP="00CA5AC2">
      <w:pPr>
        <w:jc w:val="center"/>
        <w:rPr>
          <w:b/>
          <w:noProof/>
          <w:lang w:val="id-ID"/>
        </w:rPr>
      </w:pPr>
      <w:r w:rsidRPr="00FA0EEF">
        <w:rPr>
          <w:b/>
          <w:noProof/>
          <w:lang w:val="id-ID"/>
        </w:rPr>
        <w:t>TUGAS AKHIR</w:t>
      </w:r>
    </w:p>
    <w:p w14:paraId="45FE36FD" w14:textId="77777777" w:rsidR="00CA5AC2" w:rsidRPr="00FA0EEF" w:rsidRDefault="00CA5AC2" w:rsidP="00CA5AC2">
      <w:pPr>
        <w:jc w:val="center"/>
        <w:rPr>
          <w:noProof/>
          <w:lang w:val="id-ID"/>
        </w:rPr>
      </w:pPr>
    </w:p>
    <w:p w14:paraId="44905C0E" w14:textId="77777777" w:rsidR="00473881" w:rsidRPr="00FA0EEF" w:rsidRDefault="00CA5AC2" w:rsidP="00CA5AC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 xml:space="preserve">Diajukan </w:t>
      </w:r>
      <w:r w:rsidR="00473881" w:rsidRPr="00FA0EEF">
        <w:rPr>
          <w:noProof/>
          <w:lang w:val="id-ID"/>
        </w:rPr>
        <w:t>Guna Memenuhi Salah Satu Syarat</w:t>
      </w:r>
    </w:p>
    <w:p w14:paraId="71285E3F" w14:textId="77777777" w:rsidR="00CA5AC2" w:rsidRPr="00FA0EEF" w:rsidRDefault="00CA5AC2" w:rsidP="00CA5AC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Memperoleh Gelar Sarjana Teknik</w:t>
      </w:r>
    </w:p>
    <w:p w14:paraId="34B49CEF" w14:textId="77777777" w:rsidR="00CA5AC2" w:rsidRPr="00FA0EEF" w:rsidRDefault="00CA5AC2" w:rsidP="00CA5AC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pada</w:t>
      </w:r>
    </w:p>
    <w:p w14:paraId="51CB4C46" w14:textId="77777777" w:rsidR="00CA5AC2" w:rsidRPr="00FA0EEF" w:rsidRDefault="00425264" w:rsidP="00CA5AC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Program Sarjana</w:t>
      </w:r>
      <w:r w:rsidR="00CA5AC2" w:rsidRPr="00FA0EEF">
        <w:rPr>
          <w:noProof/>
          <w:lang w:val="id-ID"/>
        </w:rPr>
        <w:t xml:space="preserve"> </w:t>
      </w:r>
      <w:r w:rsidR="005926E8" w:rsidRPr="00FA0EEF">
        <w:rPr>
          <w:noProof/>
          <w:lang w:val="id-ID"/>
        </w:rPr>
        <w:t>Departemen</w:t>
      </w:r>
      <w:r w:rsidR="00CA5AC2" w:rsidRPr="00FA0EEF">
        <w:rPr>
          <w:noProof/>
          <w:lang w:val="id-ID"/>
        </w:rPr>
        <w:t xml:space="preserve"> Teknik Perkapalan</w:t>
      </w:r>
    </w:p>
    <w:p w14:paraId="7F3A00C1" w14:textId="77777777" w:rsidR="00CA5AC2" w:rsidRPr="00FA0EEF" w:rsidRDefault="00CA5AC2" w:rsidP="00CA5AC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Fakultas Teknologi Kelautan</w:t>
      </w:r>
    </w:p>
    <w:p w14:paraId="6F3BD875" w14:textId="77777777" w:rsidR="00CA5AC2" w:rsidRPr="00FA0EEF" w:rsidRDefault="00CA5AC2" w:rsidP="00CA5AC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Institut Teknologi Sepuluh Nopember</w:t>
      </w:r>
    </w:p>
    <w:p w14:paraId="65EBF384" w14:textId="77777777" w:rsidR="00CA5AC2" w:rsidRPr="00FA0EEF" w:rsidRDefault="00CA5AC2" w:rsidP="00CA5AC2">
      <w:pPr>
        <w:jc w:val="center"/>
        <w:rPr>
          <w:noProof/>
          <w:lang w:val="id-ID"/>
        </w:rPr>
      </w:pPr>
    </w:p>
    <w:p w14:paraId="27EA0844" w14:textId="77777777" w:rsidR="00CA5AC2" w:rsidRPr="00FA0EEF" w:rsidRDefault="00CA5AC2" w:rsidP="00CA5AC2">
      <w:pPr>
        <w:jc w:val="center"/>
        <w:rPr>
          <w:noProof/>
          <w:lang w:val="id-ID"/>
        </w:rPr>
      </w:pPr>
    </w:p>
    <w:p w14:paraId="584BCF1A" w14:textId="77777777" w:rsidR="00CA5AC2" w:rsidRPr="00FA0EEF" w:rsidRDefault="00CA5AC2" w:rsidP="00CA5AC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Oleh:</w:t>
      </w:r>
    </w:p>
    <w:p w14:paraId="6F54ED56" w14:textId="77777777" w:rsidR="00CA5AC2" w:rsidRPr="00FA0EEF" w:rsidRDefault="00CA5AC2" w:rsidP="00CA5AC2">
      <w:pPr>
        <w:jc w:val="center"/>
        <w:rPr>
          <w:noProof/>
          <w:lang w:val="id-ID"/>
        </w:rPr>
      </w:pPr>
    </w:p>
    <w:p w14:paraId="2821F4BB" w14:textId="77777777" w:rsidR="00CA5AC2" w:rsidRPr="00FA0EEF" w:rsidRDefault="00D874A0" w:rsidP="00CA5AC2">
      <w:pPr>
        <w:jc w:val="center"/>
        <w:rPr>
          <w:b/>
          <w:noProof/>
          <w:lang w:val="id-ID"/>
        </w:rPr>
      </w:pPr>
      <w:r w:rsidRPr="00FA0EEF">
        <w:rPr>
          <w:b/>
          <w:noProof/>
          <w:lang w:val="id-ID"/>
        </w:rPr>
        <w:t>ARDI NUGROHO YULIANTO</w:t>
      </w:r>
    </w:p>
    <w:p w14:paraId="39B66068" w14:textId="1114EE8B" w:rsidR="00CA5AC2" w:rsidRPr="00FA0EEF" w:rsidRDefault="00D83EFD" w:rsidP="00CA5AC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 xml:space="preserve">NRP </w:t>
      </w:r>
      <w:r w:rsidR="003272CD" w:rsidRPr="00FA0EEF">
        <w:rPr>
          <w:noProof/>
          <w:lang w:val="id-ID"/>
        </w:rPr>
        <w:t>04110940000087</w:t>
      </w:r>
    </w:p>
    <w:p w14:paraId="249D51A5" w14:textId="77777777" w:rsidR="00CA5AC2" w:rsidRPr="00FA0EEF" w:rsidRDefault="00CA5AC2" w:rsidP="00CA5AC2">
      <w:pPr>
        <w:rPr>
          <w:noProof/>
          <w:lang w:val="id-ID"/>
        </w:rPr>
      </w:pPr>
    </w:p>
    <w:p w14:paraId="4251F4F1" w14:textId="77777777" w:rsidR="00CA5AC2" w:rsidRPr="00FA0EEF" w:rsidRDefault="00CA5AC2" w:rsidP="00CA5AC2">
      <w:pPr>
        <w:rPr>
          <w:noProof/>
          <w:lang w:val="id-ID"/>
        </w:rPr>
      </w:pPr>
    </w:p>
    <w:p w14:paraId="5D2E9EC3" w14:textId="5B08CFC6" w:rsidR="00CA5AC2" w:rsidRPr="00FA0EEF" w:rsidRDefault="00CA5AC2" w:rsidP="004A5E9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Disetujui oleh:</w:t>
      </w:r>
    </w:p>
    <w:p w14:paraId="608D772E" w14:textId="77777777" w:rsidR="003140E5" w:rsidRPr="00FA0EEF" w:rsidRDefault="003140E5" w:rsidP="00CA5AC2">
      <w:pPr>
        <w:rPr>
          <w:noProof/>
          <w:lang w:val="id-ID"/>
        </w:rPr>
      </w:pPr>
    </w:p>
    <w:p w14:paraId="2E21FF79" w14:textId="77777777" w:rsidR="00CA5AC2" w:rsidRPr="00FA0EEF" w:rsidRDefault="00CA5AC2" w:rsidP="00F57D0F">
      <w:pPr>
        <w:pStyle w:val="Form-2"/>
        <w:tabs>
          <w:tab w:val="left" w:pos="5245"/>
          <w:tab w:val="right" w:pos="9639"/>
        </w:tabs>
        <w:ind w:left="0"/>
        <w:rPr>
          <w:rFonts w:ascii="Times New Roman" w:hAnsi="Times New Roman" w:cs="Times New Roman"/>
          <w:noProof/>
          <w:sz w:val="24"/>
        </w:rPr>
      </w:pPr>
      <w:r w:rsidRPr="00FA0EEF">
        <w:rPr>
          <w:rFonts w:ascii="Times New Roman" w:hAnsi="Times New Roman" w:cs="Times New Roman"/>
          <w:noProof/>
          <w:sz w:val="24"/>
        </w:rPr>
        <w:t>Dosen Pembimbing I</w:t>
      </w:r>
      <w:r w:rsidR="00A55CF7" w:rsidRPr="00FA0EEF">
        <w:rPr>
          <w:rFonts w:ascii="Times New Roman" w:hAnsi="Times New Roman" w:cs="Times New Roman"/>
          <w:noProof/>
          <w:sz w:val="24"/>
        </w:rPr>
        <w:t>I</w:t>
      </w:r>
      <w:r w:rsidRPr="00FA0EEF">
        <w:rPr>
          <w:rFonts w:ascii="Times New Roman" w:hAnsi="Times New Roman" w:cs="Times New Roman"/>
          <w:noProof/>
          <w:sz w:val="24"/>
        </w:rPr>
        <w:tab/>
        <w:t>Dosen Pembimbing I</w:t>
      </w:r>
    </w:p>
    <w:p w14:paraId="69527DAD" w14:textId="77777777" w:rsidR="00473881" w:rsidRPr="00FA0EEF" w:rsidRDefault="00473881" w:rsidP="00CA5AC2">
      <w:pPr>
        <w:pStyle w:val="Form-2"/>
        <w:tabs>
          <w:tab w:val="right" w:pos="9027"/>
        </w:tabs>
        <w:ind w:left="0"/>
        <w:rPr>
          <w:rFonts w:ascii="Times New Roman" w:hAnsi="Times New Roman" w:cs="Times New Roman"/>
          <w:noProof/>
          <w:szCs w:val="22"/>
        </w:rPr>
      </w:pPr>
    </w:p>
    <w:p w14:paraId="1CAC42F2" w14:textId="77777777" w:rsidR="00CA5AC2" w:rsidRPr="00FA0EEF" w:rsidRDefault="00CA5AC2" w:rsidP="005F5648">
      <w:pPr>
        <w:tabs>
          <w:tab w:val="left" w:pos="3119"/>
        </w:tabs>
        <w:rPr>
          <w:noProof/>
          <w:sz w:val="22"/>
          <w:szCs w:val="22"/>
          <w:lang w:val="id-ID"/>
        </w:rPr>
      </w:pPr>
    </w:p>
    <w:p w14:paraId="17910360" w14:textId="77777777" w:rsidR="005F5648" w:rsidRPr="00FA0EEF" w:rsidRDefault="005F5648" w:rsidP="005F5648">
      <w:pPr>
        <w:tabs>
          <w:tab w:val="left" w:pos="3119"/>
        </w:tabs>
        <w:rPr>
          <w:noProof/>
          <w:sz w:val="22"/>
          <w:szCs w:val="22"/>
          <w:lang w:val="id-ID"/>
        </w:rPr>
      </w:pPr>
    </w:p>
    <w:p w14:paraId="313B3BF7" w14:textId="77777777" w:rsidR="00CA5AC2" w:rsidRPr="00FA0EEF" w:rsidRDefault="00CA5AC2" w:rsidP="00CA5AC2">
      <w:pPr>
        <w:pStyle w:val="Form-2"/>
        <w:tabs>
          <w:tab w:val="right" w:pos="9027"/>
        </w:tabs>
        <w:ind w:left="0"/>
        <w:rPr>
          <w:rFonts w:ascii="Times New Roman" w:hAnsi="Times New Roman" w:cs="Times New Roman"/>
          <w:noProof/>
          <w:szCs w:val="22"/>
        </w:rPr>
      </w:pPr>
    </w:p>
    <w:p w14:paraId="48782E26" w14:textId="77777777" w:rsidR="00CA5AC2" w:rsidRPr="00FA0EEF" w:rsidRDefault="00C931B0" w:rsidP="00F57D0F">
      <w:pPr>
        <w:pStyle w:val="Form-2"/>
        <w:tabs>
          <w:tab w:val="right" w:pos="9027"/>
        </w:tabs>
        <w:spacing w:before="0"/>
        <w:ind w:left="0"/>
        <w:rPr>
          <w:rFonts w:ascii="Times New Roman" w:hAnsi="Times New Roman" w:cs="Times New Roman"/>
          <w:noProof/>
          <w:sz w:val="24"/>
        </w:rPr>
      </w:pPr>
      <w:r w:rsidRPr="00FA0EEF">
        <w:rPr>
          <w:rFonts w:ascii="Times New Roman" w:hAnsi="Times New Roman" w:cs="Times New Roman"/>
          <w:noProof/>
          <w:sz w:val="24"/>
          <w:u w:val="single"/>
        </w:rPr>
        <w:t xml:space="preserve">Dr. </w:t>
      </w:r>
      <w:r w:rsidR="00CA5AC2" w:rsidRPr="00FA0EEF">
        <w:rPr>
          <w:rFonts w:ascii="Times New Roman" w:hAnsi="Times New Roman" w:cs="Times New Roman"/>
          <w:noProof/>
          <w:sz w:val="24"/>
          <w:u w:val="single"/>
        </w:rPr>
        <w:t xml:space="preserve">Ir. </w:t>
      </w:r>
      <w:r w:rsidRPr="00FA0EEF">
        <w:rPr>
          <w:rFonts w:ascii="Times New Roman" w:hAnsi="Times New Roman" w:cs="Times New Roman"/>
          <w:noProof/>
          <w:sz w:val="24"/>
          <w:u w:val="single"/>
        </w:rPr>
        <w:t>I Ketut Suastika</w:t>
      </w:r>
      <w:r w:rsidR="00CA5AC2" w:rsidRPr="00FA0EEF">
        <w:rPr>
          <w:rFonts w:ascii="Times New Roman" w:hAnsi="Times New Roman" w:cs="Times New Roman"/>
          <w:noProof/>
          <w:sz w:val="24"/>
        </w:rPr>
        <w:tab/>
      </w:r>
      <w:r w:rsidRPr="00FA0EEF">
        <w:rPr>
          <w:rFonts w:ascii="Times New Roman" w:hAnsi="Times New Roman" w:cs="Times New Roman"/>
          <w:noProof/>
          <w:sz w:val="24"/>
          <w:u w:val="single"/>
        </w:rPr>
        <w:t>Aries Sulisetyono, S.T., MA.Sc., Ph.D.</w:t>
      </w:r>
    </w:p>
    <w:p w14:paraId="458F4338" w14:textId="77777777" w:rsidR="00CA5AC2" w:rsidRPr="00FA0EEF" w:rsidRDefault="00CA5AC2" w:rsidP="00F57D0F">
      <w:pPr>
        <w:pStyle w:val="Form-2"/>
        <w:tabs>
          <w:tab w:val="left" w:pos="5245"/>
        </w:tabs>
        <w:spacing w:before="0"/>
        <w:ind w:left="0"/>
        <w:rPr>
          <w:rFonts w:ascii="Times New Roman" w:hAnsi="Times New Roman" w:cs="Times New Roman"/>
          <w:noProof/>
          <w:spacing w:val="4"/>
          <w:sz w:val="24"/>
        </w:rPr>
      </w:pPr>
      <w:r w:rsidRPr="00FA0EEF">
        <w:rPr>
          <w:rFonts w:ascii="Times New Roman" w:hAnsi="Times New Roman" w:cs="Times New Roman"/>
          <w:noProof/>
          <w:spacing w:val="4"/>
          <w:sz w:val="24"/>
        </w:rPr>
        <w:t xml:space="preserve">NIP </w:t>
      </w:r>
      <w:r w:rsidR="00C931B0" w:rsidRPr="00FA0EEF">
        <w:rPr>
          <w:rFonts w:ascii="Times New Roman" w:hAnsi="Times New Roman" w:cs="Times New Roman"/>
          <w:noProof/>
          <w:spacing w:val="4"/>
          <w:sz w:val="24"/>
        </w:rPr>
        <w:t>19691231 200604 1 178</w:t>
      </w:r>
      <w:r w:rsidR="00C931B0" w:rsidRPr="00FA0EEF">
        <w:rPr>
          <w:rFonts w:ascii="Times New Roman" w:hAnsi="Times New Roman" w:cs="Times New Roman"/>
          <w:noProof/>
          <w:spacing w:val="4"/>
          <w:sz w:val="24"/>
        </w:rPr>
        <w:tab/>
        <w:t>NIP 19710320 199512 1 002</w:t>
      </w:r>
    </w:p>
    <w:p w14:paraId="241285E6" w14:textId="77777777" w:rsidR="00CA5AC2" w:rsidRPr="00FA0EEF" w:rsidRDefault="00CA5AC2" w:rsidP="00CA5AC2">
      <w:pPr>
        <w:rPr>
          <w:noProof/>
          <w:lang w:val="id-ID"/>
        </w:rPr>
      </w:pPr>
    </w:p>
    <w:p w14:paraId="75A79820" w14:textId="77777777" w:rsidR="00CA3B10" w:rsidRPr="00FA0EEF" w:rsidRDefault="00CA3B10" w:rsidP="00CA3B10">
      <w:pPr>
        <w:ind w:left="900" w:right="882"/>
        <w:jc w:val="center"/>
        <w:rPr>
          <w:noProof/>
          <w:lang w:val="id-ID"/>
        </w:rPr>
      </w:pPr>
      <w:r w:rsidRPr="00FA0EEF">
        <w:rPr>
          <w:noProof/>
          <w:lang w:val="id-ID"/>
        </w:rPr>
        <w:t>Mengetahui,</w:t>
      </w:r>
    </w:p>
    <w:p w14:paraId="39840015" w14:textId="2274530E" w:rsidR="00CA3B10" w:rsidRPr="00FA0EEF" w:rsidRDefault="00420EA9" w:rsidP="00CA3B10">
      <w:pPr>
        <w:ind w:left="900" w:right="882"/>
        <w:jc w:val="center"/>
        <w:rPr>
          <w:rFonts w:ascii="Tahoma" w:hAnsi="Tahoma" w:cs="Tahoma"/>
          <w:noProof/>
          <w:sz w:val="22"/>
          <w:szCs w:val="22"/>
          <w:lang w:val="id-ID"/>
        </w:rPr>
      </w:pPr>
      <w:r w:rsidRPr="00FA0EEF">
        <w:rPr>
          <w:rFonts w:ascii="Tahoma" w:hAnsi="Tahoma" w:cs="Tahoma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2ECDFD8" wp14:editId="4CA4E3B8">
                <wp:simplePos x="0" y="0"/>
                <wp:positionH relativeFrom="column">
                  <wp:posOffset>842645</wp:posOffset>
                </wp:positionH>
                <wp:positionV relativeFrom="paragraph">
                  <wp:posOffset>107315</wp:posOffset>
                </wp:positionV>
                <wp:extent cx="1276350" cy="1181100"/>
                <wp:effectExtent l="8255" t="5715" r="10795" b="13335"/>
                <wp:wrapNone/>
                <wp:docPr id="2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1811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A38C69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0" o:spid="_x0000_s1026" type="#_x0000_t120" style="position:absolute;margin-left:66.35pt;margin-top:8.45pt;width:100.5pt;height:9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" filled="f">
                <v:stroke dashstyle="dash"/>
              </v:shape>
            </w:pict>
          </mc:Fallback>
        </mc:AlternateContent>
      </w:r>
      <w:r w:rsidR="00CA3B10" w:rsidRPr="00FA0EEF">
        <w:rPr>
          <w:noProof/>
          <w:lang w:val="id-ID"/>
        </w:rPr>
        <w:t>Kepala Departemen Teknik Perkapalan</w:t>
      </w:r>
    </w:p>
    <w:p w14:paraId="1803F43B" w14:textId="77777777" w:rsidR="00CA3B10" w:rsidRPr="00FA0EEF" w:rsidRDefault="00CA3B10" w:rsidP="005F5648">
      <w:pPr>
        <w:pStyle w:val="Form-2"/>
        <w:tabs>
          <w:tab w:val="right" w:pos="9027"/>
        </w:tabs>
        <w:ind w:left="0"/>
        <w:jc w:val="center"/>
        <w:rPr>
          <w:rFonts w:ascii="Times New Roman" w:hAnsi="Times New Roman" w:cs="Times New Roman"/>
          <w:noProof/>
          <w:sz w:val="24"/>
        </w:rPr>
      </w:pPr>
    </w:p>
    <w:p w14:paraId="6ABD43AA" w14:textId="77777777" w:rsidR="005F5648" w:rsidRPr="00FA0EEF" w:rsidRDefault="005F5648" w:rsidP="005F5648">
      <w:pPr>
        <w:pStyle w:val="Form-2"/>
        <w:tabs>
          <w:tab w:val="right" w:pos="9027"/>
        </w:tabs>
        <w:ind w:left="1350"/>
        <w:rPr>
          <w:noProof/>
          <w:color w:val="FF0000"/>
          <w:szCs w:val="22"/>
        </w:rPr>
      </w:pPr>
      <w:r w:rsidRPr="00FA0EEF">
        <w:rPr>
          <w:noProof/>
          <w:color w:val="FF0000"/>
          <w:szCs w:val="22"/>
        </w:rPr>
        <w:t>[stempel Departemen]</w:t>
      </w:r>
    </w:p>
    <w:p w14:paraId="79D9AE7D" w14:textId="77777777" w:rsidR="005F5648" w:rsidRPr="00FA0EEF" w:rsidRDefault="005F5648" w:rsidP="005F5648">
      <w:pPr>
        <w:pStyle w:val="Form-2"/>
        <w:tabs>
          <w:tab w:val="right" w:pos="9027"/>
        </w:tabs>
        <w:ind w:left="0"/>
        <w:jc w:val="center"/>
        <w:rPr>
          <w:rFonts w:ascii="Times New Roman" w:hAnsi="Times New Roman" w:cs="Times New Roman"/>
          <w:noProof/>
          <w:sz w:val="24"/>
        </w:rPr>
      </w:pPr>
    </w:p>
    <w:p w14:paraId="2F07FA88" w14:textId="77777777" w:rsidR="00CA3B10" w:rsidRPr="00FA0EEF" w:rsidRDefault="00CA3B10" w:rsidP="005F5648">
      <w:pPr>
        <w:pStyle w:val="Form-2"/>
        <w:tabs>
          <w:tab w:val="right" w:pos="9027"/>
        </w:tabs>
        <w:ind w:left="0"/>
        <w:jc w:val="center"/>
        <w:rPr>
          <w:rFonts w:ascii="Times New Roman" w:hAnsi="Times New Roman" w:cs="Times New Roman"/>
          <w:noProof/>
          <w:sz w:val="24"/>
        </w:rPr>
      </w:pPr>
    </w:p>
    <w:p w14:paraId="6022F677" w14:textId="77777777" w:rsidR="00CA3B10" w:rsidRPr="00FA0EEF" w:rsidRDefault="00CA3B10" w:rsidP="00CA3B10">
      <w:pPr>
        <w:pStyle w:val="Form-2"/>
        <w:tabs>
          <w:tab w:val="right" w:pos="9027"/>
        </w:tabs>
        <w:spacing w:before="0"/>
        <w:ind w:left="0"/>
        <w:jc w:val="center"/>
        <w:rPr>
          <w:rFonts w:ascii="Times New Roman" w:hAnsi="Times New Roman" w:cs="Times New Roman"/>
          <w:noProof/>
          <w:sz w:val="24"/>
          <w:u w:val="single"/>
        </w:rPr>
      </w:pPr>
      <w:r w:rsidRPr="00FA0EEF">
        <w:rPr>
          <w:rFonts w:ascii="Times New Roman" w:hAnsi="Times New Roman" w:cs="Times New Roman"/>
          <w:noProof/>
          <w:sz w:val="24"/>
          <w:u w:val="single"/>
        </w:rPr>
        <w:t>Ir. Wasis Dwi Aryawan, M.Sc., Ph.D.</w:t>
      </w:r>
    </w:p>
    <w:p w14:paraId="385622E0" w14:textId="77777777" w:rsidR="00CA3B10" w:rsidRPr="00FA0EEF" w:rsidRDefault="00CA3B10" w:rsidP="00CA3B10">
      <w:pPr>
        <w:pStyle w:val="Form-2"/>
        <w:tabs>
          <w:tab w:val="right" w:pos="9027"/>
        </w:tabs>
        <w:spacing w:before="0"/>
        <w:ind w:left="0"/>
        <w:jc w:val="center"/>
        <w:rPr>
          <w:rFonts w:ascii="Times New Roman" w:hAnsi="Times New Roman" w:cs="Times New Roman"/>
          <w:noProof/>
          <w:sz w:val="24"/>
        </w:rPr>
      </w:pPr>
      <w:r w:rsidRPr="00FA0EEF">
        <w:rPr>
          <w:rFonts w:ascii="Times New Roman" w:hAnsi="Times New Roman" w:cs="Times New Roman"/>
          <w:noProof/>
          <w:sz w:val="24"/>
        </w:rPr>
        <w:t>NIP 19640210 198903 1 001</w:t>
      </w:r>
    </w:p>
    <w:p w14:paraId="6DA7E584" w14:textId="77777777" w:rsidR="00F3244A" w:rsidRPr="00FA0EEF" w:rsidRDefault="00F3244A" w:rsidP="00CA5AC2">
      <w:pPr>
        <w:rPr>
          <w:noProof/>
          <w:highlight w:val="yellow"/>
          <w:lang w:val="id-ID"/>
        </w:rPr>
      </w:pPr>
    </w:p>
    <w:p w14:paraId="07A6B7F6" w14:textId="63E4F36E" w:rsidR="00CA5AC2" w:rsidRPr="00FA0EEF" w:rsidRDefault="0088326D" w:rsidP="00CA5AC2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SURABAYA, 3</w:t>
      </w:r>
      <w:r w:rsidR="00CA5AC2" w:rsidRPr="00FA0EEF">
        <w:rPr>
          <w:noProof/>
          <w:lang w:val="id-ID"/>
        </w:rPr>
        <w:t xml:space="preserve"> J</w:t>
      </w:r>
      <w:r w:rsidRPr="00FA0EEF">
        <w:rPr>
          <w:noProof/>
          <w:lang w:val="id-ID"/>
        </w:rPr>
        <w:t xml:space="preserve">ULI </w:t>
      </w:r>
      <w:r w:rsidR="0030600A">
        <w:rPr>
          <w:noProof/>
          <w:lang w:val="id-ID"/>
        </w:rPr>
        <w:t>2021</w:t>
      </w:r>
    </w:p>
    <w:p w14:paraId="1F6266A1" w14:textId="77777777" w:rsidR="00B314DF" w:rsidRDefault="00B314DF" w:rsidP="00C9367D">
      <w:pPr>
        <w:spacing w:before="240" w:after="1080"/>
        <w:jc w:val="center"/>
        <w:rPr>
          <w:b/>
          <w:noProof/>
          <w:sz w:val="32"/>
          <w:szCs w:val="32"/>
          <w:lang w:val="id-ID"/>
        </w:rPr>
      </w:pPr>
    </w:p>
    <w:p w14:paraId="77195471" w14:textId="6659D58D" w:rsidR="00CB277C" w:rsidRPr="00FA0EEF" w:rsidRDefault="00420EA9" w:rsidP="00C9367D">
      <w:pPr>
        <w:spacing w:before="240" w:after="1080"/>
        <w:jc w:val="center"/>
        <w:rPr>
          <w:b/>
          <w:noProof/>
          <w:sz w:val="32"/>
          <w:szCs w:val="32"/>
          <w:lang w:val="id-ID"/>
        </w:rPr>
      </w:pPr>
      <w:r w:rsidRPr="00FA0EEF">
        <w:rPr>
          <w:b/>
          <w:noProof/>
          <w:sz w:val="32"/>
          <w:szCs w:val="32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544FC4" wp14:editId="6CC0E2B5">
                <wp:simplePos x="0" y="0"/>
                <wp:positionH relativeFrom="column">
                  <wp:posOffset>1522730</wp:posOffset>
                </wp:positionH>
                <wp:positionV relativeFrom="paragraph">
                  <wp:posOffset>-280035</wp:posOffset>
                </wp:positionV>
                <wp:extent cx="2673985" cy="352425"/>
                <wp:effectExtent l="0" t="0" r="0" b="0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776D9" w14:textId="77777777" w:rsidR="00CA6754" w:rsidRPr="0091408A" w:rsidRDefault="00CA6754" w:rsidP="0035175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Jika 1 (satu) Dosen Pembimbing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44FC4" id="_x0000_s1059" type="#_x0000_t202" style="position:absolute;left:0;text-align:left;margin-left:119.9pt;margin-top:-22.05pt;width:210.55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C4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" filled="f" stroked="f">
                <v:textbox>
                  <w:txbxContent>
                    <w:p w14:paraId="48C776D9" w14:textId="77777777" w:rsidR="00CA6754" w:rsidRPr="0091408A" w:rsidRDefault="00CA6754" w:rsidP="0035175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Jika 1 (satu) Dosen Pembimbing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B277C" w:rsidRPr="00FA0EEF">
        <w:rPr>
          <w:b/>
          <w:noProof/>
          <w:sz w:val="32"/>
          <w:szCs w:val="32"/>
          <w:lang w:val="id-ID"/>
        </w:rPr>
        <w:t>LEMBAR PENGESAHAN</w:t>
      </w:r>
    </w:p>
    <w:p w14:paraId="21C95BF4" w14:textId="77777777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b/>
          <w:noProof/>
          <w:sz w:val="32"/>
          <w:szCs w:val="40"/>
          <w:lang w:val="id-ID"/>
        </w:rPr>
        <w:t xml:space="preserve">ANALISIS </w:t>
      </w:r>
      <w:r w:rsidRPr="00FA0EEF">
        <w:rPr>
          <w:b/>
          <w:i/>
          <w:noProof/>
          <w:sz w:val="32"/>
          <w:szCs w:val="40"/>
          <w:lang w:val="id-ID"/>
        </w:rPr>
        <w:t>VISCOUS RESISTANCE</w:t>
      </w:r>
      <w:r w:rsidRPr="00FA0EEF">
        <w:rPr>
          <w:b/>
          <w:noProof/>
          <w:sz w:val="32"/>
          <w:szCs w:val="40"/>
          <w:lang w:val="id-ID"/>
        </w:rPr>
        <w:t xml:space="preserve"> KAPAL SELAM MINI DENGAN METODE </w:t>
      </w:r>
      <w:r w:rsidRPr="00FA0EEF">
        <w:rPr>
          <w:b/>
          <w:i/>
          <w:noProof/>
          <w:sz w:val="32"/>
          <w:szCs w:val="40"/>
          <w:lang w:val="id-ID"/>
        </w:rPr>
        <w:t xml:space="preserve">COMPUTATIONAL FLUID DYNAMICS </w:t>
      </w:r>
      <w:r w:rsidRPr="00FA0EEF">
        <w:rPr>
          <w:b/>
          <w:noProof/>
          <w:sz w:val="32"/>
          <w:szCs w:val="40"/>
          <w:lang w:val="id-ID"/>
        </w:rPr>
        <w:t xml:space="preserve">DAN PENGUJIAN PADA </w:t>
      </w:r>
      <w:r w:rsidRPr="00FA0EEF">
        <w:rPr>
          <w:b/>
          <w:i/>
          <w:noProof/>
          <w:sz w:val="32"/>
          <w:szCs w:val="40"/>
          <w:lang w:val="id-ID"/>
        </w:rPr>
        <w:t>WIND TUNNEL</w:t>
      </w:r>
    </w:p>
    <w:p w14:paraId="44D95E81" w14:textId="77777777" w:rsidR="00CB277C" w:rsidRPr="00FA0EEF" w:rsidRDefault="00CB277C" w:rsidP="00CB277C">
      <w:pPr>
        <w:rPr>
          <w:noProof/>
          <w:lang w:val="id-ID"/>
        </w:rPr>
      </w:pPr>
    </w:p>
    <w:p w14:paraId="620B63E9" w14:textId="77777777" w:rsidR="00CB277C" w:rsidRPr="00FA0EEF" w:rsidRDefault="00CB277C" w:rsidP="00CB277C">
      <w:pPr>
        <w:rPr>
          <w:noProof/>
          <w:lang w:val="id-ID"/>
        </w:rPr>
      </w:pPr>
    </w:p>
    <w:p w14:paraId="6A04D4CF" w14:textId="77777777" w:rsidR="00CB277C" w:rsidRPr="00FA0EEF" w:rsidRDefault="00CB277C" w:rsidP="00CB277C">
      <w:pPr>
        <w:jc w:val="center"/>
        <w:rPr>
          <w:b/>
          <w:noProof/>
          <w:lang w:val="id-ID"/>
        </w:rPr>
      </w:pPr>
      <w:r w:rsidRPr="00FA0EEF">
        <w:rPr>
          <w:b/>
          <w:noProof/>
          <w:lang w:val="id-ID"/>
        </w:rPr>
        <w:t>TUGAS AKHIR</w:t>
      </w:r>
    </w:p>
    <w:p w14:paraId="5664EA01" w14:textId="77777777" w:rsidR="00CB277C" w:rsidRPr="00FA0EEF" w:rsidRDefault="00CB277C" w:rsidP="00CB277C">
      <w:pPr>
        <w:jc w:val="center"/>
        <w:rPr>
          <w:noProof/>
          <w:lang w:val="id-ID"/>
        </w:rPr>
      </w:pPr>
    </w:p>
    <w:p w14:paraId="78721C46" w14:textId="77777777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Diajukan Guna Memenuhi Salah Satu Syarat</w:t>
      </w:r>
    </w:p>
    <w:p w14:paraId="4CB3A98E" w14:textId="77777777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Memperoleh Gelar Sarjana Teknik</w:t>
      </w:r>
    </w:p>
    <w:p w14:paraId="237C9DCE" w14:textId="77777777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pada</w:t>
      </w:r>
    </w:p>
    <w:p w14:paraId="73FC9F57" w14:textId="77777777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Program Sarjana Departemen Teknik Perkapalan</w:t>
      </w:r>
    </w:p>
    <w:p w14:paraId="3D79C311" w14:textId="77777777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Fakultas Teknologi Kelautan</w:t>
      </w:r>
    </w:p>
    <w:p w14:paraId="033D43C3" w14:textId="77777777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Institut Teknologi Sepuluh Nopember</w:t>
      </w:r>
    </w:p>
    <w:p w14:paraId="605D487C" w14:textId="77777777" w:rsidR="00CB277C" w:rsidRPr="00FA0EEF" w:rsidRDefault="00CB277C" w:rsidP="00CB277C">
      <w:pPr>
        <w:jc w:val="center"/>
        <w:rPr>
          <w:noProof/>
          <w:lang w:val="id-ID"/>
        </w:rPr>
      </w:pPr>
    </w:p>
    <w:p w14:paraId="75B2A32C" w14:textId="77777777" w:rsidR="00CB277C" w:rsidRPr="00FA0EEF" w:rsidRDefault="00CB277C" w:rsidP="00CB277C">
      <w:pPr>
        <w:jc w:val="center"/>
        <w:rPr>
          <w:noProof/>
          <w:lang w:val="id-ID"/>
        </w:rPr>
      </w:pPr>
    </w:p>
    <w:p w14:paraId="612AD5EE" w14:textId="77777777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Oleh:</w:t>
      </w:r>
    </w:p>
    <w:p w14:paraId="435DEA8C" w14:textId="77777777" w:rsidR="00CB277C" w:rsidRPr="00FA0EEF" w:rsidRDefault="00CB277C" w:rsidP="00CB277C">
      <w:pPr>
        <w:jc w:val="center"/>
        <w:rPr>
          <w:noProof/>
          <w:lang w:val="id-ID"/>
        </w:rPr>
      </w:pPr>
    </w:p>
    <w:p w14:paraId="04FBC398" w14:textId="77777777" w:rsidR="00CB277C" w:rsidRPr="00FA0EEF" w:rsidRDefault="00CB277C" w:rsidP="00CB277C">
      <w:pPr>
        <w:jc w:val="center"/>
        <w:rPr>
          <w:b/>
          <w:noProof/>
          <w:lang w:val="id-ID"/>
        </w:rPr>
      </w:pPr>
      <w:r w:rsidRPr="00FA0EEF">
        <w:rPr>
          <w:b/>
          <w:noProof/>
          <w:lang w:val="id-ID"/>
        </w:rPr>
        <w:t>ARDI NUGROHO YULIANTO</w:t>
      </w:r>
    </w:p>
    <w:p w14:paraId="498B63AD" w14:textId="4AEDB344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 xml:space="preserve">NRP </w:t>
      </w:r>
      <w:r w:rsidR="003272CD" w:rsidRPr="00FA0EEF">
        <w:rPr>
          <w:noProof/>
          <w:lang w:val="id-ID"/>
        </w:rPr>
        <w:t>04110940000087</w:t>
      </w:r>
    </w:p>
    <w:p w14:paraId="037BCC4D" w14:textId="77777777" w:rsidR="00CB277C" w:rsidRPr="00FA0EEF" w:rsidRDefault="00CB277C" w:rsidP="00CB277C">
      <w:pPr>
        <w:rPr>
          <w:noProof/>
          <w:lang w:val="id-ID"/>
        </w:rPr>
      </w:pPr>
    </w:p>
    <w:p w14:paraId="3F596164" w14:textId="77777777" w:rsidR="00CB277C" w:rsidRPr="00FA0EEF" w:rsidRDefault="00CB277C" w:rsidP="00CB277C">
      <w:pPr>
        <w:rPr>
          <w:noProof/>
          <w:lang w:val="id-ID"/>
        </w:rPr>
      </w:pPr>
    </w:p>
    <w:p w14:paraId="62FA14BD" w14:textId="372BF750" w:rsidR="00CB277C" w:rsidRPr="00FA0EEF" w:rsidRDefault="00CB277C" w:rsidP="00CB277C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Disetujui oleh:</w:t>
      </w:r>
    </w:p>
    <w:p w14:paraId="2EFA8794" w14:textId="77777777" w:rsidR="00CB277C" w:rsidRPr="00FA0EEF" w:rsidRDefault="00CB277C" w:rsidP="00CB277C">
      <w:pPr>
        <w:rPr>
          <w:noProof/>
          <w:lang w:val="id-ID"/>
        </w:rPr>
      </w:pPr>
    </w:p>
    <w:p w14:paraId="5C300857" w14:textId="77777777" w:rsidR="00CB277C" w:rsidRPr="00FA0EEF" w:rsidRDefault="00724F15" w:rsidP="00724F15">
      <w:pPr>
        <w:pStyle w:val="Form-2"/>
        <w:tabs>
          <w:tab w:val="left" w:pos="5245"/>
          <w:tab w:val="right" w:pos="9639"/>
        </w:tabs>
        <w:ind w:left="0"/>
        <w:jc w:val="center"/>
        <w:rPr>
          <w:rFonts w:ascii="Times New Roman" w:hAnsi="Times New Roman" w:cs="Times New Roman"/>
          <w:noProof/>
          <w:sz w:val="24"/>
        </w:rPr>
      </w:pPr>
      <w:r w:rsidRPr="00FA0EEF">
        <w:rPr>
          <w:rFonts w:ascii="Times New Roman" w:hAnsi="Times New Roman" w:cs="Times New Roman"/>
          <w:noProof/>
          <w:sz w:val="24"/>
        </w:rPr>
        <w:t>Dosen Pembimbing</w:t>
      </w:r>
    </w:p>
    <w:p w14:paraId="39BCC7B3" w14:textId="77777777" w:rsidR="00CB277C" w:rsidRPr="00FA0EEF" w:rsidRDefault="00CB277C" w:rsidP="00724F15">
      <w:pPr>
        <w:pStyle w:val="Form-2"/>
        <w:tabs>
          <w:tab w:val="right" w:pos="9027"/>
        </w:tabs>
        <w:ind w:left="0"/>
        <w:jc w:val="center"/>
        <w:rPr>
          <w:rFonts w:ascii="Times New Roman" w:hAnsi="Times New Roman" w:cs="Times New Roman"/>
          <w:noProof/>
          <w:szCs w:val="22"/>
        </w:rPr>
      </w:pPr>
    </w:p>
    <w:p w14:paraId="1A45EC8E" w14:textId="77777777" w:rsidR="00CB277C" w:rsidRPr="00FA0EEF" w:rsidRDefault="00CB277C" w:rsidP="00724F15">
      <w:pPr>
        <w:tabs>
          <w:tab w:val="left" w:pos="3119"/>
        </w:tabs>
        <w:jc w:val="center"/>
        <w:rPr>
          <w:noProof/>
          <w:sz w:val="22"/>
          <w:szCs w:val="22"/>
          <w:lang w:val="id-ID"/>
        </w:rPr>
      </w:pPr>
    </w:p>
    <w:p w14:paraId="0790C4DA" w14:textId="77777777" w:rsidR="00CB277C" w:rsidRPr="00FA0EEF" w:rsidRDefault="00CB277C" w:rsidP="00724F15">
      <w:pPr>
        <w:tabs>
          <w:tab w:val="left" w:pos="3119"/>
        </w:tabs>
        <w:jc w:val="center"/>
        <w:rPr>
          <w:noProof/>
          <w:sz w:val="22"/>
          <w:szCs w:val="22"/>
          <w:lang w:val="id-ID"/>
        </w:rPr>
      </w:pPr>
    </w:p>
    <w:p w14:paraId="57DC9AB0" w14:textId="77777777" w:rsidR="00CB277C" w:rsidRPr="00FA0EEF" w:rsidRDefault="00CB277C" w:rsidP="00724F15">
      <w:pPr>
        <w:pStyle w:val="Form-2"/>
        <w:tabs>
          <w:tab w:val="right" w:pos="9027"/>
        </w:tabs>
        <w:ind w:left="0"/>
        <w:jc w:val="center"/>
        <w:rPr>
          <w:rFonts w:ascii="Times New Roman" w:hAnsi="Times New Roman" w:cs="Times New Roman"/>
          <w:noProof/>
          <w:szCs w:val="22"/>
        </w:rPr>
      </w:pPr>
    </w:p>
    <w:p w14:paraId="45273451" w14:textId="77777777" w:rsidR="00CB277C" w:rsidRPr="00FA0EEF" w:rsidRDefault="00CB277C" w:rsidP="00724F15">
      <w:pPr>
        <w:pStyle w:val="Form-2"/>
        <w:tabs>
          <w:tab w:val="right" w:pos="9027"/>
        </w:tabs>
        <w:spacing w:before="0"/>
        <w:ind w:left="0"/>
        <w:jc w:val="center"/>
        <w:rPr>
          <w:rFonts w:ascii="Times New Roman" w:hAnsi="Times New Roman" w:cs="Times New Roman"/>
          <w:noProof/>
          <w:sz w:val="24"/>
        </w:rPr>
      </w:pPr>
      <w:r w:rsidRPr="00FA0EEF">
        <w:rPr>
          <w:rFonts w:ascii="Times New Roman" w:hAnsi="Times New Roman" w:cs="Times New Roman"/>
          <w:noProof/>
          <w:sz w:val="24"/>
          <w:u w:val="single"/>
        </w:rPr>
        <w:t>Dr. Ir. I Ketut Suastika</w:t>
      </w:r>
    </w:p>
    <w:p w14:paraId="0C0EF43A" w14:textId="77777777" w:rsidR="00CB277C" w:rsidRPr="00FA0EEF" w:rsidRDefault="00CB277C" w:rsidP="00724F15">
      <w:pPr>
        <w:pStyle w:val="Form-2"/>
        <w:tabs>
          <w:tab w:val="left" w:pos="5245"/>
        </w:tabs>
        <w:spacing w:before="0"/>
        <w:ind w:left="0"/>
        <w:jc w:val="center"/>
        <w:rPr>
          <w:rFonts w:ascii="Times New Roman" w:hAnsi="Times New Roman" w:cs="Times New Roman"/>
          <w:noProof/>
          <w:spacing w:val="4"/>
          <w:sz w:val="24"/>
        </w:rPr>
      </w:pPr>
      <w:r w:rsidRPr="00FA0EEF">
        <w:rPr>
          <w:rFonts w:ascii="Times New Roman" w:hAnsi="Times New Roman" w:cs="Times New Roman"/>
          <w:noProof/>
          <w:spacing w:val="4"/>
          <w:sz w:val="24"/>
        </w:rPr>
        <w:t xml:space="preserve">NIP </w:t>
      </w:r>
      <w:r w:rsidR="00724F15" w:rsidRPr="00FA0EEF">
        <w:rPr>
          <w:rFonts w:ascii="Times New Roman" w:hAnsi="Times New Roman" w:cs="Times New Roman"/>
          <w:noProof/>
          <w:spacing w:val="4"/>
          <w:sz w:val="24"/>
        </w:rPr>
        <w:t>19691231 200604 1 178</w:t>
      </w:r>
    </w:p>
    <w:p w14:paraId="34BBFEA8" w14:textId="77777777" w:rsidR="00CB277C" w:rsidRPr="00FA0EEF" w:rsidRDefault="00CB277C" w:rsidP="00CB277C">
      <w:pPr>
        <w:rPr>
          <w:noProof/>
          <w:lang w:val="id-ID"/>
        </w:rPr>
      </w:pPr>
    </w:p>
    <w:p w14:paraId="2B25459B" w14:textId="77777777" w:rsidR="00CB277C" w:rsidRPr="00FA0EEF" w:rsidRDefault="00CB277C" w:rsidP="00CB277C">
      <w:pPr>
        <w:ind w:left="900" w:right="882"/>
        <w:jc w:val="center"/>
        <w:rPr>
          <w:noProof/>
          <w:lang w:val="id-ID"/>
        </w:rPr>
      </w:pPr>
      <w:r w:rsidRPr="00FA0EEF">
        <w:rPr>
          <w:noProof/>
          <w:lang w:val="id-ID"/>
        </w:rPr>
        <w:t>Mengetahui,</w:t>
      </w:r>
    </w:p>
    <w:p w14:paraId="4FEC053A" w14:textId="40508B6B" w:rsidR="00CB277C" w:rsidRPr="00FA0EEF" w:rsidRDefault="00420EA9" w:rsidP="00CB277C">
      <w:pPr>
        <w:ind w:left="900" w:right="882"/>
        <w:jc w:val="center"/>
        <w:rPr>
          <w:rFonts w:ascii="Tahoma" w:hAnsi="Tahoma" w:cs="Tahoma"/>
          <w:noProof/>
          <w:sz w:val="22"/>
          <w:szCs w:val="22"/>
          <w:lang w:val="id-ID"/>
        </w:rPr>
      </w:pPr>
      <w:r w:rsidRPr="00FA0EEF">
        <w:rPr>
          <w:rFonts w:ascii="Tahoma" w:hAnsi="Tahoma" w:cs="Tahoma"/>
          <w:noProof/>
          <w:sz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184D411" wp14:editId="3EC623ED">
                <wp:simplePos x="0" y="0"/>
                <wp:positionH relativeFrom="column">
                  <wp:posOffset>842645</wp:posOffset>
                </wp:positionH>
                <wp:positionV relativeFrom="paragraph">
                  <wp:posOffset>107315</wp:posOffset>
                </wp:positionV>
                <wp:extent cx="1276350" cy="1181100"/>
                <wp:effectExtent l="8255" t="5715" r="10795" b="13335"/>
                <wp:wrapNone/>
                <wp:docPr id="2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1811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D65CD4" id="AutoShape 68" o:spid="_x0000_s1026" type="#_x0000_t120" style="position:absolute;margin-left:66.35pt;margin-top:8.45pt;width:100.5pt;height:93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" filled="f">
                <v:stroke dashstyle="dash"/>
              </v:shape>
            </w:pict>
          </mc:Fallback>
        </mc:AlternateContent>
      </w:r>
      <w:r w:rsidR="00CB277C" w:rsidRPr="00FA0EEF">
        <w:rPr>
          <w:noProof/>
          <w:lang w:val="id-ID"/>
        </w:rPr>
        <w:t>Kepala Departemen Teknik Perkapalan</w:t>
      </w:r>
    </w:p>
    <w:p w14:paraId="2C916B92" w14:textId="77777777" w:rsidR="00CB277C" w:rsidRPr="00FA0EEF" w:rsidRDefault="00CB277C" w:rsidP="00CB277C">
      <w:pPr>
        <w:pStyle w:val="Form-2"/>
        <w:tabs>
          <w:tab w:val="right" w:pos="9027"/>
        </w:tabs>
        <w:ind w:left="0"/>
        <w:jc w:val="center"/>
        <w:rPr>
          <w:rFonts w:ascii="Times New Roman" w:hAnsi="Times New Roman" w:cs="Times New Roman"/>
          <w:noProof/>
          <w:sz w:val="24"/>
        </w:rPr>
      </w:pPr>
    </w:p>
    <w:p w14:paraId="61D89049" w14:textId="77777777" w:rsidR="00CB277C" w:rsidRPr="00FA0EEF" w:rsidRDefault="00CB277C" w:rsidP="00CB277C">
      <w:pPr>
        <w:pStyle w:val="Form-2"/>
        <w:tabs>
          <w:tab w:val="right" w:pos="9027"/>
        </w:tabs>
        <w:ind w:left="1350"/>
        <w:rPr>
          <w:noProof/>
          <w:color w:val="FF0000"/>
          <w:szCs w:val="22"/>
        </w:rPr>
      </w:pPr>
      <w:r w:rsidRPr="00FA0EEF">
        <w:rPr>
          <w:noProof/>
          <w:color w:val="FF0000"/>
          <w:szCs w:val="22"/>
        </w:rPr>
        <w:t>[stempel Departemen]</w:t>
      </w:r>
    </w:p>
    <w:p w14:paraId="4C242EF7" w14:textId="77777777" w:rsidR="00CB277C" w:rsidRPr="00FA0EEF" w:rsidRDefault="00CB277C" w:rsidP="00CB277C">
      <w:pPr>
        <w:pStyle w:val="Form-2"/>
        <w:tabs>
          <w:tab w:val="right" w:pos="9027"/>
        </w:tabs>
        <w:ind w:left="0"/>
        <w:jc w:val="center"/>
        <w:rPr>
          <w:rFonts w:ascii="Times New Roman" w:hAnsi="Times New Roman" w:cs="Times New Roman"/>
          <w:noProof/>
          <w:sz w:val="24"/>
        </w:rPr>
      </w:pPr>
    </w:p>
    <w:p w14:paraId="232A8988" w14:textId="77777777" w:rsidR="00CB277C" w:rsidRPr="00FA0EEF" w:rsidRDefault="00CB277C" w:rsidP="00CB277C">
      <w:pPr>
        <w:pStyle w:val="Form-2"/>
        <w:tabs>
          <w:tab w:val="right" w:pos="9027"/>
        </w:tabs>
        <w:ind w:left="0"/>
        <w:jc w:val="center"/>
        <w:rPr>
          <w:rFonts w:ascii="Times New Roman" w:hAnsi="Times New Roman" w:cs="Times New Roman"/>
          <w:noProof/>
          <w:sz w:val="24"/>
        </w:rPr>
      </w:pPr>
    </w:p>
    <w:p w14:paraId="31EAEB0B" w14:textId="77777777" w:rsidR="00CB277C" w:rsidRPr="00FA0EEF" w:rsidRDefault="00CB277C" w:rsidP="00CB277C">
      <w:pPr>
        <w:pStyle w:val="Form-2"/>
        <w:tabs>
          <w:tab w:val="right" w:pos="9027"/>
        </w:tabs>
        <w:spacing w:before="0"/>
        <w:ind w:left="0"/>
        <w:jc w:val="center"/>
        <w:rPr>
          <w:rFonts w:ascii="Times New Roman" w:hAnsi="Times New Roman" w:cs="Times New Roman"/>
          <w:noProof/>
          <w:sz w:val="24"/>
          <w:u w:val="single"/>
        </w:rPr>
      </w:pPr>
      <w:r w:rsidRPr="00FA0EEF">
        <w:rPr>
          <w:rFonts w:ascii="Times New Roman" w:hAnsi="Times New Roman" w:cs="Times New Roman"/>
          <w:noProof/>
          <w:sz w:val="24"/>
          <w:u w:val="single"/>
        </w:rPr>
        <w:t>Ir. Wasis Dwi Aryawan, M.Sc., Ph.D.</w:t>
      </w:r>
    </w:p>
    <w:p w14:paraId="1C47C729" w14:textId="77777777" w:rsidR="00CB277C" w:rsidRPr="00FA0EEF" w:rsidRDefault="00CB277C" w:rsidP="00CB277C">
      <w:pPr>
        <w:pStyle w:val="Form-2"/>
        <w:tabs>
          <w:tab w:val="right" w:pos="9027"/>
        </w:tabs>
        <w:spacing w:before="0"/>
        <w:ind w:left="0"/>
        <w:jc w:val="center"/>
        <w:rPr>
          <w:rFonts w:ascii="Times New Roman" w:hAnsi="Times New Roman" w:cs="Times New Roman"/>
          <w:noProof/>
          <w:sz w:val="24"/>
        </w:rPr>
      </w:pPr>
      <w:r w:rsidRPr="00FA0EEF">
        <w:rPr>
          <w:rFonts w:ascii="Times New Roman" w:hAnsi="Times New Roman" w:cs="Times New Roman"/>
          <w:noProof/>
          <w:sz w:val="24"/>
        </w:rPr>
        <w:t>NIP 19640210 198903 1 001</w:t>
      </w:r>
    </w:p>
    <w:p w14:paraId="65A3CFF4" w14:textId="77777777" w:rsidR="00F3244A" w:rsidRPr="00FA0EEF" w:rsidRDefault="00F3244A" w:rsidP="00CB277C">
      <w:pPr>
        <w:rPr>
          <w:noProof/>
          <w:highlight w:val="yellow"/>
          <w:lang w:val="id-ID"/>
        </w:rPr>
      </w:pPr>
    </w:p>
    <w:p w14:paraId="461CEC15" w14:textId="77777777" w:rsidR="00B314DF" w:rsidRDefault="0030600A" w:rsidP="00CB277C">
      <w:pPr>
        <w:jc w:val="center"/>
        <w:rPr>
          <w:noProof/>
          <w:lang w:val="id-ID"/>
        </w:rPr>
        <w:sectPr w:rsidR="00B314DF" w:rsidSect="00B314DF">
          <w:headerReference w:type="even" r:id="rId13"/>
          <w:footerReference w:type="default" r:id="rId14"/>
          <w:headerReference w:type="first" r:id="rId15"/>
          <w:type w:val="oddPage"/>
          <w:pgSz w:w="11907" w:h="16840" w:code="9"/>
          <w:pgMar w:top="1699" w:right="1138" w:bottom="1411" w:left="1699" w:header="706" w:footer="706" w:gutter="0"/>
          <w:pgNumType w:fmt="lowerRoman"/>
          <w:cols w:space="708"/>
          <w:docGrid w:linePitch="360"/>
        </w:sectPr>
      </w:pPr>
      <w:r>
        <w:rPr>
          <w:noProof/>
          <w:lang w:val="id-ID"/>
        </w:rPr>
        <w:t>SURABAYA, 3 JULI 2021</w:t>
      </w:r>
    </w:p>
    <w:p w14:paraId="40C3D2B0" w14:textId="77777777" w:rsidR="009A0B35" w:rsidRPr="00FA0EEF" w:rsidRDefault="009A0B35" w:rsidP="002962DA">
      <w:pPr>
        <w:pStyle w:val="Heading1"/>
        <w:numPr>
          <w:ilvl w:val="0"/>
          <w:numId w:val="0"/>
        </w:numPr>
      </w:pPr>
      <w:bookmarkStart w:id="5" w:name="_Toc25088077"/>
      <w:r w:rsidRPr="00FA0EEF">
        <w:lastRenderedPageBreak/>
        <w:t>LEMBAR REVISI</w:t>
      </w:r>
      <w:bookmarkEnd w:id="5"/>
    </w:p>
    <w:p w14:paraId="33767A56" w14:textId="77777777" w:rsidR="0088326D" w:rsidRPr="00FA0EEF" w:rsidRDefault="0088326D" w:rsidP="0088326D">
      <w:pPr>
        <w:jc w:val="center"/>
        <w:rPr>
          <w:noProof/>
          <w:lang w:val="id-ID"/>
        </w:rPr>
      </w:pPr>
      <w:r w:rsidRPr="00FA0EEF">
        <w:rPr>
          <w:b/>
          <w:noProof/>
          <w:sz w:val="32"/>
          <w:szCs w:val="40"/>
          <w:lang w:val="id-ID"/>
        </w:rPr>
        <w:t xml:space="preserve">ANALISIS </w:t>
      </w:r>
      <w:r w:rsidRPr="00FA0EEF">
        <w:rPr>
          <w:b/>
          <w:i/>
          <w:noProof/>
          <w:sz w:val="32"/>
          <w:szCs w:val="40"/>
          <w:lang w:val="id-ID"/>
        </w:rPr>
        <w:t>VISCOUS RESISTANCE</w:t>
      </w:r>
      <w:r w:rsidRPr="00FA0EEF">
        <w:rPr>
          <w:b/>
          <w:noProof/>
          <w:sz w:val="32"/>
          <w:szCs w:val="40"/>
          <w:lang w:val="id-ID"/>
        </w:rPr>
        <w:t xml:space="preserve"> KAPAL SELAM MINI</w:t>
      </w:r>
      <w:r w:rsidR="000E7005" w:rsidRPr="00FA0EEF">
        <w:rPr>
          <w:b/>
          <w:noProof/>
          <w:sz w:val="32"/>
          <w:szCs w:val="40"/>
          <w:lang w:val="id-ID"/>
        </w:rPr>
        <w:t xml:space="preserve"> </w:t>
      </w:r>
      <w:r w:rsidRPr="00FA0EEF">
        <w:rPr>
          <w:b/>
          <w:noProof/>
          <w:sz w:val="32"/>
          <w:szCs w:val="40"/>
          <w:lang w:val="id-ID"/>
        </w:rPr>
        <w:t xml:space="preserve">DENGAN METODE </w:t>
      </w:r>
      <w:r w:rsidRPr="00FA0EEF">
        <w:rPr>
          <w:b/>
          <w:i/>
          <w:noProof/>
          <w:sz w:val="32"/>
          <w:szCs w:val="40"/>
          <w:lang w:val="id-ID"/>
        </w:rPr>
        <w:t>COMPUTATIONAL FLUID DYNAMICS</w:t>
      </w:r>
      <w:r w:rsidR="000E7005" w:rsidRPr="00FA0EEF">
        <w:rPr>
          <w:b/>
          <w:i/>
          <w:noProof/>
          <w:sz w:val="32"/>
          <w:szCs w:val="40"/>
          <w:lang w:val="id-ID"/>
        </w:rPr>
        <w:t xml:space="preserve"> </w:t>
      </w:r>
      <w:r w:rsidRPr="00FA0EEF">
        <w:rPr>
          <w:b/>
          <w:noProof/>
          <w:sz w:val="32"/>
          <w:szCs w:val="40"/>
          <w:lang w:val="id-ID"/>
        </w:rPr>
        <w:t xml:space="preserve">DAN PENGUJIAN PADA </w:t>
      </w:r>
      <w:r w:rsidRPr="00FA0EEF">
        <w:rPr>
          <w:b/>
          <w:i/>
          <w:noProof/>
          <w:sz w:val="32"/>
          <w:szCs w:val="40"/>
          <w:lang w:val="id-ID"/>
        </w:rPr>
        <w:t>WIND TUNNEL</w:t>
      </w:r>
    </w:p>
    <w:p w14:paraId="63400B42" w14:textId="77777777" w:rsidR="009A0B35" w:rsidRPr="00FA0EEF" w:rsidRDefault="009A0B35" w:rsidP="009A0B35">
      <w:pPr>
        <w:rPr>
          <w:noProof/>
          <w:lang w:val="id-ID"/>
        </w:rPr>
      </w:pPr>
    </w:p>
    <w:p w14:paraId="2AFCD0E6" w14:textId="77777777" w:rsidR="009A0B35" w:rsidRPr="00FA0EEF" w:rsidRDefault="009A0B35" w:rsidP="009A0B35">
      <w:pPr>
        <w:rPr>
          <w:noProof/>
          <w:lang w:val="id-ID"/>
        </w:rPr>
      </w:pPr>
    </w:p>
    <w:p w14:paraId="3FE6CCF0" w14:textId="77777777" w:rsidR="009A0B35" w:rsidRPr="00FA0EEF" w:rsidRDefault="009A0B35" w:rsidP="009A0B35">
      <w:pPr>
        <w:jc w:val="center"/>
        <w:rPr>
          <w:b/>
          <w:noProof/>
          <w:lang w:val="id-ID"/>
        </w:rPr>
      </w:pPr>
      <w:r w:rsidRPr="00FA0EEF">
        <w:rPr>
          <w:b/>
          <w:noProof/>
          <w:lang w:val="id-ID"/>
        </w:rPr>
        <w:t>TUGAS AKHIR</w:t>
      </w:r>
    </w:p>
    <w:p w14:paraId="1450F4AC" w14:textId="77777777" w:rsidR="009A0B35" w:rsidRPr="00FA0EEF" w:rsidRDefault="009A0B35" w:rsidP="009A0B35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Telah direvisi sesuai dengan hasil Ujian Tugas Akhir</w:t>
      </w:r>
    </w:p>
    <w:p w14:paraId="00C72A07" w14:textId="77777777" w:rsidR="009A0B35" w:rsidRPr="00FA0EEF" w:rsidRDefault="0088326D" w:rsidP="009A0B35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Tanggal 10 Juli 2016</w:t>
      </w:r>
    </w:p>
    <w:p w14:paraId="73A40337" w14:textId="77777777" w:rsidR="009A0B35" w:rsidRPr="00FA0EEF" w:rsidRDefault="009A0B35" w:rsidP="009A0B35">
      <w:pPr>
        <w:jc w:val="center"/>
        <w:rPr>
          <w:noProof/>
          <w:lang w:val="id-ID"/>
        </w:rPr>
      </w:pPr>
    </w:p>
    <w:p w14:paraId="36397D97" w14:textId="77777777" w:rsidR="009A0B35" w:rsidRPr="00FA0EEF" w:rsidRDefault="00425264" w:rsidP="009A0B35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Program Sarjana</w:t>
      </w:r>
      <w:r w:rsidR="009A0B35" w:rsidRPr="00FA0EEF">
        <w:rPr>
          <w:noProof/>
          <w:lang w:val="id-ID"/>
        </w:rPr>
        <w:t xml:space="preserve"> </w:t>
      </w:r>
      <w:r w:rsidR="005926E8" w:rsidRPr="00FA0EEF">
        <w:rPr>
          <w:noProof/>
          <w:lang w:val="id-ID"/>
        </w:rPr>
        <w:t>Departemen</w:t>
      </w:r>
      <w:r w:rsidR="009A0B35" w:rsidRPr="00FA0EEF">
        <w:rPr>
          <w:noProof/>
          <w:lang w:val="id-ID"/>
        </w:rPr>
        <w:t xml:space="preserve"> Teknik Perkapalan</w:t>
      </w:r>
    </w:p>
    <w:p w14:paraId="5693DD1A" w14:textId="77777777" w:rsidR="009A0B35" w:rsidRPr="00FA0EEF" w:rsidRDefault="009A0B35" w:rsidP="009A0B35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Fakultas Teknologi Kelautan</w:t>
      </w:r>
    </w:p>
    <w:p w14:paraId="019600B9" w14:textId="77777777" w:rsidR="009A0B35" w:rsidRPr="00FA0EEF" w:rsidRDefault="009A0B35" w:rsidP="009A0B35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Institut Teknologi Sepuluh Nopember</w:t>
      </w:r>
    </w:p>
    <w:p w14:paraId="72A65740" w14:textId="77777777" w:rsidR="009A0B35" w:rsidRPr="00FA0EEF" w:rsidRDefault="009A0B35" w:rsidP="009A0B35">
      <w:pPr>
        <w:jc w:val="center"/>
        <w:rPr>
          <w:noProof/>
          <w:lang w:val="id-ID"/>
        </w:rPr>
      </w:pPr>
    </w:p>
    <w:p w14:paraId="726E2C3B" w14:textId="77777777" w:rsidR="009A0B35" w:rsidRPr="00FA0EEF" w:rsidRDefault="009A0B35" w:rsidP="009A0B35">
      <w:pPr>
        <w:jc w:val="center"/>
        <w:rPr>
          <w:noProof/>
          <w:lang w:val="id-ID"/>
        </w:rPr>
      </w:pPr>
    </w:p>
    <w:p w14:paraId="07A3D417" w14:textId="77777777" w:rsidR="009A0B35" w:rsidRPr="00FA0EEF" w:rsidRDefault="009A0B35" w:rsidP="009A0B35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Oleh:</w:t>
      </w:r>
    </w:p>
    <w:p w14:paraId="330C2530" w14:textId="77777777" w:rsidR="009A0B35" w:rsidRPr="00FA0EEF" w:rsidRDefault="009A0B35" w:rsidP="009A0B35">
      <w:pPr>
        <w:jc w:val="center"/>
        <w:rPr>
          <w:noProof/>
          <w:lang w:val="id-ID"/>
        </w:rPr>
      </w:pPr>
    </w:p>
    <w:p w14:paraId="73FB6A11" w14:textId="77777777" w:rsidR="00B36F65" w:rsidRPr="00FA0EEF" w:rsidRDefault="0088326D" w:rsidP="00B36F65">
      <w:pPr>
        <w:jc w:val="center"/>
        <w:rPr>
          <w:b/>
          <w:noProof/>
          <w:lang w:val="id-ID"/>
        </w:rPr>
      </w:pPr>
      <w:r w:rsidRPr="00FA0EEF">
        <w:rPr>
          <w:b/>
          <w:noProof/>
          <w:lang w:val="id-ID"/>
        </w:rPr>
        <w:t>ARDI NUGROHO YULIANTO</w:t>
      </w:r>
    </w:p>
    <w:p w14:paraId="0F2100E5" w14:textId="6C6D5722" w:rsidR="009A0B35" w:rsidRPr="00FA0EEF" w:rsidRDefault="00D83EFD" w:rsidP="009A0B35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 xml:space="preserve">NRP </w:t>
      </w:r>
      <w:r w:rsidR="003272CD" w:rsidRPr="00FA0EEF">
        <w:rPr>
          <w:noProof/>
          <w:lang w:val="id-ID"/>
        </w:rPr>
        <w:t>04110940000087</w:t>
      </w:r>
    </w:p>
    <w:p w14:paraId="002C0845" w14:textId="77777777" w:rsidR="009A0B35" w:rsidRPr="00FA0EEF" w:rsidRDefault="009A0B35" w:rsidP="009A0B35">
      <w:pPr>
        <w:rPr>
          <w:noProof/>
          <w:lang w:val="id-ID"/>
        </w:rPr>
      </w:pPr>
    </w:p>
    <w:p w14:paraId="3445DF96" w14:textId="77777777" w:rsidR="009A0B35" w:rsidRPr="00FA0EEF" w:rsidRDefault="009A0B35" w:rsidP="009A0B35">
      <w:pPr>
        <w:rPr>
          <w:noProof/>
          <w:lang w:val="id-ID"/>
        </w:rPr>
      </w:pPr>
    </w:p>
    <w:p w14:paraId="779F50E3" w14:textId="77777777" w:rsidR="009A0B35" w:rsidRPr="00FA0EEF" w:rsidRDefault="009A0B35" w:rsidP="009A0B35">
      <w:pPr>
        <w:rPr>
          <w:noProof/>
          <w:lang w:val="id-ID"/>
        </w:rPr>
      </w:pPr>
      <w:r w:rsidRPr="00FA0EEF">
        <w:rPr>
          <w:noProof/>
          <w:lang w:val="id-ID"/>
        </w:rPr>
        <w:t>Disetujui oleh Tim Penguji Ujian Tugas Akhir:</w:t>
      </w:r>
    </w:p>
    <w:p w14:paraId="35EF030F" w14:textId="77777777" w:rsidR="00D668D1" w:rsidRPr="00FA0EEF" w:rsidRDefault="00D668D1" w:rsidP="009A0B35">
      <w:pPr>
        <w:rPr>
          <w:noProof/>
          <w:lang w:val="id-ID"/>
        </w:rPr>
      </w:pPr>
    </w:p>
    <w:p w14:paraId="2D553430" w14:textId="77777777" w:rsidR="009A0B35" w:rsidRPr="00FA0EEF" w:rsidRDefault="0088326D" w:rsidP="009A0B35">
      <w:pPr>
        <w:pStyle w:val="ListParagraph"/>
        <w:numPr>
          <w:ilvl w:val="0"/>
          <w:numId w:val="7"/>
        </w:numPr>
        <w:tabs>
          <w:tab w:val="left" w:pos="5103"/>
        </w:tabs>
        <w:spacing w:line="360" w:lineRule="auto"/>
        <w:ind w:left="426" w:hanging="437"/>
        <w:jc w:val="both"/>
        <w:rPr>
          <w:noProof/>
          <w:lang w:val="id-ID"/>
        </w:rPr>
      </w:pPr>
      <w:r w:rsidRPr="00FA0EEF">
        <w:rPr>
          <w:noProof/>
          <w:lang w:val="id-ID"/>
        </w:rPr>
        <w:t>Septia Hardy Sujiatanti, S.T., M.T.</w:t>
      </w:r>
      <w:r w:rsidR="009A0B35" w:rsidRPr="00FA0EEF">
        <w:rPr>
          <w:noProof/>
          <w:lang w:val="id-ID"/>
        </w:rPr>
        <w:tab/>
        <w:t>……..………………..…………………..</w:t>
      </w:r>
    </w:p>
    <w:p w14:paraId="38BFD1D5" w14:textId="77777777" w:rsidR="009A0B35" w:rsidRPr="00FA0EEF" w:rsidRDefault="009A0B35" w:rsidP="003B1212">
      <w:pPr>
        <w:pStyle w:val="ListParagraph"/>
        <w:tabs>
          <w:tab w:val="left" w:pos="5103"/>
        </w:tabs>
        <w:spacing w:line="300" w:lineRule="auto"/>
        <w:ind w:left="418" w:hanging="432"/>
        <w:jc w:val="both"/>
        <w:rPr>
          <w:noProof/>
          <w:lang w:val="id-ID"/>
        </w:rPr>
      </w:pPr>
    </w:p>
    <w:p w14:paraId="31E19B4B" w14:textId="77777777" w:rsidR="003B1212" w:rsidRPr="00FA0EEF" w:rsidRDefault="003B1212" w:rsidP="003B1212">
      <w:pPr>
        <w:pStyle w:val="ListParagraph"/>
        <w:tabs>
          <w:tab w:val="left" w:pos="5103"/>
        </w:tabs>
        <w:spacing w:line="300" w:lineRule="auto"/>
        <w:ind w:left="418" w:hanging="432"/>
        <w:jc w:val="both"/>
        <w:rPr>
          <w:noProof/>
          <w:lang w:val="id-ID"/>
        </w:rPr>
      </w:pPr>
    </w:p>
    <w:p w14:paraId="370F4797" w14:textId="77777777" w:rsidR="009A0B35" w:rsidRPr="00FA0EEF" w:rsidRDefault="0088326D" w:rsidP="009A0B35">
      <w:pPr>
        <w:pStyle w:val="ListParagraph"/>
        <w:numPr>
          <w:ilvl w:val="0"/>
          <w:numId w:val="7"/>
        </w:numPr>
        <w:tabs>
          <w:tab w:val="left" w:pos="5103"/>
        </w:tabs>
        <w:spacing w:line="360" w:lineRule="auto"/>
        <w:ind w:left="426" w:hanging="437"/>
        <w:jc w:val="both"/>
        <w:rPr>
          <w:noProof/>
          <w:lang w:val="id-ID"/>
        </w:rPr>
      </w:pPr>
      <w:r w:rsidRPr="00FA0EEF">
        <w:rPr>
          <w:noProof/>
          <w:lang w:val="id-ID"/>
        </w:rPr>
        <w:t>Ir. Murdijanto, M.Eng.</w:t>
      </w:r>
      <w:r w:rsidR="009A0B35" w:rsidRPr="00FA0EEF">
        <w:rPr>
          <w:noProof/>
          <w:lang w:val="id-ID"/>
        </w:rPr>
        <w:tab/>
        <w:t>……..………………..…………………..</w:t>
      </w:r>
    </w:p>
    <w:p w14:paraId="603A404C" w14:textId="77777777" w:rsidR="009A0B35" w:rsidRPr="00FA0EEF" w:rsidRDefault="009A0B35" w:rsidP="003B1212">
      <w:pPr>
        <w:pStyle w:val="ListParagraph"/>
        <w:tabs>
          <w:tab w:val="left" w:pos="5103"/>
        </w:tabs>
        <w:spacing w:line="300" w:lineRule="auto"/>
        <w:ind w:left="418" w:hanging="432"/>
        <w:jc w:val="both"/>
        <w:rPr>
          <w:noProof/>
          <w:lang w:val="id-ID"/>
        </w:rPr>
      </w:pPr>
    </w:p>
    <w:p w14:paraId="35C198A6" w14:textId="77777777" w:rsidR="003B1212" w:rsidRPr="00FA0EEF" w:rsidRDefault="003B1212" w:rsidP="003B1212">
      <w:pPr>
        <w:pStyle w:val="ListParagraph"/>
        <w:tabs>
          <w:tab w:val="left" w:pos="5103"/>
        </w:tabs>
        <w:spacing w:line="300" w:lineRule="auto"/>
        <w:ind w:left="418" w:hanging="432"/>
        <w:jc w:val="both"/>
        <w:rPr>
          <w:noProof/>
          <w:lang w:val="id-ID"/>
        </w:rPr>
      </w:pPr>
    </w:p>
    <w:p w14:paraId="5F09E781" w14:textId="77777777" w:rsidR="002E2390" w:rsidRPr="00FA0EEF" w:rsidRDefault="002E2390" w:rsidP="002E2390">
      <w:pPr>
        <w:pStyle w:val="ListParagraph"/>
        <w:numPr>
          <w:ilvl w:val="0"/>
          <w:numId w:val="7"/>
        </w:numPr>
        <w:tabs>
          <w:tab w:val="left" w:pos="5103"/>
        </w:tabs>
        <w:spacing w:line="360" w:lineRule="auto"/>
        <w:ind w:left="426" w:hanging="437"/>
        <w:jc w:val="both"/>
        <w:rPr>
          <w:noProof/>
          <w:lang w:val="id-ID"/>
        </w:rPr>
      </w:pPr>
      <w:r w:rsidRPr="00FA0EEF">
        <w:rPr>
          <w:noProof/>
          <w:lang w:val="id-ID"/>
        </w:rPr>
        <w:t>Ir. Hesty Anita Kurniawati, M.Sc.</w:t>
      </w:r>
      <w:r w:rsidRPr="00FA0EEF">
        <w:rPr>
          <w:noProof/>
          <w:lang w:val="id-ID"/>
        </w:rPr>
        <w:tab/>
        <w:t>……..………………..…………………..</w:t>
      </w:r>
    </w:p>
    <w:p w14:paraId="1A03197B" w14:textId="77777777" w:rsidR="009A0B35" w:rsidRPr="00FA0EEF" w:rsidRDefault="009A0B35" w:rsidP="003B1212">
      <w:pPr>
        <w:rPr>
          <w:noProof/>
          <w:lang w:val="id-ID"/>
        </w:rPr>
      </w:pPr>
    </w:p>
    <w:p w14:paraId="03F54074" w14:textId="77777777" w:rsidR="004701E6" w:rsidRPr="00FA0EEF" w:rsidRDefault="004701E6" w:rsidP="003B1212">
      <w:pPr>
        <w:rPr>
          <w:noProof/>
          <w:lang w:val="id-ID"/>
        </w:rPr>
      </w:pPr>
    </w:p>
    <w:p w14:paraId="72B66187" w14:textId="77777777" w:rsidR="009A0B35" w:rsidRPr="00FA0EEF" w:rsidRDefault="009A0B35" w:rsidP="009A0B35">
      <w:pPr>
        <w:rPr>
          <w:noProof/>
          <w:lang w:val="id-ID"/>
        </w:rPr>
      </w:pPr>
      <w:r w:rsidRPr="00FA0EEF">
        <w:rPr>
          <w:noProof/>
          <w:lang w:val="id-ID"/>
        </w:rPr>
        <w:t>Disetujui oleh Dosen Pembimbing Tugas Akhir:</w:t>
      </w:r>
    </w:p>
    <w:p w14:paraId="59C86B82" w14:textId="77777777" w:rsidR="00D668D1" w:rsidRPr="00FA0EEF" w:rsidRDefault="00D668D1" w:rsidP="009A0B35">
      <w:pPr>
        <w:rPr>
          <w:noProof/>
          <w:lang w:val="id-ID"/>
        </w:rPr>
      </w:pPr>
    </w:p>
    <w:p w14:paraId="78D1309E" w14:textId="77777777" w:rsidR="009A0B35" w:rsidRPr="00FA0EEF" w:rsidRDefault="0088326D" w:rsidP="009A0B35">
      <w:pPr>
        <w:pStyle w:val="ListParagraph"/>
        <w:numPr>
          <w:ilvl w:val="0"/>
          <w:numId w:val="8"/>
        </w:numPr>
        <w:tabs>
          <w:tab w:val="left" w:pos="5103"/>
        </w:tabs>
        <w:spacing w:line="360" w:lineRule="auto"/>
        <w:ind w:left="426" w:hanging="426"/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Dr. </w:t>
      </w:r>
      <w:r w:rsidR="009A0B35" w:rsidRPr="00FA0EEF">
        <w:rPr>
          <w:noProof/>
          <w:lang w:val="id-ID"/>
        </w:rPr>
        <w:t>Ir</w:t>
      </w:r>
      <w:r w:rsidR="00D42A2E" w:rsidRPr="00FA0EEF">
        <w:rPr>
          <w:noProof/>
          <w:lang w:val="id-ID"/>
        </w:rPr>
        <w:t>.</w:t>
      </w:r>
      <w:r w:rsidR="009A0B35" w:rsidRPr="00FA0EEF">
        <w:rPr>
          <w:noProof/>
          <w:lang w:val="id-ID"/>
        </w:rPr>
        <w:t xml:space="preserve"> </w:t>
      </w:r>
      <w:r w:rsidRPr="00FA0EEF">
        <w:rPr>
          <w:noProof/>
          <w:lang w:val="id-ID"/>
        </w:rPr>
        <w:t>I Ketut Suastika</w:t>
      </w:r>
      <w:r w:rsidR="009A0B35" w:rsidRPr="00FA0EEF">
        <w:rPr>
          <w:noProof/>
          <w:lang w:val="id-ID"/>
        </w:rPr>
        <w:tab/>
        <w:t>……..………………..…………………..</w:t>
      </w:r>
    </w:p>
    <w:p w14:paraId="0C4307CD" w14:textId="77777777" w:rsidR="002E2390" w:rsidRPr="00FA0EEF" w:rsidRDefault="002E2390" w:rsidP="003B1212">
      <w:pPr>
        <w:pStyle w:val="ListParagraph"/>
        <w:tabs>
          <w:tab w:val="left" w:pos="5103"/>
        </w:tabs>
        <w:spacing w:line="300" w:lineRule="auto"/>
        <w:ind w:left="418" w:hanging="432"/>
        <w:jc w:val="both"/>
        <w:rPr>
          <w:noProof/>
          <w:lang w:val="id-ID"/>
        </w:rPr>
      </w:pPr>
    </w:p>
    <w:p w14:paraId="028EF441" w14:textId="77777777" w:rsidR="008E5E70" w:rsidRPr="00FA0EEF" w:rsidRDefault="008E5E70" w:rsidP="003B1212">
      <w:pPr>
        <w:pStyle w:val="ListParagraph"/>
        <w:tabs>
          <w:tab w:val="left" w:pos="5103"/>
        </w:tabs>
        <w:spacing w:line="300" w:lineRule="auto"/>
        <w:ind w:left="418" w:hanging="432"/>
        <w:jc w:val="both"/>
        <w:rPr>
          <w:noProof/>
          <w:lang w:val="id-ID"/>
        </w:rPr>
      </w:pPr>
    </w:p>
    <w:p w14:paraId="413D1E9B" w14:textId="77777777" w:rsidR="009A0B35" w:rsidRPr="00FA0EEF" w:rsidRDefault="0088326D" w:rsidP="009A0B35">
      <w:pPr>
        <w:pStyle w:val="ListParagraph"/>
        <w:numPr>
          <w:ilvl w:val="0"/>
          <w:numId w:val="8"/>
        </w:numPr>
        <w:tabs>
          <w:tab w:val="left" w:pos="5103"/>
        </w:tabs>
        <w:spacing w:line="360" w:lineRule="auto"/>
        <w:ind w:left="426" w:hanging="426"/>
        <w:jc w:val="both"/>
        <w:rPr>
          <w:noProof/>
          <w:lang w:val="id-ID"/>
        </w:rPr>
      </w:pPr>
      <w:r w:rsidRPr="00FA0EEF">
        <w:rPr>
          <w:noProof/>
          <w:lang w:val="id-ID"/>
        </w:rPr>
        <w:t>Aries Sulisetyono S.T., MA.Sc., Ph.D.</w:t>
      </w:r>
      <w:r w:rsidR="009A0B35" w:rsidRPr="00FA0EEF">
        <w:rPr>
          <w:noProof/>
          <w:lang w:val="id-ID"/>
        </w:rPr>
        <w:tab/>
        <w:t>……..………………..…………………..</w:t>
      </w:r>
    </w:p>
    <w:p w14:paraId="0B73B60E" w14:textId="0965A688" w:rsidR="009A0B35" w:rsidRPr="00FA0EEF" w:rsidRDefault="009A0B35" w:rsidP="009A0B35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SURABAYA, 10 J</w:t>
      </w:r>
      <w:r w:rsidR="0030600A">
        <w:rPr>
          <w:noProof/>
          <w:lang w:val="id-ID"/>
        </w:rPr>
        <w:t>ULI 2021</w:t>
      </w:r>
    </w:p>
    <w:p w14:paraId="77104142" w14:textId="77777777" w:rsidR="00820C65" w:rsidRPr="00FA0EEF" w:rsidRDefault="00820C65" w:rsidP="002962DA">
      <w:pPr>
        <w:pStyle w:val="Heading1"/>
        <w:numPr>
          <w:ilvl w:val="0"/>
          <w:numId w:val="0"/>
        </w:numPr>
      </w:pPr>
      <w:bookmarkStart w:id="6" w:name="_Toc25088078"/>
      <w:r w:rsidRPr="00FA0EEF">
        <w:lastRenderedPageBreak/>
        <w:t>HALAMAN PERUNTUKAN</w:t>
      </w:r>
      <w:bookmarkEnd w:id="6"/>
    </w:p>
    <w:p w14:paraId="45A470B2" w14:textId="77777777" w:rsidR="00512345" w:rsidRPr="00FA0EEF" w:rsidRDefault="00512345" w:rsidP="00512345">
      <w:pPr>
        <w:rPr>
          <w:noProof/>
          <w:lang w:val="id-ID"/>
        </w:rPr>
      </w:pPr>
    </w:p>
    <w:p w14:paraId="50842FE9" w14:textId="77777777" w:rsidR="00512345" w:rsidRPr="00FA0EEF" w:rsidRDefault="00512345" w:rsidP="00512345">
      <w:pPr>
        <w:rPr>
          <w:noProof/>
          <w:lang w:val="id-ID"/>
        </w:rPr>
      </w:pPr>
    </w:p>
    <w:p w14:paraId="7A2ECFEA" w14:textId="77777777" w:rsidR="00512345" w:rsidRPr="00FA0EEF" w:rsidRDefault="00512345" w:rsidP="00512345">
      <w:pPr>
        <w:rPr>
          <w:noProof/>
          <w:lang w:val="id-ID"/>
        </w:rPr>
      </w:pPr>
    </w:p>
    <w:p w14:paraId="70EB2EC7" w14:textId="77777777" w:rsidR="00512345" w:rsidRPr="00FA0EEF" w:rsidRDefault="00512345" w:rsidP="00512345">
      <w:pPr>
        <w:rPr>
          <w:noProof/>
          <w:lang w:val="id-ID"/>
        </w:rPr>
      </w:pPr>
    </w:p>
    <w:p w14:paraId="096E825B" w14:textId="77777777" w:rsidR="00512345" w:rsidRPr="00FA0EEF" w:rsidRDefault="00512345" w:rsidP="00512345">
      <w:pPr>
        <w:rPr>
          <w:noProof/>
          <w:lang w:val="id-ID"/>
        </w:rPr>
      </w:pPr>
    </w:p>
    <w:p w14:paraId="6F8B8C7C" w14:textId="77777777" w:rsidR="00512345" w:rsidRPr="00FA0EEF" w:rsidRDefault="00512345" w:rsidP="00512345">
      <w:pPr>
        <w:rPr>
          <w:noProof/>
          <w:lang w:val="id-ID"/>
        </w:rPr>
      </w:pPr>
    </w:p>
    <w:p w14:paraId="5799706D" w14:textId="77777777" w:rsidR="00512345" w:rsidRPr="00FA0EEF" w:rsidRDefault="00512345" w:rsidP="00512345">
      <w:pPr>
        <w:rPr>
          <w:noProof/>
          <w:lang w:val="id-ID"/>
        </w:rPr>
      </w:pPr>
    </w:p>
    <w:p w14:paraId="347AD758" w14:textId="77777777" w:rsidR="00512345" w:rsidRPr="00FA0EEF" w:rsidRDefault="00512345" w:rsidP="00512345">
      <w:pPr>
        <w:jc w:val="center"/>
        <w:rPr>
          <w:noProof/>
          <w:lang w:val="id-ID"/>
        </w:rPr>
      </w:pPr>
      <w:r w:rsidRPr="00FA0EEF">
        <w:rPr>
          <w:noProof/>
          <w:lang w:val="id-ID"/>
        </w:rPr>
        <w:t>Dipersembahkan kepada kedua orang tua atas segala dukungan dan doanya</w:t>
      </w:r>
    </w:p>
    <w:p w14:paraId="67A42B53" w14:textId="77777777" w:rsidR="00512345" w:rsidRPr="00FA0EEF" w:rsidRDefault="00512345" w:rsidP="00512345">
      <w:pPr>
        <w:rPr>
          <w:noProof/>
          <w:lang w:val="id-ID"/>
        </w:rPr>
      </w:pPr>
    </w:p>
    <w:p w14:paraId="201EFF9F" w14:textId="77777777" w:rsidR="00512345" w:rsidRPr="00FA0EEF" w:rsidRDefault="00512345" w:rsidP="00512345">
      <w:pPr>
        <w:rPr>
          <w:noProof/>
          <w:lang w:val="id-ID"/>
        </w:rPr>
      </w:pPr>
    </w:p>
    <w:p w14:paraId="604142E3" w14:textId="77777777" w:rsidR="00512345" w:rsidRPr="00FA0EEF" w:rsidRDefault="00512345" w:rsidP="00512345">
      <w:pPr>
        <w:rPr>
          <w:noProof/>
          <w:lang w:val="id-ID"/>
        </w:rPr>
      </w:pPr>
    </w:p>
    <w:p w14:paraId="42AFED49" w14:textId="77777777" w:rsidR="00512345" w:rsidRPr="00FA0EEF" w:rsidRDefault="00512345" w:rsidP="00512345">
      <w:pPr>
        <w:rPr>
          <w:noProof/>
          <w:lang w:val="id-ID"/>
        </w:rPr>
      </w:pPr>
    </w:p>
    <w:p w14:paraId="722ED5CB" w14:textId="77777777" w:rsidR="00512345" w:rsidRPr="00FA0EEF" w:rsidRDefault="00512345" w:rsidP="00512345">
      <w:pPr>
        <w:rPr>
          <w:noProof/>
          <w:lang w:val="id-ID"/>
        </w:rPr>
      </w:pPr>
    </w:p>
    <w:p w14:paraId="09CCC981" w14:textId="77777777" w:rsidR="00512345" w:rsidRPr="00FA0EEF" w:rsidRDefault="00512345" w:rsidP="00512345">
      <w:pPr>
        <w:rPr>
          <w:noProof/>
          <w:lang w:val="id-ID"/>
        </w:rPr>
      </w:pPr>
    </w:p>
    <w:p w14:paraId="3BFC3451" w14:textId="77777777" w:rsidR="00B314DF" w:rsidRDefault="00B314DF">
      <w:pPr>
        <w:rPr>
          <w:rFonts w:cs="Arial"/>
          <w:b/>
          <w:bCs/>
          <w:caps/>
          <w:noProof/>
          <w:kern w:val="32"/>
          <w:sz w:val="32"/>
          <w:szCs w:val="32"/>
          <w:lang w:val="id-ID"/>
        </w:rPr>
      </w:pPr>
      <w:bookmarkStart w:id="7" w:name="_Toc25088079"/>
      <w:r>
        <w:br w:type="page"/>
      </w:r>
    </w:p>
    <w:p w14:paraId="1299B792" w14:textId="3BEE31E0" w:rsidR="00512345" w:rsidRPr="00FA0EEF" w:rsidRDefault="00512345" w:rsidP="002962DA">
      <w:pPr>
        <w:pStyle w:val="Heading1"/>
        <w:numPr>
          <w:ilvl w:val="0"/>
          <w:numId w:val="0"/>
        </w:numPr>
      </w:pPr>
      <w:r w:rsidRPr="00FA0EEF">
        <w:lastRenderedPageBreak/>
        <w:t>KATA PENGANTAR</w:t>
      </w:r>
      <w:bookmarkEnd w:id="7"/>
    </w:p>
    <w:p w14:paraId="2E2414E9" w14:textId="77777777" w:rsidR="00512345" w:rsidRPr="00FA0EEF" w:rsidRDefault="00512345" w:rsidP="00127381">
      <w:pPr>
        <w:pStyle w:val="text"/>
        <w:spacing w:line="240" w:lineRule="auto"/>
        <w:rPr>
          <w:noProof/>
        </w:rPr>
      </w:pPr>
      <w:r w:rsidRPr="00FA0EEF">
        <w:rPr>
          <w:noProof/>
        </w:rPr>
        <w:t xml:space="preserve">Puji syukur kepada Tuhan Yang Maha Esa karena atas karunianya Tugas Akhir ini dapat </w:t>
      </w:r>
      <w:r w:rsidR="00655572" w:rsidRPr="00FA0EEF">
        <w:rPr>
          <w:noProof/>
        </w:rPr>
        <w:t>di</w:t>
      </w:r>
      <w:r w:rsidRPr="00FA0EEF">
        <w:rPr>
          <w:noProof/>
        </w:rPr>
        <w:t>selesai</w:t>
      </w:r>
      <w:r w:rsidR="00655572" w:rsidRPr="00FA0EEF">
        <w:rPr>
          <w:noProof/>
        </w:rPr>
        <w:t>kan</w:t>
      </w:r>
      <w:r w:rsidRPr="00FA0EEF">
        <w:rPr>
          <w:noProof/>
        </w:rPr>
        <w:t xml:space="preserve"> dengan baik.</w:t>
      </w:r>
    </w:p>
    <w:p w14:paraId="39430350" w14:textId="77777777" w:rsidR="00512345" w:rsidRPr="00FA0EEF" w:rsidRDefault="00512345" w:rsidP="00127381">
      <w:pPr>
        <w:pStyle w:val="text"/>
        <w:spacing w:line="240" w:lineRule="auto"/>
        <w:rPr>
          <w:noProof/>
        </w:rPr>
      </w:pPr>
      <w:r w:rsidRPr="00FA0EEF">
        <w:rPr>
          <w:noProof/>
        </w:rPr>
        <w:t xml:space="preserve">Pada kesempatan ini </w:t>
      </w:r>
      <w:r w:rsidR="00210827" w:rsidRPr="00FA0EEF">
        <w:rPr>
          <w:noProof/>
        </w:rPr>
        <w:t>P</w:t>
      </w:r>
      <w:r w:rsidRPr="00FA0EEF">
        <w:rPr>
          <w:noProof/>
        </w:rPr>
        <w:t>enulis ingin mengucapkan terima kasih kepada pihak-pihak yang membantu penyelesaian Tugas Akhir ini, yaitu:</w:t>
      </w:r>
    </w:p>
    <w:p w14:paraId="5AE2F7A4" w14:textId="77777777" w:rsidR="00512345" w:rsidRPr="00FA0EEF" w:rsidRDefault="00512345" w:rsidP="00127381">
      <w:pPr>
        <w:pStyle w:val="text"/>
        <w:numPr>
          <w:ilvl w:val="0"/>
          <w:numId w:val="19"/>
        </w:numPr>
        <w:spacing w:line="240" w:lineRule="auto"/>
        <w:ind w:left="426" w:hanging="426"/>
        <w:rPr>
          <w:noProof/>
        </w:rPr>
      </w:pPr>
      <w:r w:rsidRPr="00FA0EEF">
        <w:rPr>
          <w:noProof/>
        </w:rPr>
        <w:t>___</w:t>
      </w:r>
      <w:r w:rsidR="001C6011" w:rsidRPr="00FA0EEF">
        <w:rPr>
          <w:noProof/>
        </w:rPr>
        <w:t>______________</w:t>
      </w:r>
      <w:r w:rsidRPr="00FA0EEF">
        <w:rPr>
          <w:noProof/>
        </w:rPr>
        <w:t>_______ selaku Dosen Pembimbing atas bimbingan dan motivasinya selama pengerjaan dan penyusunan Tugas Akhir ini;</w:t>
      </w:r>
    </w:p>
    <w:p w14:paraId="504337C7" w14:textId="77777777" w:rsidR="00512345" w:rsidRPr="00FA0EEF" w:rsidRDefault="00512345" w:rsidP="00127381">
      <w:pPr>
        <w:pStyle w:val="text"/>
        <w:numPr>
          <w:ilvl w:val="0"/>
          <w:numId w:val="19"/>
        </w:numPr>
        <w:spacing w:line="240" w:lineRule="auto"/>
        <w:ind w:left="426" w:hanging="426"/>
        <w:rPr>
          <w:noProof/>
        </w:rPr>
      </w:pPr>
      <w:r w:rsidRPr="00FA0EEF">
        <w:rPr>
          <w:noProof/>
        </w:rPr>
        <w:t>___</w:t>
      </w:r>
      <w:r w:rsidR="001C6011" w:rsidRPr="00FA0EEF">
        <w:rPr>
          <w:noProof/>
        </w:rPr>
        <w:t>_______________</w:t>
      </w:r>
      <w:r w:rsidRPr="00FA0EEF">
        <w:rPr>
          <w:noProof/>
        </w:rPr>
        <w:t>______ selaku Dosen Penguji yang telah memberikan kritik dan sarannya untuk perbaikan Laporan Tugas Akhir ini;</w:t>
      </w:r>
    </w:p>
    <w:p w14:paraId="3DBFA808" w14:textId="77777777" w:rsidR="008A7452" w:rsidRPr="00FA0EEF" w:rsidRDefault="008A7452" w:rsidP="00127381">
      <w:pPr>
        <w:pStyle w:val="text"/>
        <w:numPr>
          <w:ilvl w:val="0"/>
          <w:numId w:val="19"/>
        </w:numPr>
        <w:spacing w:line="240" w:lineRule="auto"/>
        <w:ind w:left="426" w:hanging="426"/>
        <w:rPr>
          <w:noProof/>
        </w:rPr>
      </w:pPr>
      <w:r w:rsidRPr="00FA0EEF">
        <w:rPr>
          <w:noProof/>
        </w:rPr>
        <w:t xml:space="preserve">________________________ selaku Kepala Laboratorium </w:t>
      </w:r>
      <w:r w:rsidR="006976C5" w:rsidRPr="00FA0EEF">
        <w:rPr>
          <w:noProof/>
        </w:rPr>
        <w:t>Desain</w:t>
      </w:r>
      <w:r w:rsidRPr="00FA0EEF">
        <w:rPr>
          <w:noProof/>
        </w:rPr>
        <w:t xml:space="preserve"> Kapal </w:t>
      </w:r>
      <w:r w:rsidR="005926E8" w:rsidRPr="00FA0EEF">
        <w:rPr>
          <w:noProof/>
        </w:rPr>
        <w:t>Departemen</w:t>
      </w:r>
      <w:r w:rsidRPr="00FA0EEF">
        <w:rPr>
          <w:noProof/>
        </w:rPr>
        <w:t xml:space="preserve"> Teknik Perkapalan FTK ITS atas bantuannya selama pengerjaan Tugas Akhir ini dan atas ijin pemakaian fasilitas laboratorium;</w:t>
      </w:r>
    </w:p>
    <w:p w14:paraId="7C9E1378" w14:textId="77777777" w:rsidR="00D42A2E" w:rsidRPr="00FA0EEF" w:rsidRDefault="00D42A2E" w:rsidP="00127381">
      <w:pPr>
        <w:pStyle w:val="text"/>
        <w:numPr>
          <w:ilvl w:val="0"/>
          <w:numId w:val="19"/>
        </w:numPr>
        <w:spacing w:line="240" w:lineRule="auto"/>
        <w:ind w:left="426" w:hanging="426"/>
        <w:rPr>
          <w:noProof/>
        </w:rPr>
      </w:pPr>
      <w:r w:rsidRPr="00FA0EEF">
        <w:rPr>
          <w:i/>
          <w:noProof/>
        </w:rPr>
        <w:t>Lloyd’s Register of Shipping</w:t>
      </w:r>
      <w:r w:rsidRPr="00FA0EEF">
        <w:rPr>
          <w:noProof/>
        </w:rPr>
        <w:t xml:space="preserve"> yang telah memberikan perangkat lunak </w:t>
      </w:r>
      <w:r w:rsidRPr="00FA0EEF">
        <w:rPr>
          <w:i/>
          <w:noProof/>
        </w:rPr>
        <w:t xml:space="preserve">Rulefinder </w:t>
      </w:r>
      <w:r w:rsidRPr="00FA0EEF">
        <w:rPr>
          <w:noProof/>
        </w:rPr>
        <w:t xml:space="preserve">9.13 untuk mempermudah pencarian dan pemakaian </w:t>
      </w:r>
      <w:r w:rsidRPr="00FA0EEF">
        <w:rPr>
          <w:i/>
          <w:noProof/>
        </w:rPr>
        <w:t>Class rules</w:t>
      </w:r>
      <w:r w:rsidRPr="00FA0EEF">
        <w:rPr>
          <w:noProof/>
        </w:rPr>
        <w:t xml:space="preserve"> dan </w:t>
      </w:r>
      <w:r w:rsidRPr="00FA0EEF">
        <w:rPr>
          <w:i/>
          <w:noProof/>
        </w:rPr>
        <w:t>statutory regulations</w:t>
      </w:r>
      <w:r w:rsidRPr="00FA0EEF">
        <w:rPr>
          <w:noProof/>
        </w:rPr>
        <w:t>;</w:t>
      </w:r>
    </w:p>
    <w:p w14:paraId="575DD742" w14:textId="77777777" w:rsidR="00512345" w:rsidRPr="00FA0EEF" w:rsidRDefault="00A243AF" w:rsidP="00127381">
      <w:pPr>
        <w:pStyle w:val="text"/>
        <w:numPr>
          <w:ilvl w:val="0"/>
          <w:numId w:val="19"/>
        </w:numPr>
        <w:spacing w:line="240" w:lineRule="auto"/>
        <w:ind w:left="426" w:hanging="426"/>
        <w:rPr>
          <w:noProof/>
        </w:rPr>
      </w:pPr>
      <w:r w:rsidRPr="00FA0EEF">
        <w:rPr>
          <w:noProof/>
        </w:rPr>
        <w:t>D</w:t>
      </w:r>
      <w:r w:rsidR="00512345" w:rsidRPr="00FA0EEF">
        <w:rPr>
          <w:noProof/>
        </w:rPr>
        <w:t>an seterusnya</w:t>
      </w:r>
      <w:r w:rsidRPr="00FA0EEF">
        <w:rPr>
          <w:noProof/>
        </w:rPr>
        <w:t xml:space="preserve"> …</w:t>
      </w:r>
    </w:p>
    <w:p w14:paraId="4617D1C6" w14:textId="77777777" w:rsidR="00512345" w:rsidRPr="00FA0EEF" w:rsidRDefault="00655572" w:rsidP="00127381">
      <w:pPr>
        <w:pStyle w:val="text"/>
        <w:spacing w:line="240" w:lineRule="auto"/>
        <w:rPr>
          <w:noProof/>
        </w:rPr>
      </w:pPr>
      <w:r w:rsidRPr="00FA0EEF">
        <w:rPr>
          <w:noProof/>
        </w:rPr>
        <w:t>Penulis menyadari</w:t>
      </w:r>
      <w:r w:rsidR="00070441" w:rsidRPr="00FA0EEF">
        <w:rPr>
          <w:noProof/>
        </w:rPr>
        <w:t xml:space="preserve"> bahwa Tugas Akhir ini masih jauh dari kesempurnaan</w:t>
      </w:r>
      <w:r w:rsidRPr="00FA0EEF">
        <w:rPr>
          <w:noProof/>
        </w:rPr>
        <w:t>,</w:t>
      </w:r>
      <w:r w:rsidR="00B40C83" w:rsidRPr="00FA0EEF">
        <w:rPr>
          <w:noProof/>
        </w:rPr>
        <w:t xml:space="preserve"> sehingga</w:t>
      </w:r>
      <w:r w:rsidR="00070441" w:rsidRPr="00FA0EEF">
        <w:rPr>
          <w:noProof/>
        </w:rPr>
        <w:t xml:space="preserve"> kritik dan saran yang bersifat membangun sangat dihar</w:t>
      </w:r>
      <w:r w:rsidRPr="00FA0EEF">
        <w:rPr>
          <w:noProof/>
        </w:rPr>
        <w:t>apkan. Akhir kata semoga laporan</w:t>
      </w:r>
      <w:r w:rsidR="00070441" w:rsidRPr="00FA0EEF">
        <w:rPr>
          <w:noProof/>
        </w:rPr>
        <w:t xml:space="preserve"> ini dapat bermanfaat bagi banyak pihak.</w:t>
      </w:r>
    </w:p>
    <w:p w14:paraId="1AD767C2" w14:textId="77777777" w:rsidR="00512345" w:rsidRPr="00FA0EEF" w:rsidRDefault="00512345" w:rsidP="00512345">
      <w:pPr>
        <w:ind w:firstLine="720"/>
        <w:jc w:val="both"/>
        <w:rPr>
          <w:noProof/>
          <w:lang w:val="id-ID"/>
        </w:rPr>
      </w:pPr>
    </w:p>
    <w:p w14:paraId="54B43440" w14:textId="77777777" w:rsidR="00512345" w:rsidRPr="00FA0EEF" w:rsidRDefault="00512345" w:rsidP="00512345">
      <w:pPr>
        <w:ind w:firstLine="720"/>
        <w:jc w:val="both"/>
        <w:rPr>
          <w:noProof/>
          <w:lang w:val="id-ID"/>
        </w:rPr>
      </w:pPr>
    </w:p>
    <w:p w14:paraId="20454CA0" w14:textId="0361EF09" w:rsidR="00512345" w:rsidRPr="00FA0EEF" w:rsidRDefault="00512345" w:rsidP="005926E8">
      <w:pPr>
        <w:jc w:val="right"/>
        <w:rPr>
          <w:noProof/>
          <w:lang w:val="id-ID"/>
        </w:rPr>
      </w:pPr>
      <w:r w:rsidRPr="00FA0EEF">
        <w:rPr>
          <w:noProof/>
          <w:lang w:val="id-ID"/>
        </w:rPr>
        <w:t xml:space="preserve">Surabaya, 1 </w:t>
      </w:r>
      <w:r w:rsidR="003272CD" w:rsidRPr="00FA0EEF">
        <w:rPr>
          <w:noProof/>
          <w:lang w:val="id-ID"/>
        </w:rPr>
        <w:t>Agustus</w:t>
      </w:r>
      <w:r w:rsidR="0030600A">
        <w:rPr>
          <w:noProof/>
          <w:lang w:val="id-ID"/>
        </w:rPr>
        <w:t xml:space="preserve"> 2021</w:t>
      </w:r>
    </w:p>
    <w:p w14:paraId="1D9953A5" w14:textId="77777777" w:rsidR="00512345" w:rsidRPr="00FA0EEF" w:rsidRDefault="00512345" w:rsidP="005926E8">
      <w:pPr>
        <w:jc w:val="right"/>
        <w:rPr>
          <w:noProof/>
          <w:lang w:val="id-ID"/>
        </w:rPr>
      </w:pPr>
    </w:p>
    <w:p w14:paraId="1E2A994A" w14:textId="77777777" w:rsidR="00512345" w:rsidRPr="00FA0EEF" w:rsidRDefault="00512345" w:rsidP="005926E8">
      <w:pPr>
        <w:jc w:val="right"/>
        <w:rPr>
          <w:noProof/>
          <w:lang w:val="id-ID"/>
        </w:rPr>
      </w:pPr>
    </w:p>
    <w:p w14:paraId="63477623" w14:textId="77777777" w:rsidR="00127381" w:rsidRPr="00FA0EEF" w:rsidRDefault="00127381" w:rsidP="005926E8">
      <w:pPr>
        <w:jc w:val="right"/>
        <w:rPr>
          <w:noProof/>
          <w:lang w:val="id-ID"/>
        </w:rPr>
      </w:pPr>
    </w:p>
    <w:p w14:paraId="478BF6C7" w14:textId="77777777" w:rsidR="00512345" w:rsidRPr="00FA0EEF" w:rsidRDefault="00655572" w:rsidP="005926E8">
      <w:pPr>
        <w:jc w:val="right"/>
        <w:rPr>
          <w:noProof/>
          <w:lang w:val="id-ID"/>
        </w:rPr>
      </w:pPr>
      <w:r w:rsidRPr="00FA0EEF">
        <w:rPr>
          <w:noProof/>
          <w:lang w:val="id-ID"/>
        </w:rPr>
        <w:t>Ardi Nugroho Yulianto</w:t>
      </w:r>
    </w:p>
    <w:p w14:paraId="5F8716DE" w14:textId="77777777" w:rsidR="00512345" w:rsidRPr="00FA0EEF" w:rsidRDefault="00512345" w:rsidP="00512345">
      <w:pPr>
        <w:rPr>
          <w:noProof/>
          <w:lang w:val="id-ID"/>
        </w:rPr>
      </w:pPr>
    </w:p>
    <w:p w14:paraId="5C853609" w14:textId="77777777" w:rsidR="00512345" w:rsidRPr="00FA0EEF" w:rsidRDefault="00512345" w:rsidP="00512345">
      <w:pPr>
        <w:rPr>
          <w:noProof/>
          <w:lang w:val="id-ID"/>
        </w:rPr>
      </w:pPr>
    </w:p>
    <w:p w14:paraId="7AD60282" w14:textId="77777777" w:rsidR="00B314DF" w:rsidRDefault="00B314DF">
      <w:pPr>
        <w:rPr>
          <w:b/>
          <w:noProof/>
          <w:sz w:val="28"/>
          <w:lang w:val="id-ID"/>
        </w:rPr>
      </w:pPr>
      <w:r>
        <w:rPr>
          <w:b/>
          <w:noProof/>
          <w:sz w:val="28"/>
          <w:lang w:val="id-ID"/>
        </w:rPr>
        <w:br w:type="page"/>
      </w:r>
    </w:p>
    <w:p w14:paraId="566E40BC" w14:textId="3ADE3CF9" w:rsidR="002761E9" w:rsidRPr="00FA0EEF" w:rsidRDefault="00810EFB" w:rsidP="000E7005">
      <w:pPr>
        <w:jc w:val="center"/>
        <w:rPr>
          <w:b/>
          <w:noProof/>
          <w:sz w:val="28"/>
          <w:lang w:val="id-ID"/>
        </w:rPr>
      </w:pPr>
      <w:r w:rsidRPr="00FA0EEF">
        <w:rPr>
          <w:b/>
          <w:noProof/>
          <w:sz w:val="28"/>
          <w:lang w:val="id-ID"/>
        </w:rPr>
        <w:lastRenderedPageBreak/>
        <w:t xml:space="preserve">ANALISIS </w:t>
      </w:r>
      <w:r w:rsidRPr="00FA0EEF">
        <w:rPr>
          <w:b/>
          <w:i/>
          <w:noProof/>
          <w:sz w:val="28"/>
          <w:lang w:val="id-ID"/>
        </w:rPr>
        <w:t>VISCOUS RESISTANCE</w:t>
      </w:r>
      <w:r w:rsidRPr="00FA0EEF">
        <w:rPr>
          <w:b/>
          <w:noProof/>
          <w:sz w:val="28"/>
          <w:lang w:val="id-ID"/>
        </w:rPr>
        <w:t xml:space="preserve"> KAPAL SELAM MINI</w:t>
      </w:r>
      <w:r w:rsidR="000E7005" w:rsidRPr="00FA0EEF">
        <w:rPr>
          <w:b/>
          <w:noProof/>
          <w:sz w:val="28"/>
          <w:lang w:val="id-ID"/>
        </w:rPr>
        <w:t xml:space="preserve"> </w:t>
      </w:r>
      <w:r w:rsidRPr="00FA0EEF">
        <w:rPr>
          <w:b/>
          <w:noProof/>
          <w:sz w:val="28"/>
          <w:lang w:val="id-ID"/>
        </w:rPr>
        <w:t xml:space="preserve">DENGAN METODE </w:t>
      </w:r>
      <w:r w:rsidRPr="00FA0EEF">
        <w:rPr>
          <w:b/>
          <w:i/>
          <w:noProof/>
          <w:sz w:val="28"/>
          <w:lang w:val="id-ID"/>
        </w:rPr>
        <w:t>COMPUTATIONAL FLUID DYNAMICS</w:t>
      </w:r>
      <w:r w:rsidR="000E7005" w:rsidRPr="00FA0EEF">
        <w:rPr>
          <w:b/>
          <w:noProof/>
          <w:sz w:val="28"/>
          <w:lang w:val="id-ID"/>
        </w:rPr>
        <w:t xml:space="preserve"> </w:t>
      </w:r>
      <w:r w:rsidRPr="00FA0EEF">
        <w:rPr>
          <w:b/>
          <w:noProof/>
          <w:sz w:val="28"/>
          <w:lang w:val="id-ID"/>
        </w:rPr>
        <w:t xml:space="preserve">DAN PENGUJIAN PADA </w:t>
      </w:r>
      <w:r w:rsidRPr="00FA0EEF">
        <w:rPr>
          <w:b/>
          <w:i/>
          <w:noProof/>
          <w:sz w:val="28"/>
          <w:lang w:val="id-ID"/>
        </w:rPr>
        <w:t>WIND TUNNEL</w:t>
      </w:r>
    </w:p>
    <w:p w14:paraId="5EB64755" w14:textId="77777777" w:rsidR="000E7005" w:rsidRPr="00FA0EEF" w:rsidRDefault="000E7005" w:rsidP="000E7005">
      <w:pPr>
        <w:jc w:val="center"/>
        <w:rPr>
          <w:noProof/>
          <w:lang w:val="id-ID"/>
        </w:rPr>
      </w:pPr>
    </w:p>
    <w:p w14:paraId="11DB7C52" w14:textId="77777777" w:rsidR="00680E35" w:rsidRPr="00FA0EEF" w:rsidRDefault="00680E35" w:rsidP="00733F81">
      <w:pPr>
        <w:tabs>
          <w:tab w:val="left" w:pos="3969"/>
          <w:tab w:val="left" w:pos="4140"/>
        </w:tabs>
        <w:ind w:left="1560"/>
        <w:jc w:val="both"/>
        <w:rPr>
          <w:noProof/>
          <w:lang w:val="id-ID"/>
        </w:rPr>
      </w:pPr>
      <w:r w:rsidRPr="00FA0EEF">
        <w:rPr>
          <w:noProof/>
          <w:lang w:val="id-ID"/>
        </w:rPr>
        <w:t>Nama Mahasiswa</w:t>
      </w:r>
      <w:r w:rsidRPr="00FA0EEF">
        <w:rPr>
          <w:noProof/>
          <w:lang w:val="id-ID"/>
        </w:rPr>
        <w:tab/>
        <w:t>:</w:t>
      </w:r>
      <w:r w:rsidRPr="00FA0EEF">
        <w:rPr>
          <w:noProof/>
          <w:lang w:val="id-ID"/>
        </w:rPr>
        <w:tab/>
      </w:r>
      <w:r w:rsidR="00810EFB" w:rsidRPr="00FA0EEF">
        <w:rPr>
          <w:noProof/>
          <w:lang w:val="id-ID"/>
        </w:rPr>
        <w:t>Ardi Nugroho Yulianto</w:t>
      </w:r>
    </w:p>
    <w:p w14:paraId="2C3D139B" w14:textId="77777777" w:rsidR="00680E35" w:rsidRPr="00FA0EEF" w:rsidRDefault="00680E35" w:rsidP="00733F81">
      <w:pPr>
        <w:tabs>
          <w:tab w:val="left" w:pos="3969"/>
          <w:tab w:val="left" w:pos="4140"/>
        </w:tabs>
        <w:ind w:left="1560"/>
        <w:jc w:val="both"/>
        <w:rPr>
          <w:noProof/>
          <w:lang w:val="id-ID"/>
        </w:rPr>
      </w:pPr>
      <w:r w:rsidRPr="00FA0EEF">
        <w:rPr>
          <w:noProof/>
          <w:lang w:val="id-ID"/>
        </w:rPr>
        <w:t>NRP</w:t>
      </w:r>
      <w:r w:rsidRPr="00FA0EEF">
        <w:rPr>
          <w:noProof/>
          <w:lang w:val="id-ID"/>
        </w:rPr>
        <w:tab/>
        <w:t>:</w:t>
      </w:r>
      <w:r w:rsidRPr="00FA0EEF">
        <w:rPr>
          <w:noProof/>
          <w:lang w:val="id-ID"/>
        </w:rPr>
        <w:tab/>
      </w:r>
      <w:r w:rsidR="00D83EFD" w:rsidRPr="00FA0EEF">
        <w:rPr>
          <w:noProof/>
          <w:lang w:val="id-ID"/>
        </w:rPr>
        <w:t>4109100</w:t>
      </w:r>
      <w:r w:rsidR="00810EFB" w:rsidRPr="00FA0EEF">
        <w:rPr>
          <w:noProof/>
          <w:lang w:val="id-ID"/>
        </w:rPr>
        <w:t>087</w:t>
      </w:r>
    </w:p>
    <w:p w14:paraId="3E25F587" w14:textId="77777777" w:rsidR="00680E35" w:rsidRPr="00FA0EEF" w:rsidRDefault="005926E8" w:rsidP="00733F81">
      <w:pPr>
        <w:tabs>
          <w:tab w:val="left" w:pos="3969"/>
          <w:tab w:val="left" w:pos="4140"/>
        </w:tabs>
        <w:ind w:left="1560"/>
        <w:jc w:val="both"/>
        <w:rPr>
          <w:noProof/>
          <w:lang w:val="id-ID"/>
        </w:rPr>
      </w:pPr>
      <w:r w:rsidRPr="00FA0EEF">
        <w:rPr>
          <w:noProof/>
          <w:lang w:val="id-ID"/>
        </w:rPr>
        <w:t>Departemen</w:t>
      </w:r>
      <w:r w:rsidR="00680E35" w:rsidRPr="00FA0EEF">
        <w:rPr>
          <w:noProof/>
          <w:lang w:val="id-ID"/>
        </w:rPr>
        <w:t xml:space="preserve"> / Fakultas</w:t>
      </w:r>
      <w:r w:rsidR="00680E35" w:rsidRPr="00FA0EEF">
        <w:rPr>
          <w:noProof/>
          <w:lang w:val="id-ID"/>
        </w:rPr>
        <w:tab/>
        <w:t>:</w:t>
      </w:r>
      <w:r w:rsidR="00680E35" w:rsidRPr="00FA0EEF">
        <w:rPr>
          <w:noProof/>
          <w:lang w:val="id-ID"/>
        </w:rPr>
        <w:tab/>
        <w:t>Teknik Perkapalan / Teknologi Kelautan</w:t>
      </w:r>
    </w:p>
    <w:p w14:paraId="51491C2D" w14:textId="77777777" w:rsidR="00680E35" w:rsidRPr="00FA0EEF" w:rsidRDefault="00810EFB" w:rsidP="00733F81">
      <w:pPr>
        <w:tabs>
          <w:tab w:val="left" w:pos="3969"/>
          <w:tab w:val="left" w:pos="4140"/>
        </w:tabs>
        <w:ind w:left="1560"/>
        <w:jc w:val="both"/>
        <w:rPr>
          <w:noProof/>
          <w:lang w:val="id-ID"/>
        </w:rPr>
      </w:pPr>
      <w:r w:rsidRPr="00FA0EEF">
        <w:rPr>
          <w:noProof/>
          <w:lang w:val="id-ID"/>
        </w:rPr>
        <w:t>Dosen Pembimbing</w:t>
      </w:r>
      <w:r w:rsidRPr="00FA0EEF">
        <w:rPr>
          <w:noProof/>
          <w:lang w:val="id-ID"/>
        </w:rPr>
        <w:tab/>
        <w:t>:</w:t>
      </w:r>
      <w:r w:rsidRPr="00FA0EEF">
        <w:rPr>
          <w:noProof/>
          <w:lang w:val="id-ID"/>
        </w:rPr>
        <w:tab/>
        <w:t>1. Dr. Ir. I Ketut Suastika</w:t>
      </w:r>
    </w:p>
    <w:p w14:paraId="7CCAC5E8" w14:textId="77777777" w:rsidR="00680E35" w:rsidRPr="00FA0EEF" w:rsidRDefault="00680E35" w:rsidP="00733F81">
      <w:pPr>
        <w:tabs>
          <w:tab w:val="left" w:pos="3969"/>
          <w:tab w:val="left" w:pos="4140"/>
        </w:tabs>
        <w:ind w:left="1560"/>
        <w:jc w:val="both"/>
        <w:rPr>
          <w:noProof/>
          <w:lang w:val="id-ID"/>
        </w:rPr>
      </w:pPr>
      <w:r w:rsidRPr="00FA0EEF">
        <w:rPr>
          <w:noProof/>
          <w:lang w:val="id-ID"/>
        </w:rPr>
        <w:tab/>
      </w:r>
      <w:r w:rsidRPr="00FA0EEF">
        <w:rPr>
          <w:noProof/>
          <w:lang w:val="id-ID"/>
        </w:rPr>
        <w:tab/>
        <w:t xml:space="preserve">2. </w:t>
      </w:r>
      <w:r w:rsidR="00810EFB" w:rsidRPr="00FA0EEF">
        <w:rPr>
          <w:noProof/>
          <w:lang w:val="id-ID"/>
        </w:rPr>
        <w:t>Aries Sulisetyono, S.T., MA.Sc., Ph.D.</w:t>
      </w:r>
    </w:p>
    <w:p w14:paraId="0A175423" w14:textId="77777777" w:rsidR="00680E35" w:rsidRPr="00FA0EEF" w:rsidRDefault="00680E35" w:rsidP="00680E35">
      <w:pPr>
        <w:jc w:val="both"/>
        <w:rPr>
          <w:noProof/>
          <w:lang w:val="id-ID"/>
        </w:rPr>
      </w:pPr>
    </w:p>
    <w:p w14:paraId="3C038A1F" w14:textId="77777777" w:rsidR="00680E35" w:rsidRPr="00FA0EEF" w:rsidRDefault="00680E35" w:rsidP="002962DA">
      <w:pPr>
        <w:pStyle w:val="Heading1"/>
        <w:numPr>
          <w:ilvl w:val="0"/>
          <w:numId w:val="0"/>
        </w:numPr>
      </w:pPr>
      <w:bookmarkStart w:id="8" w:name="_Toc315961887"/>
      <w:bookmarkStart w:id="9" w:name="_Toc25088080"/>
      <w:r w:rsidRPr="00FA0EEF">
        <w:t>ABSTRAK</w:t>
      </w:r>
      <w:bookmarkEnd w:id="8"/>
      <w:bookmarkEnd w:id="9"/>
    </w:p>
    <w:p w14:paraId="6ED6A512" w14:textId="77777777" w:rsidR="00810EFB" w:rsidRPr="00FA0EEF" w:rsidRDefault="006976C5" w:rsidP="000E7005">
      <w:pPr>
        <w:autoSpaceDE w:val="0"/>
        <w:autoSpaceDN w:val="0"/>
        <w:adjustRightInd w:val="0"/>
        <w:jc w:val="both"/>
        <w:rPr>
          <w:noProof/>
          <w:lang w:val="id-ID"/>
        </w:rPr>
      </w:pPr>
      <w:r w:rsidRPr="00FA0EEF">
        <w:rPr>
          <w:noProof/>
          <w:lang w:val="id-ID"/>
        </w:rPr>
        <w:t>Pada proses desain</w:t>
      </w:r>
      <w:r w:rsidR="00810EFB" w:rsidRPr="00FA0EEF">
        <w:rPr>
          <w:noProof/>
          <w:lang w:val="id-ID"/>
        </w:rPr>
        <w:t xml:space="preserve"> kapal selam mini sangat diperhatikan masalah hambatan</w:t>
      </w:r>
      <w:r w:rsidR="000E7005" w:rsidRPr="00FA0EEF">
        <w:rPr>
          <w:noProof/>
          <w:lang w:val="id-ID"/>
        </w:rPr>
        <w:t xml:space="preserve"> </w:t>
      </w:r>
      <w:r w:rsidR="00810EFB" w:rsidRPr="00FA0EEF">
        <w:rPr>
          <w:noProof/>
          <w:lang w:val="id-ID"/>
        </w:rPr>
        <w:t xml:space="preserve">yang terjadi terutama </w:t>
      </w:r>
      <w:r w:rsidR="00810EFB" w:rsidRPr="00FA0EEF">
        <w:rPr>
          <w:i/>
          <w:noProof/>
          <w:lang w:val="id-ID"/>
        </w:rPr>
        <w:t>viscous resistance</w:t>
      </w:r>
      <w:r w:rsidR="00810EFB" w:rsidRPr="00FA0EEF">
        <w:rPr>
          <w:noProof/>
          <w:lang w:val="id-ID"/>
        </w:rPr>
        <w:t>. Dengan hambatan seminimal mungkin maka gaya</w:t>
      </w:r>
      <w:r w:rsidR="000E7005" w:rsidRPr="00FA0EEF">
        <w:rPr>
          <w:noProof/>
          <w:lang w:val="id-ID"/>
        </w:rPr>
        <w:t xml:space="preserve"> </w:t>
      </w:r>
      <w:r w:rsidR="00810EFB" w:rsidRPr="00FA0EEF">
        <w:rPr>
          <w:noProof/>
          <w:lang w:val="id-ID"/>
        </w:rPr>
        <w:t>dorong yang dibutuhkan menjadi lebih kecil, sehingga tenaga penggerak yang digunakan akan</w:t>
      </w:r>
      <w:r w:rsidR="000E7005" w:rsidRPr="00FA0EEF">
        <w:rPr>
          <w:noProof/>
          <w:lang w:val="id-ID"/>
        </w:rPr>
        <w:t xml:space="preserve"> </w:t>
      </w:r>
      <w:r w:rsidR="00810EFB" w:rsidRPr="00FA0EEF">
        <w:rPr>
          <w:noProof/>
          <w:lang w:val="id-ID"/>
        </w:rPr>
        <w:t xml:space="preserve">lebih kecil dan memiliki nilai ekonomis. Dalam perhitungan </w:t>
      </w:r>
      <w:r w:rsidR="00810EFB" w:rsidRPr="00FA0EEF">
        <w:rPr>
          <w:i/>
          <w:noProof/>
          <w:lang w:val="id-ID"/>
        </w:rPr>
        <w:t>viscous resistance</w:t>
      </w:r>
      <w:r w:rsidR="00810EFB" w:rsidRPr="00FA0EEF">
        <w:rPr>
          <w:noProof/>
          <w:lang w:val="id-ID"/>
        </w:rPr>
        <w:t xml:space="preserve"> dapat</w:t>
      </w:r>
      <w:r w:rsidR="000E7005" w:rsidRPr="00FA0EEF">
        <w:rPr>
          <w:noProof/>
          <w:lang w:val="id-ID"/>
        </w:rPr>
        <w:t xml:space="preserve"> </w:t>
      </w:r>
      <w:r w:rsidR="00810EFB" w:rsidRPr="00FA0EEF">
        <w:rPr>
          <w:noProof/>
          <w:lang w:val="id-ID"/>
        </w:rPr>
        <w:t xml:space="preserve">dilakukan dengan pengujian pada wind tunnel dan simulasi CFD. </w:t>
      </w:r>
      <w:r w:rsidR="00ED7BBF" w:rsidRPr="00FA0EEF">
        <w:rPr>
          <w:noProof/>
          <w:lang w:val="id-ID"/>
        </w:rPr>
        <w:t>… d</w:t>
      </w:r>
      <w:r w:rsidR="000E7005" w:rsidRPr="00FA0EEF">
        <w:rPr>
          <w:noProof/>
          <w:lang w:val="id-ID"/>
        </w:rPr>
        <w:t>st.</w:t>
      </w:r>
    </w:p>
    <w:p w14:paraId="3B878D43" w14:textId="77777777" w:rsidR="00680E35" w:rsidRPr="00FA0EEF" w:rsidRDefault="00680E35" w:rsidP="002761E9">
      <w:pPr>
        <w:pStyle w:val="ParagrafUmum"/>
        <w:rPr>
          <w:noProof/>
          <w:lang w:val="id-ID"/>
        </w:rPr>
      </w:pPr>
      <w:r w:rsidRPr="00FA0EEF">
        <w:rPr>
          <w:noProof/>
          <w:lang w:val="id-ID"/>
        </w:rPr>
        <w:t xml:space="preserve">Kata kunci: </w:t>
      </w:r>
      <w:r w:rsidR="000E7005" w:rsidRPr="00FA0EEF">
        <w:rPr>
          <w:i/>
          <w:noProof/>
          <w:lang w:val="id-ID"/>
        </w:rPr>
        <w:t xml:space="preserve">viscous resistance, </w:t>
      </w:r>
      <w:r w:rsidR="00ED7BBF" w:rsidRPr="00FA0EEF">
        <w:rPr>
          <w:i/>
          <w:noProof/>
          <w:lang w:val="id-ID"/>
        </w:rPr>
        <w:t xml:space="preserve">CFD, </w:t>
      </w:r>
      <w:r w:rsidR="000E7005" w:rsidRPr="00FA0EEF">
        <w:rPr>
          <w:i/>
          <w:noProof/>
          <w:lang w:val="id-ID"/>
        </w:rPr>
        <w:t>dst.</w:t>
      </w:r>
    </w:p>
    <w:p w14:paraId="5487071D" w14:textId="77777777" w:rsidR="00B314DF" w:rsidRDefault="00B314DF">
      <w:pPr>
        <w:rPr>
          <w:b/>
          <w:noProof/>
          <w:sz w:val="28"/>
          <w:lang w:val="id-ID"/>
        </w:rPr>
      </w:pPr>
      <w:r>
        <w:rPr>
          <w:b/>
          <w:noProof/>
          <w:sz w:val="28"/>
          <w:lang w:val="id-ID"/>
        </w:rPr>
        <w:br w:type="page"/>
      </w:r>
    </w:p>
    <w:p w14:paraId="5D782BB9" w14:textId="4063ECFA" w:rsidR="007768E3" w:rsidRPr="00FA0EEF" w:rsidRDefault="007768E3" w:rsidP="007768E3">
      <w:pPr>
        <w:jc w:val="center"/>
        <w:rPr>
          <w:b/>
          <w:noProof/>
          <w:sz w:val="28"/>
          <w:lang w:val="id-ID"/>
        </w:rPr>
      </w:pPr>
      <w:r w:rsidRPr="00FA0EEF">
        <w:rPr>
          <w:b/>
          <w:noProof/>
          <w:sz w:val="28"/>
          <w:lang w:val="id-ID"/>
        </w:rPr>
        <w:lastRenderedPageBreak/>
        <w:t>VISCOUS RESISTANCE ANALYSIS OF SMALL SUBMARINE</w:t>
      </w:r>
    </w:p>
    <w:p w14:paraId="66324B5F" w14:textId="77777777" w:rsidR="007768E3" w:rsidRPr="00FA0EEF" w:rsidRDefault="007768E3" w:rsidP="007768E3">
      <w:pPr>
        <w:jc w:val="center"/>
        <w:rPr>
          <w:b/>
          <w:noProof/>
          <w:sz w:val="28"/>
          <w:lang w:val="id-ID"/>
        </w:rPr>
      </w:pPr>
      <w:r w:rsidRPr="00FA0EEF">
        <w:rPr>
          <w:b/>
          <w:noProof/>
          <w:sz w:val="28"/>
          <w:lang w:val="id-ID"/>
        </w:rPr>
        <w:t>WITH COMPUTATIONAL FLUID DYNAMICS METHOD</w:t>
      </w:r>
    </w:p>
    <w:p w14:paraId="32825C52" w14:textId="77777777" w:rsidR="00680E35" w:rsidRPr="00FA0EEF" w:rsidRDefault="007768E3" w:rsidP="007768E3">
      <w:pPr>
        <w:jc w:val="center"/>
        <w:rPr>
          <w:noProof/>
          <w:lang w:val="id-ID"/>
        </w:rPr>
      </w:pPr>
      <w:r w:rsidRPr="00FA0EEF">
        <w:rPr>
          <w:b/>
          <w:noProof/>
          <w:sz w:val="28"/>
          <w:lang w:val="id-ID"/>
        </w:rPr>
        <w:t>AND WIND TUNNEL EXPERIMENTS</w:t>
      </w:r>
    </w:p>
    <w:p w14:paraId="4E1C8357" w14:textId="77777777" w:rsidR="002761E9" w:rsidRPr="00FA0EEF" w:rsidRDefault="002761E9" w:rsidP="00680E35">
      <w:pPr>
        <w:jc w:val="both"/>
        <w:rPr>
          <w:noProof/>
          <w:lang w:val="id-ID"/>
        </w:rPr>
      </w:pPr>
    </w:p>
    <w:p w14:paraId="36E77A5F" w14:textId="77777777" w:rsidR="00680E35" w:rsidRPr="00FA0EEF" w:rsidRDefault="00680E35" w:rsidP="00AE19E2">
      <w:pPr>
        <w:tabs>
          <w:tab w:val="left" w:pos="3686"/>
          <w:tab w:val="left" w:pos="3828"/>
        </w:tabs>
        <w:ind w:left="1560"/>
        <w:jc w:val="both"/>
        <w:rPr>
          <w:noProof/>
          <w:lang w:val="id-ID"/>
        </w:rPr>
      </w:pPr>
      <w:r w:rsidRPr="00FA0EEF">
        <w:rPr>
          <w:noProof/>
          <w:lang w:val="id-ID"/>
        </w:rPr>
        <w:t>Author</w:t>
      </w:r>
      <w:r w:rsidRPr="00FA0EEF">
        <w:rPr>
          <w:noProof/>
          <w:lang w:val="id-ID"/>
        </w:rPr>
        <w:tab/>
        <w:t>:</w:t>
      </w:r>
      <w:r w:rsidRPr="00FA0EEF">
        <w:rPr>
          <w:noProof/>
          <w:lang w:val="id-ID"/>
        </w:rPr>
        <w:tab/>
      </w:r>
      <w:r w:rsidR="000E7005" w:rsidRPr="00FA0EEF">
        <w:rPr>
          <w:noProof/>
          <w:lang w:val="id-ID"/>
        </w:rPr>
        <w:t>Ardi Nugroho Yulianto</w:t>
      </w:r>
    </w:p>
    <w:p w14:paraId="694E5937" w14:textId="77777777" w:rsidR="00680E35" w:rsidRPr="00FA0EEF" w:rsidRDefault="003632C9" w:rsidP="00AE19E2">
      <w:pPr>
        <w:tabs>
          <w:tab w:val="left" w:pos="3686"/>
          <w:tab w:val="left" w:pos="3828"/>
        </w:tabs>
        <w:ind w:left="1560"/>
        <w:jc w:val="both"/>
        <w:rPr>
          <w:noProof/>
          <w:lang w:val="id-ID"/>
        </w:rPr>
      </w:pPr>
      <w:r w:rsidRPr="00FA0EEF">
        <w:rPr>
          <w:noProof/>
          <w:lang w:val="id-ID"/>
        </w:rPr>
        <w:t>Student</w:t>
      </w:r>
      <w:r w:rsidR="00680E35" w:rsidRPr="00FA0EEF">
        <w:rPr>
          <w:noProof/>
          <w:lang w:val="id-ID"/>
        </w:rPr>
        <w:t xml:space="preserve"> </w:t>
      </w:r>
      <w:r w:rsidR="003841E6" w:rsidRPr="00FA0EEF">
        <w:rPr>
          <w:noProof/>
          <w:lang w:val="id-ID"/>
        </w:rPr>
        <w:t>Number</w:t>
      </w:r>
      <w:r w:rsidR="00680E35" w:rsidRPr="00FA0EEF">
        <w:rPr>
          <w:noProof/>
          <w:lang w:val="id-ID"/>
        </w:rPr>
        <w:tab/>
        <w:t>:</w:t>
      </w:r>
      <w:r w:rsidR="00680E35" w:rsidRPr="00FA0EEF">
        <w:rPr>
          <w:noProof/>
          <w:lang w:val="id-ID"/>
        </w:rPr>
        <w:tab/>
        <w:t>410</w:t>
      </w:r>
      <w:r w:rsidR="00D83EFD" w:rsidRPr="00FA0EEF">
        <w:rPr>
          <w:noProof/>
          <w:lang w:val="id-ID"/>
        </w:rPr>
        <w:t>9100</w:t>
      </w:r>
      <w:r w:rsidR="000E7005" w:rsidRPr="00FA0EEF">
        <w:rPr>
          <w:noProof/>
          <w:lang w:val="id-ID"/>
        </w:rPr>
        <w:t>087</w:t>
      </w:r>
    </w:p>
    <w:p w14:paraId="7DC1707D" w14:textId="77777777" w:rsidR="00680E35" w:rsidRPr="00FA0EEF" w:rsidRDefault="003841E6" w:rsidP="00AE19E2">
      <w:pPr>
        <w:tabs>
          <w:tab w:val="left" w:pos="3686"/>
          <w:tab w:val="left" w:pos="3828"/>
        </w:tabs>
        <w:ind w:left="1560"/>
        <w:jc w:val="both"/>
        <w:rPr>
          <w:noProof/>
          <w:lang w:val="id-ID"/>
        </w:rPr>
      </w:pPr>
      <w:r w:rsidRPr="00FA0EEF">
        <w:rPr>
          <w:noProof/>
          <w:lang w:val="id-ID"/>
        </w:rPr>
        <w:t>Department</w:t>
      </w:r>
      <w:r w:rsidR="00680E35" w:rsidRPr="00FA0EEF">
        <w:rPr>
          <w:noProof/>
          <w:lang w:val="id-ID"/>
        </w:rPr>
        <w:t xml:space="preserve"> / Faculty</w:t>
      </w:r>
      <w:r w:rsidR="00680E35" w:rsidRPr="00FA0EEF">
        <w:rPr>
          <w:noProof/>
          <w:lang w:val="id-ID"/>
        </w:rPr>
        <w:tab/>
        <w:t>:</w:t>
      </w:r>
      <w:r w:rsidR="00680E35" w:rsidRPr="00FA0EEF">
        <w:rPr>
          <w:noProof/>
          <w:lang w:val="id-ID"/>
        </w:rPr>
        <w:tab/>
        <w:t>Naval Architecture / Marine Technology</w:t>
      </w:r>
    </w:p>
    <w:p w14:paraId="01055FA1" w14:textId="77777777" w:rsidR="00680E35" w:rsidRPr="00FA0EEF" w:rsidRDefault="00D9359C" w:rsidP="00AE19E2">
      <w:pPr>
        <w:tabs>
          <w:tab w:val="left" w:pos="3686"/>
          <w:tab w:val="left" w:pos="3828"/>
        </w:tabs>
        <w:ind w:left="1560"/>
        <w:jc w:val="both"/>
        <w:rPr>
          <w:noProof/>
          <w:lang w:val="id-ID"/>
        </w:rPr>
      </w:pPr>
      <w:r w:rsidRPr="00FA0EEF">
        <w:rPr>
          <w:noProof/>
          <w:lang w:val="id-ID"/>
        </w:rPr>
        <w:t>Supervisor</w:t>
      </w:r>
      <w:r w:rsidRPr="00FA0EEF">
        <w:rPr>
          <w:noProof/>
          <w:lang w:val="id-ID"/>
        </w:rPr>
        <w:tab/>
        <w:t>:</w:t>
      </w:r>
      <w:r w:rsidRPr="00FA0EEF">
        <w:rPr>
          <w:noProof/>
          <w:lang w:val="id-ID"/>
        </w:rPr>
        <w:tab/>
      </w:r>
      <w:r w:rsidR="000E7005" w:rsidRPr="00FA0EEF">
        <w:rPr>
          <w:noProof/>
          <w:lang w:val="id-ID"/>
        </w:rPr>
        <w:t>Dr. Ir. I Ketut Suastika</w:t>
      </w:r>
      <w:r w:rsidR="00680E35" w:rsidRPr="00FA0EEF">
        <w:rPr>
          <w:noProof/>
          <w:lang w:val="id-ID"/>
        </w:rPr>
        <w:t>.</w:t>
      </w:r>
    </w:p>
    <w:p w14:paraId="46324C79" w14:textId="77777777" w:rsidR="00680E35" w:rsidRPr="00FA0EEF" w:rsidRDefault="00680E35" w:rsidP="00680E35">
      <w:pPr>
        <w:jc w:val="both"/>
        <w:rPr>
          <w:noProof/>
          <w:lang w:val="id-ID"/>
        </w:rPr>
      </w:pPr>
    </w:p>
    <w:p w14:paraId="12ACA583" w14:textId="77777777" w:rsidR="00680E35" w:rsidRPr="00FA0EEF" w:rsidRDefault="00680E35" w:rsidP="002962DA">
      <w:pPr>
        <w:pStyle w:val="Heading1"/>
        <w:numPr>
          <w:ilvl w:val="0"/>
          <w:numId w:val="0"/>
        </w:numPr>
      </w:pPr>
      <w:bookmarkStart w:id="10" w:name="_Toc315961888"/>
      <w:bookmarkStart w:id="11" w:name="_Toc25088081"/>
      <w:r w:rsidRPr="00FA0EEF">
        <w:t>ABSTRACT</w:t>
      </w:r>
      <w:bookmarkEnd w:id="10"/>
      <w:bookmarkEnd w:id="11"/>
    </w:p>
    <w:p w14:paraId="04565295" w14:textId="77777777" w:rsidR="000E7005" w:rsidRPr="00FA0EEF" w:rsidRDefault="00274142" w:rsidP="00274142">
      <w:pPr>
        <w:autoSpaceDE w:val="0"/>
        <w:autoSpaceDN w:val="0"/>
        <w:adjustRightInd w:val="0"/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In design of small submarine, </w:t>
      </w:r>
      <w:r w:rsidR="00ED7BBF" w:rsidRPr="00FA0EEF">
        <w:rPr>
          <w:noProof/>
          <w:lang w:val="id-ID"/>
        </w:rPr>
        <w:t xml:space="preserve">the concern </w:t>
      </w:r>
      <w:r w:rsidR="000E7005" w:rsidRPr="00FA0EEF">
        <w:rPr>
          <w:noProof/>
          <w:lang w:val="id-ID"/>
        </w:rPr>
        <w:t xml:space="preserve">is </w:t>
      </w:r>
      <w:r w:rsidR="00ED7BBF" w:rsidRPr="00FA0EEF">
        <w:rPr>
          <w:noProof/>
          <w:lang w:val="id-ID"/>
        </w:rPr>
        <w:t>on the resistance</w:t>
      </w:r>
      <w:r w:rsidR="000E7005" w:rsidRPr="00FA0EEF">
        <w:rPr>
          <w:noProof/>
          <w:lang w:val="id-ID"/>
        </w:rPr>
        <w:t xml:space="preserve"> especially viscous resistance. With the minimum of drag, the thrust r</w:t>
      </w:r>
      <w:r w:rsidR="000D2B98" w:rsidRPr="00FA0EEF">
        <w:rPr>
          <w:noProof/>
          <w:lang w:val="id-ID"/>
        </w:rPr>
        <w:t>equired to be smaller. Therefore the engine</w:t>
      </w:r>
      <w:r w:rsidR="000E7005" w:rsidRPr="00FA0EEF">
        <w:rPr>
          <w:noProof/>
          <w:lang w:val="id-ID"/>
        </w:rPr>
        <w:t xml:space="preserve"> will be smaller and </w:t>
      </w:r>
      <w:r w:rsidR="000D2B98" w:rsidRPr="00FA0EEF">
        <w:rPr>
          <w:noProof/>
          <w:lang w:val="id-ID"/>
        </w:rPr>
        <w:t xml:space="preserve">has </w:t>
      </w:r>
      <w:r w:rsidR="000E7005" w:rsidRPr="00FA0EEF">
        <w:rPr>
          <w:noProof/>
          <w:lang w:val="id-ID"/>
        </w:rPr>
        <w:t>economic value. Viscous resistance calculation can be done by wind tunnel experiments and CFD simulation. From the test result and CFD simulation, installation of vertical fin does</w:t>
      </w:r>
      <w:r w:rsidR="000D2B98" w:rsidRPr="00FA0EEF">
        <w:rPr>
          <w:noProof/>
          <w:lang w:val="id-ID"/>
        </w:rPr>
        <w:t xml:space="preserve"> no</w:t>
      </w:r>
      <w:r w:rsidR="000E7005" w:rsidRPr="00FA0EEF">
        <w:rPr>
          <w:noProof/>
          <w:lang w:val="id-ID"/>
        </w:rPr>
        <w:t xml:space="preserve">t give significant effect for total of drag coefficient (CT). </w:t>
      </w:r>
      <w:r w:rsidR="00ED7BBF" w:rsidRPr="00FA0EEF">
        <w:rPr>
          <w:noProof/>
          <w:lang w:val="id-ID"/>
        </w:rPr>
        <w:t>… e</w:t>
      </w:r>
      <w:r w:rsidRPr="00FA0EEF">
        <w:rPr>
          <w:noProof/>
          <w:lang w:val="id-ID"/>
        </w:rPr>
        <w:t>tc</w:t>
      </w:r>
      <w:r w:rsidR="000E7005" w:rsidRPr="00FA0EEF">
        <w:rPr>
          <w:noProof/>
          <w:lang w:val="id-ID"/>
        </w:rPr>
        <w:t>.</w:t>
      </w:r>
    </w:p>
    <w:p w14:paraId="7EAAD63F" w14:textId="77777777" w:rsidR="00680E35" w:rsidRPr="00FA0EEF" w:rsidRDefault="00680E35" w:rsidP="00680E35">
      <w:pPr>
        <w:pStyle w:val="ParagrafUmum"/>
        <w:tabs>
          <w:tab w:val="left" w:pos="7234"/>
        </w:tabs>
        <w:rPr>
          <w:noProof/>
          <w:lang w:val="id-ID"/>
        </w:rPr>
      </w:pPr>
      <w:r w:rsidRPr="00FA0EEF">
        <w:rPr>
          <w:noProof/>
          <w:lang w:val="id-ID"/>
        </w:rPr>
        <w:t xml:space="preserve">Keywords: </w:t>
      </w:r>
      <w:r w:rsidR="00ED7BBF" w:rsidRPr="00FA0EEF">
        <w:rPr>
          <w:noProof/>
          <w:lang w:val="id-ID"/>
        </w:rPr>
        <w:t>viscous resistance,</w:t>
      </w:r>
      <w:r w:rsidR="00ED7BBF" w:rsidRPr="00FA0EEF">
        <w:rPr>
          <w:i/>
          <w:noProof/>
          <w:lang w:val="id-ID"/>
        </w:rPr>
        <w:t xml:space="preserve"> </w:t>
      </w:r>
      <w:r w:rsidR="00274142" w:rsidRPr="00FA0EEF">
        <w:rPr>
          <w:noProof/>
          <w:lang w:val="id-ID"/>
        </w:rPr>
        <w:t>CFD, etc</w:t>
      </w:r>
      <w:r w:rsidR="000E7005" w:rsidRPr="00FA0EEF">
        <w:rPr>
          <w:noProof/>
          <w:lang w:val="id-ID"/>
        </w:rPr>
        <w:t>.</w:t>
      </w:r>
    </w:p>
    <w:p w14:paraId="7AEA30F5" w14:textId="77777777" w:rsidR="00680E35" w:rsidRPr="00FA0EEF" w:rsidRDefault="00680E35" w:rsidP="00680E35">
      <w:pPr>
        <w:rPr>
          <w:noProof/>
          <w:lang w:val="id-ID"/>
        </w:rPr>
      </w:pPr>
    </w:p>
    <w:p w14:paraId="72A0A4A3" w14:textId="77777777" w:rsidR="00B314DF" w:rsidRDefault="00B314DF">
      <w:pPr>
        <w:rPr>
          <w:rFonts w:cs="Arial"/>
          <w:b/>
          <w:bCs/>
          <w:caps/>
          <w:noProof/>
          <w:kern w:val="32"/>
          <w:sz w:val="32"/>
          <w:szCs w:val="32"/>
          <w:lang w:val="id-ID"/>
        </w:rPr>
      </w:pPr>
      <w:bookmarkStart w:id="12" w:name="_Toc25088082"/>
      <w:r>
        <w:br w:type="page"/>
      </w:r>
    </w:p>
    <w:p w14:paraId="67F5D3FD" w14:textId="528FD30E" w:rsidR="006C6EC6" w:rsidRPr="00FA0EEF" w:rsidRDefault="00F43CB5" w:rsidP="002962DA">
      <w:pPr>
        <w:pStyle w:val="Heading1"/>
        <w:numPr>
          <w:ilvl w:val="0"/>
          <w:numId w:val="0"/>
        </w:numPr>
      </w:pPr>
      <w:r w:rsidRPr="00FA0EEF">
        <w:lastRenderedPageBreak/>
        <w:t>DAFTAR ISI</w:t>
      </w:r>
      <w:bookmarkEnd w:id="12"/>
    </w:p>
    <w:p w14:paraId="2102FE9A" w14:textId="4BCA50E0" w:rsidR="00B644E0" w:rsidRDefault="001A4287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A0EEF">
        <w:rPr>
          <w:caps/>
          <w:noProof/>
          <w:lang w:val="id-ID"/>
        </w:rPr>
        <w:fldChar w:fldCharType="begin"/>
      </w:r>
      <w:r w:rsidR="009F33B5" w:rsidRPr="00FA0EEF">
        <w:rPr>
          <w:caps/>
          <w:noProof/>
          <w:lang w:val="id-ID"/>
        </w:rPr>
        <w:instrText xml:space="preserve"> TOC \o "2-3" \h \z \t "Heading 1,1,JudulPolos,1,DaftarIsi,1" </w:instrText>
      </w:r>
      <w:r w:rsidRPr="00FA0EEF">
        <w:rPr>
          <w:caps/>
          <w:noProof/>
          <w:lang w:val="id-ID"/>
        </w:rPr>
        <w:fldChar w:fldCharType="separate"/>
      </w:r>
      <w:hyperlink w:anchor="_Toc25088076" w:history="1">
        <w:r w:rsidR="00B644E0" w:rsidRPr="000952D6">
          <w:rPr>
            <w:rStyle w:val="Hyperlink"/>
            <w:noProof/>
          </w:rPr>
          <w:t>LEMBAR PENGESAHAN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_Toc25088076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v</w:t>
        </w:r>
        <w:r w:rsidR="00B644E0">
          <w:rPr>
            <w:noProof/>
            <w:webHidden/>
          </w:rPr>
          <w:fldChar w:fldCharType="end"/>
        </w:r>
      </w:hyperlink>
    </w:p>
    <w:p w14:paraId="0AEE136B" w14:textId="7641CF0A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77" w:history="1">
        <w:r w:rsidR="00B644E0" w:rsidRPr="000952D6">
          <w:rPr>
            <w:rStyle w:val="Hyperlink"/>
            <w:noProof/>
          </w:rPr>
          <w:t>LEMBAR REVISI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_Toc25088077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ix</w:t>
        </w:r>
        <w:r w:rsidR="00B644E0">
          <w:rPr>
            <w:noProof/>
            <w:webHidden/>
          </w:rPr>
          <w:fldChar w:fldCharType="end"/>
        </w:r>
      </w:hyperlink>
    </w:p>
    <w:p w14:paraId="6A6BAF8F" w14:textId="371260EE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78" w:history="1">
        <w:r w:rsidR="00B644E0" w:rsidRPr="000952D6">
          <w:rPr>
            <w:rStyle w:val="Hyperlink"/>
            <w:noProof/>
          </w:rPr>
          <w:t>HALAMAN PERUNTUKAN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_Toc25088078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xi</w:t>
        </w:r>
        <w:r w:rsidR="00B644E0">
          <w:rPr>
            <w:noProof/>
            <w:webHidden/>
          </w:rPr>
          <w:fldChar w:fldCharType="end"/>
        </w:r>
      </w:hyperlink>
    </w:p>
    <w:p w14:paraId="403AE9ED" w14:textId="3861CDDA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79" w:history="1">
        <w:r w:rsidR="00B644E0" w:rsidRPr="000952D6">
          <w:rPr>
            <w:rStyle w:val="Hyperlink"/>
            <w:noProof/>
          </w:rPr>
          <w:t>KATA PENGANTAR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_Toc25088079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xiii</w:t>
        </w:r>
        <w:r w:rsidR="00B644E0">
          <w:rPr>
            <w:noProof/>
            <w:webHidden/>
          </w:rPr>
          <w:fldChar w:fldCharType="end"/>
        </w:r>
      </w:hyperlink>
    </w:p>
    <w:p w14:paraId="2F2CEEEF" w14:textId="2A313A9F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0" w:history="1">
        <w:r w:rsidR="00B644E0" w:rsidRPr="000952D6">
          <w:rPr>
            <w:rStyle w:val="Hyperlink"/>
            <w:noProof/>
          </w:rPr>
          <w:t>ABSTRAK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_Toc25088080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xv</w:t>
        </w:r>
        <w:r w:rsidR="00B644E0">
          <w:rPr>
            <w:noProof/>
            <w:webHidden/>
          </w:rPr>
          <w:fldChar w:fldCharType="end"/>
        </w:r>
      </w:hyperlink>
    </w:p>
    <w:p w14:paraId="69D70563" w14:textId="78DF215D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1" w:history="1">
        <w:r w:rsidR="00B644E0" w:rsidRPr="000952D6">
          <w:rPr>
            <w:rStyle w:val="Hyperlink"/>
            <w:noProof/>
          </w:rPr>
          <w:t>ABSTRACT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_Toc25088081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xvii</w:t>
        </w:r>
        <w:r w:rsidR="00B644E0">
          <w:rPr>
            <w:noProof/>
            <w:webHidden/>
          </w:rPr>
          <w:fldChar w:fldCharType="end"/>
        </w:r>
      </w:hyperlink>
    </w:p>
    <w:p w14:paraId="78F69A80" w14:textId="7316081B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2" w:history="1">
        <w:r w:rsidR="00B644E0" w:rsidRPr="000952D6">
          <w:rPr>
            <w:rStyle w:val="Hyperlink"/>
            <w:noProof/>
          </w:rPr>
          <w:t>DAFTAR ISI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_Toc25088082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xix</w:t>
        </w:r>
        <w:r w:rsidR="00B644E0">
          <w:rPr>
            <w:noProof/>
            <w:webHidden/>
          </w:rPr>
          <w:fldChar w:fldCharType="end"/>
        </w:r>
      </w:hyperlink>
    </w:p>
    <w:p w14:paraId="27922427" w14:textId="57FA92F7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3" w:history="1">
        <w:r w:rsidR="00B644E0" w:rsidRPr="000952D6">
          <w:rPr>
            <w:rStyle w:val="Hyperlink"/>
            <w:noProof/>
          </w:rPr>
          <w:t>DAFTAR GAMBAR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_Toc25088083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xxi</w:t>
        </w:r>
        <w:r w:rsidR="00B644E0">
          <w:rPr>
            <w:noProof/>
            <w:webHidden/>
          </w:rPr>
          <w:fldChar w:fldCharType="end"/>
        </w:r>
      </w:hyperlink>
    </w:p>
    <w:p w14:paraId="2C81A531" w14:textId="7BA974A0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4" w:history="1">
        <w:r w:rsidR="00B644E0" w:rsidRPr="000952D6">
          <w:rPr>
            <w:rStyle w:val="Hyperlink"/>
            <w:noProof/>
          </w:rPr>
          <w:t>DAFTAR TABEL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_Toc25088084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xxiii</w:t>
        </w:r>
        <w:r w:rsidR="00B644E0">
          <w:rPr>
            <w:noProof/>
            <w:webHidden/>
          </w:rPr>
          <w:fldChar w:fldCharType="end"/>
        </w:r>
      </w:hyperlink>
    </w:p>
    <w:p w14:paraId="04AB050C" w14:textId="6FFEC7D9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5" w:history="1">
        <w:r w:rsidR="00B644E0" w:rsidRPr="000952D6">
          <w:rPr>
            <w:rStyle w:val="Hyperlink"/>
            <w:noProof/>
          </w:rPr>
          <w:t>DAFTAR SIMBOL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_Toc25088085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xxv</w:t>
        </w:r>
        <w:r w:rsidR="00B644E0">
          <w:rPr>
            <w:noProof/>
            <w:webHidden/>
          </w:rPr>
          <w:fldChar w:fldCharType="end"/>
        </w:r>
      </w:hyperlink>
    </w:p>
    <w:p w14:paraId="2FED5256" w14:textId="5A902766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6" w:history="1">
        <w:r w:rsidR="00B644E0" w:rsidRPr="000952D6">
          <w:rPr>
            <w:rStyle w:val="Hyperlink"/>
            <w:noProof/>
          </w:rPr>
          <w:t>BAB 1  PENDAHULUAN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_Toc25088086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</w:t>
        </w:r>
        <w:r w:rsidR="00B644E0">
          <w:rPr>
            <w:noProof/>
            <w:webHidden/>
          </w:rPr>
          <w:fldChar w:fldCharType="end"/>
        </w:r>
      </w:hyperlink>
    </w:p>
    <w:p w14:paraId="3E7C70D4" w14:textId="5949DD87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7" w:history="1">
        <w:r w:rsidR="00B644E0" w:rsidRPr="000952D6">
          <w:rPr>
            <w:rStyle w:val="Hyperlink"/>
            <w:noProof/>
            <w:lang w:val="id-ID"/>
          </w:rPr>
          <w:t>1.1.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Latar Belakang Masalah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_Toc25088087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</w:t>
        </w:r>
        <w:r w:rsidR="00B644E0">
          <w:rPr>
            <w:noProof/>
            <w:webHidden/>
          </w:rPr>
          <w:fldChar w:fldCharType="end"/>
        </w:r>
      </w:hyperlink>
    </w:p>
    <w:p w14:paraId="470148B6" w14:textId="611C6B33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8" w:history="1">
        <w:r w:rsidR="00B644E0" w:rsidRPr="000952D6">
          <w:rPr>
            <w:rStyle w:val="Hyperlink"/>
            <w:noProof/>
            <w:lang w:val="id-ID"/>
          </w:rPr>
          <w:t>1.2.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Perumusan Masalah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_Toc25088088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</w:t>
        </w:r>
        <w:r w:rsidR="00B644E0">
          <w:rPr>
            <w:noProof/>
            <w:webHidden/>
          </w:rPr>
          <w:fldChar w:fldCharType="end"/>
        </w:r>
      </w:hyperlink>
    </w:p>
    <w:p w14:paraId="174F43D7" w14:textId="54DC0D2B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89" w:history="1">
        <w:r w:rsidR="00B644E0" w:rsidRPr="000952D6">
          <w:rPr>
            <w:rStyle w:val="Hyperlink"/>
            <w:noProof/>
            <w:lang w:val="id-ID"/>
          </w:rPr>
          <w:t>1.3.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Tujuan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_Toc25088089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</w:t>
        </w:r>
        <w:r w:rsidR="00B644E0">
          <w:rPr>
            <w:noProof/>
            <w:webHidden/>
          </w:rPr>
          <w:fldChar w:fldCharType="end"/>
        </w:r>
      </w:hyperlink>
    </w:p>
    <w:p w14:paraId="56EA3ACA" w14:textId="2952277E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0" w:history="1">
        <w:r w:rsidR="00B644E0" w:rsidRPr="000952D6">
          <w:rPr>
            <w:rStyle w:val="Hyperlink"/>
            <w:noProof/>
            <w:lang w:val="id-ID"/>
          </w:rPr>
          <w:t>1.4.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Batasan Masalah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_Toc25088090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</w:t>
        </w:r>
        <w:r w:rsidR="00B644E0">
          <w:rPr>
            <w:noProof/>
            <w:webHidden/>
          </w:rPr>
          <w:fldChar w:fldCharType="end"/>
        </w:r>
      </w:hyperlink>
    </w:p>
    <w:p w14:paraId="72DE2D3F" w14:textId="57325232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1" w:history="1">
        <w:r w:rsidR="00B644E0" w:rsidRPr="000952D6">
          <w:rPr>
            <w:rStyle w:val="Hyperlink"/>
            <w:noProof/>
            <w:lang w:val="id-ID"/>
          </w:rPr>
          <w:t>1.5.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Manfaat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_Toc25088091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</w:t>
        </w:r>
        <w:r w:rsidR="00B644E0">
          <w:rPr>
            <w:noProof/>
            <w:webHidden/>
          </w:rPr>
          <w:fldChar w:fldCharType="end"/>
        </w:r>
      </w:hyperlink>
    </w:p>
    <w:p w14:paraId="507AD03C" w14:textId="56F2579D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2" w:history="1">
        <w:r w:rsidR="00B644E0" w:rsidRPr="000952D6">
          <w:rPr>
            <w:rStyle w:val="Hyperlink"/>
            <w:noProof/>
            <w:lang w:val="id-ID"/>
          </w:rPr>
          <w:t>1.6.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Hipotesis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_Toc25088092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</w:t>
        </w:r>
        <w:r w:rsidR="00B644E0">
          <w:rPr>
            <w:noProof/>
            <w:webHidden/>
          </w:rPr>
          <w:fldChar w:fldCharType="end"/>
        </w:r>
      </w:hyperlink>
    </w:p>
    <w:p w14:paraId="12935B80" w14:textId="32B6A7B3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3" w:history="1">
        <w:r w:rsidR="00B644E0" w:rsidRPr="000952D6">
          <w:rPr>
            <w:rStyle w:val="Hyperlink"/>
            <w:noProof/>
          </w:rPr>
          <w:t>BAB 2  STUDI LITERATUR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_Toc25088093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3</w:t>
        </w:r>
        <w:r w:rsidR="00B644E0">
          <w:rPr>
            <w:noProof/>
            <w:webHidden/>
          </w:rPr>
          <w:fldChar w:fldCharType="end"/>
        </w:r>
      </w:hyperlink>
    </w:p>
    <w:p w14:paraId="3A29FED7" w14:textId="6F178D0E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4" w:history="1">
        <w:r w:rsidR="00B644E0" w:rsidRPr="000952D6">
          <w:rPr>
            <w:rStyle w:val="Hyperlink"/>
            <w:noProof/>
            <w:lang w:val="id-ID"/>
          </w:rPr>
          <w:t>2.1.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 Bab 2 Bla Bla Bla ...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_Toc25088094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3</w:t>
        </w:r>
        <w:r w:rsidR="00B644E0">
          <w:rPr>
            <w:noProof/>
            <w:webHidden/>
          </w:rPr>
          <w:fldChar w:fldCharType="end"/>
        </w:r>
      </w:hyperlink>
    </w:p>
    <w:p w14:paraId="78224090" w14:textId="2B85DBAC" w:rsidR="00B644E0" w:rsidRDefault="009F6FA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5" w:history="1">
        <w:r w:rsidR="00B644E0" w:rsidRPr="000952D6">
          <w:rPr>
            <w:rStyle w:val="Hyperlink"/>
            <w:noProof/>
            <w:lang w:val="id-ID"/>
          </w:rPr>
          <w:t>2.1.1.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SubBab2_1_1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_Toc25088095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3</w:t>
        </w:r>
        <w:r w:rsidR="00B644E0">
          <w:rPr>
            <w:noProof/>
            <w:webHidden/>
          </w:rPr>
          <w:fldChar w:fldCharType="end"/>
        </w:r>
      </w:hyperlink>
    </w:p>
    <w:p w14:paraId="5513D8EF" w14:textId="3B0B1CF6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6" w:history="1">
        <w:r w:rsidR="00B644E0" w:rsidRPr="000952D6">
          <w:rPr>
            <w:rStyle w:val="Hyperlink"/>
            <w:noProof/>
            <w:lang w:val="id-ID"/>
          </w:rPr>
          <w:t>2.2.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 Bab 2 Bla Bla Bla ...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_Toc25088096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4</w:t>
        </w:r>
        <w:r w:rsidR="00B644E0">
          <w:rPr>
            <w:noProof/>
            <w:webHidden/>
          </w:rPr>
          <w:fldChar w:fldCharType="end"/>
        </w:r>
      </w:hyperlink>
    </w:p>
    <w:p w14:paraId="75763624" w14:textId="31EA33EA" w:rsidR="00B644E0" w:rsidRDefault="009F6FA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7" w:history="1">
        <w:r w:rsidR="00B644E0" w:rsidRPr="000952D6">
          <w:rPr>
            <w:rStyle w:val="Hyperlink"/>
            <w:noProof/>
            <w:lang w:val="id-ID"/>
          </w:rPr>
          <w:t>2.2.1.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SubBab2_2_1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_Toc25088097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4</w:t>
        </w:r>
        <w:r w:rsidR="00B644E0">
          <w:rPr>
            <w:noProof/>
            <w:webHidden/>
          </w:rPr>
          <w:fldChar w:fldCharType="end"/>
        </w:r>
      </w:hyperlink>
    </w:p>
    <w:p w14:paraId="530803CE" w14:textId="247CA89B" w:rsidR="00B644E0" w:rsidRDefault="009F6FA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8" w:history="1">
        <w:r w:rsidR="00B644E0" w:rsidRPr="000952D6">
          <w:rPr>
            <w:rStyle w:val="Hyperlink"/>
            <w:noProof/>
            <w:lang w:val="id-ID"/>
          </w:rPr>
          <w:t>2.2.2.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SubBab2_2_2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_Toc25088098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4</w:t>
        </w:r>
        <w:r w:rsidR="00B644E0">
          <w:rPr>
            <w:noProof/>
            <w:webHidden/>
          </w:rPr>
          <w:fldChar w:fldCharType="end"/>
        </w:r>
      </w:hyperlink>
    </w:p>
    <w:p w14:paraId="7586D212" w14:textId="7A39397E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099" w:history="1">
        <w:r w:rsidR="00B644E0" w:rsidRPr="000952D6">
          <w:rPr>
            <w:rStyle w:val="Hyperlink"/>
            <w:noProof/>
          </w:rPr>
          <w:t>BAB 3  METODOLOGI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_Toc25088099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5</w:t>
        </w:r>
        <w:r w:rsidR="00B644E0">
          <w:rPr>
            <w:noProof/>
            <w:webHidden/>
          </w:rPr>
          <w:fldChar w:fldCharType="end"/>
        </w:r>
      </w:hyperlink>
    </w:p>
    <w:p w14:paraId="5035ED61" w14:textId="2C28D605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0" w:history="1">
        <w:r w:rsidR="00B644E0" w:rsidRPr="000952D6">
          <w:rPr>
            <w:rStyle w:val="Hyperlink"/>
            <w:noProof/>
            <w:lang w:val="id-ID"/>
          </w:rPr>
          <w:t>3.1.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Bagan Alir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_Toc25088100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5</w:t>
        </w:r>
        <w:r w:rsidR="00B644E0">
          <w:rPr>
            <w:noProof/>
            <w:webHidden/>
          </w:rPr>
          <w:fldChar w:fldCharType="end"/>
        </w:r>
      </w:hyperlink>
    </w:p>
    <w:p w14:paraId="3FE0915B" w14:textId="10C13198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1" w:history="1">
        <w:r w:rsidR="00B644E0" w:rsidRPr="000952D6">
          <w:rPr>
            <w:rStyle w:val="Hyperlink"/>
            <w:noProof/>
            <w:lang w:val="id-ID"/>
          </w:rPr>
          <w:t>3.2.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 Bab 3_2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_Toc25088101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5</w:t>
        </w:r>
        <w:r w:rsidR="00B644E0">
          <w:rPr>
            <w:noProof/>
            <w:webHidden/>
          </w:rPr>
          <w:fldChar w:fldCharType="end"/>
        </w:r>
      </w:hyperlink>
    </w:p>
    <w:p w14:paraId="25353836" w14:textId="76899D66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2" w:history="1">
        <w:r w:rsidR="00B644E0" w:rsidRPr="000952D6">
          <w:rPr>
            <w:rStyle w:val="Hyperlink"/>
            <w:noProof/>
            <w:lang w:val="id-ID"/>
          </w:rPr>
          <w:t>3.3.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 Bab 3_3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_Toc25088102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5</w:t>
        </w:r>
        <w:r w:rsidR="00B644E0">
          <w:rPr>
            <w:noProof/>
            <w:webHidden/>
          </w:rPr>
          <w:fldChar w:fldCharType="end"/>
        </w:r>
      </w:hyperlink>
    </w:p>
    <w:p w14:paraId="05BA3587" w14:textId="54DC484F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3" w:history="1">
        <w:r w:rsidR="00B644E0" w:rsidRPr="000952D6">
          <w:rPr>
            <w:rStyle w:val="Hyperlink"/>
            <w:noProof/>
            <w:lang w:val="id-ID"/>
          </w:rPr>
          <w:t>3.4.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 Bab 3_4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_Toc25088103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5</w:t>
        </w:r>
        <w:r w:rsidR="00B644E0">
          <w:rPr>
            <w:noProof/>
            <w:webHidden/>
          </w:rPr>
          <w:fldChar w:fldCharType="end"/>
        </w:r>
      </w:hyperlink>
    </w:p>
    <w:p w14:paraId="53A44193" w14:textId="18219223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4" w:history="1">
        <w:r w:rsidR="00B644E0" w:rsidRPr="000952D6">
          <w:rPr>
            <w:rStyle w:val="Hyperlink"/>
            <w:noProof/>
            <w:lang w:val="id-ID"/>
          </w:rPr>
          <w:t>3.5.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 Bab 3_4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_Toc25088104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5</w:t>
        </w:r>
        <w:r w:rsidR="00B644E0">
          <w:rPr>
            <w:noProof/>
            <w:webHidden/>
          </w:rPr>
          <w:fldChar w:fldCharType="end"/>
        </w:r>
      </w:hyperlink>
    </w:p>
    <w:p w14:paraId="5F7493D2" w14:textId="65547D15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5" w:history="1">
        <w:r w:rsidR="00B644E0" w:rsidRPr="000952D6">
          <w:rPr>
            <w:rStyle w:val="Hyperlink"/>
            <w:noProof/>
          </w:rPr>
          <w:t>BAB 4  Judul_Bab_4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_Toc25088105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7</w:t>
        </w:r>
        <w:r w:rsidR="00B644E0">
          <w:rPr>
            <w:noProof/>
            <w:webHidden/>
          </w:rPr>
          <w:fldChar w:fldCharType="end"/>
        </w:r>
      </w:hyperlink>
    </w:p>
    <w:p w14:paraId="1657BCF4" w14:textId="3CA8B57B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6" w:history="1">
        <w:r w:rsidR="00B644E0" w:rsidRPr="000952D6">
          <w:rPr>
            <w:rStyle w:val="Hyperlink"/>
            <w:noProof/>
            <w:lang w:val="id-ID"/>
          </w:rPr>
          <w:t>4.1.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SubBab4_1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_Toc25088106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7</w:t>
        </w:r>
        <w:r w:rsidR="00B644E0">
          <w:rPr>
            <w:noProof/>
            <w:webHidden/>
          </w:rPr>
          <w:fldChar w:fldCharType="end"/>
        </w:r>
      </w:hyperlink>
    </w:p>
    <w:p w14:paraId="3EF89211" w14:textId="7C2DDAB3" w:rsidR="00B644E0" w:rsidRDefault="009F6FA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7" w:history="1">
        <w:r w:rsidR="00B644E0" w:rsidRPr="000952D6">
          <w:rPr>
            <w:rStyle w:val="Hyperlink"/>
            <w:noProof/>
            <w:lang w:val="id-ID"/>
          </w:rPr>
          <w:t>4.1.1.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SubBab4_1_1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_Toc25088107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7</w:t>
        </w:r>
        <w:r w:rsidR="00B644E0">
          <w:rPr>
            <w:noProof/>
            <w:webHidden/>
          </w:rPr>
          <w:fldChar w:fldCharType="end"/>
        </w:r>
      </w:hyperlink>
    </w:p>
    <w:p w14:paraId="61085D35" w14:textId="1F29EA5B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8" w:history="1">
        <w:r w:rsidR="00B644E0" w:rsidRPr="000952D6">
          <w:rPr>
            <w:rStyle w:val="Hyperlink"/>
            <w:noProof/>
            <w:lang w:val="id-ID"/>
          </w:rPr>
          <w:t>4.2.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SubBab4_2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_Toc25088108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7</w:t>
        </w:r>
        <w:r w:rsidR="00B644E0">
          <w:rPr>
            <w:noProof/>
            <w:webHidden/>
          </w:rPr>
          <w:fldChar w:fldCharType="end"/>
        </w:r>
      </w:hyperlink>
    </w:p>
    <w:p w14:paraId="18EC9B97" w14:textId="40C69166" w:rsidR="00B644E0" w:rsidRDefault="009F6FA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09" w:history="1">
        <w:r w:rsidR="00B644E0" w:rsidRPr="000952D6">
          <w:rPr>
            <w:rStyle w:val="Hyperlink"/>
            <w:noProof/>
            <w:lang w:val="id-ID"/>
          </w:rPr>
          <w:t>4.2.1.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SubBab4_2_1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_Toc25088109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7</w:t>
        </w:r>
        <w:r w:rsidR="00B644E0">
          <w:rPr>
            <w:noProof/>
            <w:webHidden/>
          </w:rPr>
          <w:fldChar w:fldCharType="end"/>
        </w:r>
      </w:hyperlink>
    </w:p>
    <w:p w14:paraId="4819A175" w14:textId="4F082AEA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10" w:history="1">
        <w:r w:rsidR="00B644E0" w:rsidRPr="000952D6">
          <w:rPr>
            <w:rStyle w:val="Hyperlink"/>
            <w:noProof/>
          </w:rPr>
          <w:t>BAB 5  Judul_Bab_5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_Toc25088110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9</w:t>
        </w:r>
        <w:r w:rsidR="00B644E0">
          <w:rPr>
            <w:noProof/>
            <w:webHidden/>
          </w:rPr>
          <w:fldChar w:fldCharType="end"/>
        </w:r>
      </w:hyperlink>
    </w:p>
    <w:p w14:paraId="1A53E8C9" w14:textId="73F8D9A3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11" w:history="1">
        <w:r w:rsidR="00B644E0" w:rsidRPr="000952D6">
          <w:rPr>
            <w:rStyle w:val="Hyperlink"/>
            <w:noProof/>
            <w:lang w:val="id-ID"/>
          </w:rPr>
          <w:t>5.1.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SubBab5_1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_Toc25088111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9</w:t>
        </w:r>
        <w:r w:rsidR="00B644E0">
          <w:rPr>
            <w:noProof/>
            <w:webHidden/>
          </w:rPr>
          <w:fldChar w:fldCharType="end"/>
        </w:r>
      </w:hyperlink>
    </w:p>
    <w:p w14:paraId="20163459" w14:textId="7A375FB6" w:rsidR="00B644E0" w:rsidRDefault="009F6FA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12" w:history="1">
        <w:r w:rsidR="00B644E0" w:rsidRPr="000952D6">
          <w:rPr>
            <w:rStyle w:val="Hyperlink"/>
            <w:noProof/>
            <w:lang w:val="id-ID"/>
          </w:rPr>
          <w:t>5.1.1.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SubBab5_1_1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_Toc25088112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9</w:t>
        </w:r>
        <w:r w:rsidR="00B644E0">
          <w:rPr>
            <w:noProof/>
            <w:webHidden/>
          </w:rPr>
          <w:fldChar w:fldCharType="end"/>
        </w:r>
      </w:hyperlink>
    </w:p>
    <w:p w14:paraId="0EE2FF32" w14:textId="0813F8DA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13" w:history="1">
        <w:r w:rsidR="00B644E0" w:rsidRPr="000952D6">
          <w:rPr>
            <w:rStyle w:val="Hyperlink"/>
            <w:noProof/>
            <w:lang w:val="id-ID"/>
          </w:rPr>
          <w:t>5.2.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SubBab5_2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_Toc25088113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9</w:t>
        </w:r>
        <w:r w:rsidR="00B644E0">
          <w:rPr>
            <w:noProof/>
            <w:webHidden/>
          </w:rPr>
          <w:fldChar w:fldCharType="end"/>
        </w:r>
      </w:hyperlink>
    </w:p>
    <w:p w14:paraId="3564D1DE" w14:textId="118703BB" w:rsidR="00B644E0" w:rsidRDefault="009F6FA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14" w:history="1">
        <w:r w:rsidR="00B644E0" w:rsidRPr="000952D6">
          <w:rPr>
            <w:rStyle w:val="Hyperlink"/>
            <w:noProof/>
            <w:lang w:val="id-ID"/>
          </w:rPr>
          <w:t>5.2.1.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SubBab5_2_1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_Toc25088114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10</w:t>
        </w:r>
        <w:r w:rsidR="00B644E0">
          <w:rPr>
            <w:noProof/>
            <w:webHidden/>
          </w:rPr>
          <w:fldChar w:fldCharType="end"/>
        </w:r>
      </w:hyperlink>
    </w:p>
    <w:p w14:paraId="77D40E08" w14:textId="56ADEFFF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15" w:history="1">
        <w:r w:rsidR="00B644E0" w:rsidRPr="000952D6">
          <w:rPr>
            <w:rStyle w:val="Hyperlink"/>
            <w:noProof/>
          </w:rPr>
          <w:t>BAB 6  KESIMPULAN DAN SARAN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_Toc25088115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11</w:t>
        </w:r>
        <w:r w:rsidR="00B644E0">
          <w:rPr>
            <w:noProof/>
            <w:webHidden/>
          </w:rPr>
          <w:fldChar w:fldCharType="end"/>
        </w:r>
      </w:hyperlink>
    </w:p>
    <w:p w14:paraId="1D2B47B0" w14:textId="3426C24F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16" w:history="1">
        <w:r w:rsidR="00B644E0" w:rsidRPr="000952D6">
          <w:rPr>
            <w:rStyle w:val="Hyperlink"/>
            <w:noProof/>
            <w:lang w:val="id-ID"/>
          </w:rPr>
          <w:t>6.1.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Kesimpulan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_Toc25088116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11</w:t>
        </w:r>
        <w:r w:rsidR="00B644E0">
          <w:rPr>
            <w:noProof/>
            <w:webHidden/>
          </w:rPr>
          <w:fldChar w:fldCharType="end"/>
        </w:r>
      </w:hyperlink>
    </w:p>
    <w:p w14:paraId="2069EB4E" w14:textId="3B47460D" w:rsidR="00B644E0" w:rsidRDefault="009F6FA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17" w:history="1">
        <w:r w:rsidR="00B644E0" w:rsidRPr="000952D6">
          <w:rPr>
            <w:rStyle w:val="Hyperlink"/>
            <w:noProof/>
            <w:lang w:val="id-ID"/>
          </w:rPr>
          <w:t>6.2.</w:t>
        </w:r>
        <w:r w:rsidR="00B644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44E0" w:rsidRPr="000952D6">
          <w:rPr>
            <w:rStyle w:val="Hyperlink"/>
            <w:noProof/>
            <w:lang w:val="id-ID"/>
          </w:rPr>
          <w:t>Saran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_Toc25088117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11</w:t>
        </w:r>
        <w:r w:rsidR="00B644E0">
          <w:rPr>
            <w:noProof/>
            <w:webHidden/>
          </w:rPr>
          <w:fldChar w:fldCharType="end"/>
        </w:r>
      </w:hyperlink>
    </w:p>
    <w:p w14:paraId="1A74C3F0" w14:textId="0F61D92C" w:rsidR="00B644E0" w:rsidRDefault="009F6FA6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18" w:history="1">
        <w:r w:rsidR="00B644E0" w:rsidRPr="000952D6">
          <w:rPr>
            <w:rStyle w:val="Hyperlink"/>
            <w:noProof/>
          </w:rPr>
          <w:t>DAFTAR PUSTAKA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_Toc25088118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13</w:t>
        </w:r>
        <w:r w:rsidR="00B644E0">
          <w:rPr>
            <w:noProof/>
            <w:webHidden/>
          </w:rPr>
          <w:fldChar w:fldCharType="end"/>
        </w:r>
      </w:hyperlink>
    </w:p>
    <w:p w14:paraId="63DEF175" w14:textId="0C8D954C" w:rsidR="00AD14B2" w:rsidRPr="00FA0EEF" w:rsidRDefault="001A4287" w:rsidP="00AD14B2">
      <w:pPr>
        <w:rPr>
          <w:noProof/>
          <w:lang w:val="id-ID"/>
        </w:rPr>
      </w:pPr>
      <w:r w:rsidRPr="00FA0EEF">
        <w:rPr>
          <w:noProof/>
          <w:lang w:val="id-ID"/>
        </w:rPr>
        <w:fldChar w:fldCharType="end"/>
      </w:r>
      <w:r w:rsidR="00AD14B2" w:rsidRPr="00FA0EEF">
        <w:rPr>
          <w:noProof/>
          <w:lang w:val="id-ID"/>
        </w:rPr>
        <w:t>LAMPIRAN</w:t>
      </w:r>
    </w:p>
    <w:p w14:paraId="7AE2030C" w14:textId="4573C76F" w:rsidR="00AD14B2" w:rsidRPr="00FA0EEF" w:rsidRDefault="00AD14B2" w:rsidP="00AD14B2">
      <w:pPr>
        <w:ind w:left="270"/>
        <w:rPr>
          <w:noProof/>
          <w:lang w:val="id-ID"/>
        </w:rPr>
      </w:pPr>
      <w:r w:rsidRPr="00FA0EEF">
        <w:rPr>
          <w:noProof/>
          <w:lang w:val="id-ID"/>
        </w:rPr>
        <w:lastRenderedPageBreak/>
        <w:t xml:space="preserve">LAMPIRAN A </w:t>
      </w:r>
      <w:r w:rsidR="00BA6311" w:rsidRPr="00FA0EEF">
        <w:rPr>
          <w:noProof/>
          <w:lang w:val="id-ID"/>
        </w:rPr>
        <w:t>Hasil Pengukuran Deformasi Spesimen</w:t>
      </w:r>
    </w:p>
    <w:p w14:paraId="4B9BD2A1" w14:textId="50CC9EE0" w:rsidR="00AD14B2" w:rsidRPr="00FA0EEF" w:rsidRDefault="00AD14B2" w:rsidP="00AD14B2">
      <w:pPr>
        <w:ind w:left="270"/>
        <w:rPr>
          <w:noProof/>
          <w:lang w:val="id-ID"/>
        </w:rPr>
      </w:pPr>
      <w:r w:rsidRPr="00FA0EEF">
        <w:rPr>
          <w:noProof/>
          <w:lang w:val="id-ID"/>
        </w:rPr>
        <w:t xml:space="preserve">LAMPIRAN B </w:t>
      </w:r>
      <w:r w:rsidR="00BA6311" w:rsidRPr="00FA0EEF">
        <w:rPr>
          <w:noProof/>
          <w:lang w:val="id-ID"/>
        </w:rPr>
        <w:t>Komposisi Kimia Baja Karbon</w:t>
      </w:r>
    </w:p>
    <w:p w14:paraId="33EC3A4A" w14:textId="77777777" w:rsidR="00C76196" w:rsidRPr="00FA0EEF" w:rsidRDefault="00C76196" w:rsidP="00AD14B2">
      <w:pPr>
        <w:ind w:left="270"/>
        <w:rPr>
          <w:noProof/>
          <w:lang w:val="id-ID"/>
        </w:rPr>
      </w:pPr>
      <w:r w:rsidRPr="00FA0EEF">
        <w:rPr>
          <w:noProof/>
          <w:lang w:val="id-ID"/>
        </w:rPr>
        <w:t>dst.</w:t>
      </w:r>
    </w:p>
    <w:p w14:paraId="0884ED85" w14:textId="77777777" w:rsidR="00AD14B2" w:rsidRPr="00FA0EEF" w:rsidRDefault="00AD14B2" w:rsidP="00AD14B2">
      <w:pPr>
        <w:rPr>
          <w:noProof/>
          <w:lang w:val="id-ID"/>
        </w:rPr>
      </w:pPr>
      <w:r w:rsidRPr="00FA0EEF">
        <w:rPr>
          <w:noProof/>
          <w:lang w:val="id-ID"/>
        </w:rPr>
        <w:t>BIODATA PENULIS</w:t>
      </w:r>
    </w:p>
    <w:p w14:paraId="6E98C97A" w14:textId="77777777" w:rsidR="00AD14B2" w:rsidRPr="00FA0EEF" w:rsidRDefault="00AD14B2" w:rsidP="00AD14B2">
      <w:pPr>
        <w:rPr>
          <w:noProof/>
          <w:lang w:val="id-ID"/>
        </w:rPr>
      </w:pPr>
    </w:p>
    <w:p w14:paraId="76763611" w14:textId="77777777" w:rsidR="00393E96" w:rsidRPr="00FA0EEF" w:rsidRDefault="00393E96" w:rsidP="006C6EC6">
      <w:pPr>
        <w:rPr>
          <w:noProof/>
          <w:lang w:val="id-ID"/>
        </w:rPr>
      </w:pPr>
    </w:p>
    <w:p w14:paraId="7633190B" w14:textId="77777777" w:rsidR="00B314DF" w:rsidRDefault="00B314DF">
      <w:pPr>
        <w:rPr>
          <w:rFonts w:cs="Arial"/>
          <w:b/>
          <w:bCs/>
          <w:caps/>
          <w:noProof/>
          <w:kern w:val="32"/>
          <w:sz w:val="32"/>
          <w:szCs w:val="32"/>
          <w:lang w:val="id-ID"/>
        </w:rPr>
      </w:pPr>
      <w:bookmarkStart w:id="13" w:name="_Toc25088083"/>
      <w:r>
        <w:br w:type="page"/>
      </w:r>
    </w:p>
    <w:p w14:paraId="50DBA11F" w14:textId="73148B5B" w:rsidR="006C6EC6" w:rsidRPr="00FA0EEF" w:rsidRDefault="00F43CB5" w:rsidP="002962DA">
      <w:pPr>
        <w:pStyle w:val="Heading1"/>
        <w:numPr>
          <w:ilvl w:val="0"/>
          <w:numId w:val="0"/>
        </w:numPr>
      </w:pPr>
      <w:r w:rsidRPr="00FA0EEF">
        <w:lastRenderedPageBreak/>
        <w:t>DAFTAR GAMBAR</w:t>
      </w:r>
      <w:bookmarkEnd w:id="13"/>
    </w:p>
    <w:p w14:paraId="3F545CF9" w14:textId="03CE567A" w:rsidR="00B644E0" w:rsidRDefault="001A4287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A0EEF">
        <w:rPr>
          <w:noProof/>
          <w:lang w:val="id-ID"/>
        </w:rPr>
        <w:fldChar w:fldCharType="begin"/>
      </w:r>
      <w:r w:rsidR="007B5C61" w:rsidRPr="00FA0EEF">
        <w:rPr>
          <w:noProof/>
          <w:lang w:val="id-ID"/>
        </w:rPr>
        <w:instrText xml:space="preserve"> TOC \h \z \c "Gambar" </w:instrText>
      </w:r>
      <w:r w:rsidRPr="00FA0EEF">
        <w:rPr>
          <w:noProof/>
          <w:lang w:val="id-ID"/>
        </w:rPr>
        <w:fldChar w:fldCharType="separate"/>
      </w:r>
      <w:hyperlink w:anchor="_Toc25088119" w:history="1">
        <w:r w:rsidR="00B644E0" w:rsidRPr="00FF49B2">
          <w:rPr>
            <w:rStyle w:val="Hyperlink"/>
            <w:noProof/>
            <w:lang w:val="id-ID"/>
          </w:rPr>
          <w:t>Gambar 2.1 Lokasi Pelabuhan Dalian, Cina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_Toc25088119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3</w:t>
        </w:r>
        <w:r w:rsidR="00B644E0">
          <w:rPr>
            <w:noProof/>
            <w:webHidden/>
          </w:rPr>
          <w:fldChar w:fldCharType="end"/>
        </w:r>
      </w:hyperlink>
    </w:p>
    <w:p w14:paraId="227F82E4" w14:textId="778682C7" w:rsidR="00B644E0" w:rsidRDefault="009F6FA6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20" w:history="1">
        <w:r w:rsidR="00B644E0" w:rsidRPr="00FF49B2">
          <w:rPr>
            <w:rStyle w:val="Hyperlink"/>
            <w:noProof/>
            <w:lang w:val="id-ID"/>
          </w:rPr>
          <w:t>Gambar 2.2 GunungBiru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_Toc25088120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4</w:t>
        </w:r>
        <w:r w:rsidR="00B644E0">
          <w:rPr>
            <w:noProof/>
            <w:webHidden/>
          </w:rPr>
          <w:fldChar w:fldCharType="end"/>
        </w:r>
      </w:hyperlink>
    </w:p>
    <w:p w14:paraId="10CD34C8" w14:textId="1D804F15" w:rsidR="00B644E0" w:rsidRDefault="009F6FA6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21" w:history="1">
        <w:r w:rsidR="00B644E0" w:rsidRPr="00FF49B2">
          <w:rPr>
            <w:rStyle w:val="Hyperlink"/>
            <w:noProof/>
            <w:lang w:val="id-ID"/>
          </w:rPr>
          <w:t>Gambar 2.3 Jumlah kapal di Pelabuhan Tanjung Perak, Surabaya tahun 1998-2008 (Sumber: Kurniawati, H.A., 2000)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_Toc25088121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4</w:t>
        </w:r>
        <w:r w:rsidR="00B644E0">
          <w:rPr>
            <w:noProof/>
            <w:webHidden/>
          </w:rPr>
          <w:fldChar w:fldCharType="end"/>
        </w:r>
      </w:hyperlink>
    </w:p>
    <w:p w14:paraId="2B6E88DE" w14:textId="741A929E" w:rsidR="00B644E0" w:rsidRDefault="009F6FA6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22" w:history="1">
        <w:r w:rsidR="00B644E0" w:rsidRPr="00FF49B2">
          <w:rPr>
            <w:rStyle w:val="Hyperlink"/>
            <w:noProof/>
            <w:lang w:val="id-ID"/>
          </w:rPr>
          <w:t>Gambar 3.1 Bagan Alir Pengerjaan Tugas Akhir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_Toc25088122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5</w:t>
        </w:r>
        <w:r w:rsidR="00B644E0">
          <w:rPr>
            <w:noProof/>
            <w:webHidden/>
          </w:rPr>
          <w:fldChar w:fldCharType="end"/>
        </w:r>
      </w:hyperlink>
    </w:p>
    <w:p w14:paraId="0609E72C" w14:textId="4A856691" w:rsidR="00400715" w:rsidRPr="00FA0EEF" w:rsidRDefault="001A4287" w:rsidP="006C6EC6">
      <w:pPr>
        <w:rPr>
          <w:noProof/>
          <w:lang w:val="id-ID"/>
        </w:rPr>
      </w:pPr>
      <w:r w:rsidRPr="00FA0EEF">
        <w:rPr>
          <w:noProof/>
          <w:lang w:val="id-ID"/>
        </w:rPr>
        <w:fldChar w:fldCharType="end"/>
      </w:r>
    </w:p>
    <w:p w14:paraId="44F639AF" w14:textId="77777777" w:rsidR="00453BCC" w:rsidRPr="00FA0EEF" w:rsidRDefault="00453BCC" w:rsidP="006C6EC6">
      <w:pPr>
        <w:rPr>
          <w:noProof/>
          <w:lang w:val="id-ID"/>
        </w:rPr>
      </w:pPr>
    </w:p>
    <w:p w14:paraId="1A1AC446" w14:textId="77777777" w:rsidR="00B314DF" w:rsidRDefault="00B314DF">
      <w:pPr>
        <w:rPr>
          <w:rFonts w:cs="Arial"/>
          <w:b/>
          <w:bCs/>
          <w:caps/>
          <w:noProof/>
          <w:kern w:val="32"/>
          <w:sz w:val="32"/>
          <w:szCs w:val="32"/>
          <w:lang w:val="id-ID"/>
        </w:rPr>
      </w:pPr>
      <w:bookmarkStart w:id="14" w:name="_Toc25088084"/>
      <w:r>
        <w:br w:type="page"/>
      </w:r>
    </w:p>
    <w:p w14:paraId="373836D2" w14:textId="354102F2" w:rsidR="006C6EC6" w:rsidRPr="00FA0EEF" w:rsidRDefault="00F43CB5" w:rsidP="002962DA">
      <w:pPr>
        <w:pStyle w:val="Heading1"/>
        <w:numPr>
          <w:ilvl w:val="0"/>
          <w:numId w:val="0"/>
        </w:numPr>
      </w:pPr>
      <w:r w:rsidRPr="00FA0EEF">
        <w:lastRenderedPageBreak/>
        <w:t>DAFTAR TABEL</w:t>
      </w:r>
      <w:bookmarkEnd w:id="14"/>
    </w:p>
    <w:p w14:paraId="32F6CCF2" w14:textId="13EDD26E" w:rsidR="00B644E0" w:rsidRDefault="001A4287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A0EEF">
        <w:rPr>
          <w:noProof/>
          <w:lang w:val="id-ID"/>
        </w:rPr>
        <w:fldChar w:fldCharType="begin"/>
      </w:r>
      <w:r w:rsidR="007B5C61" w:rsidRPr="00FA0EEF">
        <w:rPr>
          <w:noProof/>
          <w:lang w:val="id-ID"/>
        </w:rPr>
        <w:instrText xml:space="preserve"> TOC \h \z \c "Tabel" </w:instrText>
      </w:r>
      <w:r w:rsidRPr="00FA0EEF">
        <w:rPr>
          <w:noProof/>
          <w:lang w:val="id-ID"/>
        </w:rPr>
        <w:fldChar w:fldCharType="separate"/>
      </w:r>
      <w:hyperlink w:anchor="_Toc25088123" w:history="1">
        <w:r w:rsidR="00B644E0" w:rsidRPr="001C64A0">
          <w:rPr>
            <w:rStyle w:val="Hyperlink"/>
            <w:noProof/>
            <w:lang w:val="id-ID"/>
          </w:rPr>
          <w:t>Tabel 5.1. Susunan Perlengkapan Kapal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_Toc25088123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9</w:t>
        </w:r>
        <w:r w:rsidR="00B644E0">
          <w:rPr>
            <w:noProof/>
            <w:webHidden/>
          </w:rPr>
          <w:fldChar w:fldCharType="end"/>
        </w:r>
      </w:hyperlink>
    </w:p>
    <w:p w14:paraId="41212BBE" w14:textId="0762627C" w:rsidR="00B644E0" w:rsidRDefault="009F6FA6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24" w:history="1">
        <w:r w:rsidR="00B644E0" w:rsidRPr="001C64A0">
          <w:rPr>
            <w:rStyle w:val="Hyperlink"/>
            <w:noProof/>
            <w:lang w:val="id-ID"/>
          </w:rPr>
          <w:t>Tabel 5.2. Jumlah Kapal Niaga yang Singgah di Pelabuhan Tanjung Perak, Surabaya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_Toc25088124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9</w:t>
        </w:r>
        <w:r w:rsidR="00B644E0">
          <w:rPr>
            <w:noProof/>
            <w:webHidden/>
          </w:rPr>
          <w:fldChar w:fldCharType="end"/>
        </w:r>
      </w:hyperlink>
    </w:p>
    <w:p w14:paraId="3097EAF8" w14:textId="397592C6" w:rsidR="00B644E0" w:rsidRDefault="009F6FA6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25" w:history="1">
        <w:r w:rsidR="00B644E0" w:rsidRPr="001C64A0">
          <w:rPr>
            <w:rStyle w:val="Hyperlink"/>
            <w:noProof/>
            <w:lang w:val="id-ID"/>
          </w:rPr>
          <w:t>Tabel 5.3. Susunan ABK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_Toc25088125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9</w:t>
        </w:r>
        <w:r w:rsidR="00B644E0">
          <w:rPr>
            <w:noProof/>
            <w:webHidden/>
          </w:rPr>
          <w:fldChar w:fldCharType="end"/>
        </w:r>
      </w:hyperlink>
    </w:p>
    <w:p w14:paraId="4F1E08DB" w14:textId="13502EB5" w:rsidR="00B644E0" w:rsidRDefault="009F6FA6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088126" w:history="1">
        <w:r w:rsidR="00B644E0" w:rsidRPr="001C64A0">
          <w:rPr>
            <w:rStyle w:val="Hyperlink"/>
            <w:noProof/>
            <w:lang w:val="id-ID"/>
          </w:rPr>
          <w:t>Tabel 5.4. Perkembangan Penduduk di Kawasan Studi Tahun 1999-2003</w:t>
        </w:r>
        <w:r w:rsidR="00B644E0">
          <w:rPr>
            <w:noProof/>
            <w:webHidden/>
          </w:rPr>
          <w:tab/>
        </w:r>
        <w:r w:rsidR="00B644E0">
          <w:rPr>
            <w:noProof/>
            <w:webHidden/>
          </w:rPr>
          <w:fldChar w:fldCharType="begin"/>
        </w:r>
        <w:r w:rsidR="00B644E0">
          <w:rPr>
            <w:noProof/>
            <w:webHidden/>
          </w:rPr>
          <w:instrText xml:space="preserve"> PAGEREF _Toc25088126 \h </w:instrText>
        </w:r>
        <w:r w:rsidR="00B644E0">
          <w:rPr>
            <w:noProof/>
            <w:webHidden/>
          </w:rPr>
        </w:r>
        <w:r w:rsidR="00B644E0">
          <w:rPr>
            <w:noProof/>
            <w:webHidden/>
          </w:rPr>
          <w:fldChar w:fldCharType="separate"/>
        </w:r>
        <w:r w:rsidR="00B644E0">
          <w:rPr>
            <w:noProof/>
            <w:webHidden/>
          </w:rPr>
          <w:t>10</w:t>
        </w:r>
        <w:r w:rsidR="00B644E0">
          <w:rPr>
            <w:noProof/>
            <w:webHidden/>
          </w:rPr>
          <w:fldChar w:fldCharType="end"/>
        </w:r>
      </w:hyperlink>
    </w:p>
    <w:p w14:paraId="3D059314" w14:textId="4E468E74" w:rsidR="00400715" w:rsidRPr="00FA0EEF" w:rsidRDefault="001A4287" w:rsidP="006C6EC6">
      <w:pPr>
        <w:rPr>
          <w:noProof/>
          <w:lang w:val="id-ID"/>
        </w:rPr>
      </w:pPr>
      <w:r w:rsidRPr="00FA0EEF">
        <w:rPr>
          <w:noProof/>
          <w:lang w:val="id-ID"/>
        </w:rPr>
        <w:fldChar w:fldCharType="end"/>
      </w:r>
    </w:p>
    <w:p w14:paraId="19E82A87" w14:textId="77777777" w:rsidR="00405755" w:rsidRPr="00FA0EEF" w:rsidRDefault="00405755" w:rsidP="006C6EC6">
      <w:pPr>
        <w:rPr>
          <w:noProof/>
          <w:lang w:val="id-ID"/>
        </w:rPr>
      </w:pPr>
    </w:p>
    <w:p w14:paraId="734F8AD7" w14:textId="77777777" w:rsidR="00B314DF" w:rsidRDefault="00B314DF">
      <w:pPr>
        <w:rPr>
          <w:rFonts w:cs="Arial"/>
          <w:b/>
          <w:bCs/>
          <w:caps/>
          <w:noProof/>
          <w:kern w:val="32"/>
          <w:sz w:val="32"/>
          <w:szCs w:val="32"/>
          <w:lang w:val="id-ID"/>
        </w:rPr>
      </w:pPr>
      <w:bookmarkStart w:id="15" w:name="_Toc315961892"/>
      <w:bookmarkStart w:id="16" w:name="_Toc25088085"/>
      <w:r>
        <w:br w:type="page"/>
      </w:r>
    </w:p>
    <w:p w14:paraId="7070B08F" w14:textId="4F546265" w:rsidR="00405755" w:rsidRPr="00FA0EEF" w:rsidRDefault="00405755" w:rsidP="002962DA">
      <w:pPr>
        <w:pStyle w:val="Heading1"/>
        <w:numPr>
          <w:ilvl w:val="0"/>
          <w:numId w:val="0"/>
        </w:numPr>
      </w:pPr>
      <w:r w:rsidRPr="00FA0EEF">
        <w:lastRenderedPageBreak/>
        <w:t>DAFTAR SIMBOL</w:t>
      </w:r>
      <w:bookmarkEnd w:id="15"/>
      <w:bookmarkEnd w:id="16"/>
    </w:p>
    <w:p w14:paraId="2E3259CF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 xml:space="preserve">Q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Heat input bersih (Watt)</w:t>
      </w:r>
    </w:p>
    <w:p w14:paraId="5CAC176A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 xml:space="preserve">ή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Koefisien dari efisiensi las</w:t>
      </w:r>
    </w:p>
    <w:p w14:paraId="510B26B5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 xml:space="preserve">U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Tegangan yang digunakan pada saat pengelasan (Volt)</w:t>
      </w:r>
    </w:p>
    <w:p w14:paraId="33D8C87E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 xml:space="preserve">I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Besarnya arus listrik yang digunakan (Ampere)</w:t>
      </w:r>
    </w:p>
    <w:p w14:paraId="1E906257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position w:val="-12"/>
          <w:lang w:val="id-ID"/>
        </w:rPr>
        <w:object w:dxaOrig="279" w:dyaOrig="360" w14:anchorId="7FC85D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95pt;height:18.35pt" o:ole="">
            <v:imagedata r:id="rId16" o:title=""/>
          </v:shape>
          <o:OLEObject Type="Embed" ProgID="Equation.3" ShapeID="_x0000_i1025" DrawAspect="Content" ObjectID="_1682761427" r:id="rId17"/>
        </w:objec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Heat flux (Watt/m</w:t>
      </w:r>
      <w:r w:rsidRPr="00FA0EEF">
        <w:rPr>
          <w:noProof/>
          <w:vertAlign w:val="superscript"/>
          <w:lang w:val="id-ID"/>
        </w:rPr>
        <w:t>2</w:t>
      </w:r>
      <w:r w:rsidRPr="00FA0EEF">
        <w:rPr>
          <w:noProof/>
          <w:lang w:val="id-ID"/>
        </w:rPr>
        <w:t>)</w:t>
      </w:r>
    </w:p>
    <w:p w14:paraId="241971E8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>A</w:t>
      </w:r>
      <w:r w:rsidRPr="00FA0EEF">
        <w:rPr>
          <w:noProof/>
          <w:vertAlign w:val="subscript"/>
          <w:lang w:val="id-ID"/>
        </w:rPr>
        <w:t>f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Luas area pembebanan yang dihasilkan dari proses pengelasan (m</w:t>
      </w:r>
      <w:r w:rsidRPr="00FA0EEF">
        <w:rPr>
          <w:noProof/>
          <w:vertAlign w:val="superscript"/>
          <w:lang w:val="id-ID"/>
        </w:rPr>
        <w:t>2</w:t>
      </w:r>
      <w:r w:rsidRPr="00FA0EEF">
        <w:rPr>
          <w:noProof/>
          <w:lang w:val="id-ID"/>
        </w:rPr>
        <w:t>)</w:t>
      </w:r>
    </w:p>
    <w:p w14:paraId="7F33A400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>A</w:t>
      </w:r>
      <w:r w:rsidRPr="00FA0EEF">
        <w:rPr>
          <w:noProof/>
          <w:vertAlign w:val="subscript"/>
          <w:lang w:val="id-ID"/>
        </w:rPr>
        <w:t>e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Luas area elektroda yang digunakan (m</w:t>
      </w:r>
      <w:r w:rsidRPr="00FA0EEF">
        <w:rPr>
          <w:noProof/>
          <w:vertAlign w:val="superscript"/>
          <w:lang w:val="id-ID"/>
        </w:rPr>
        <w:t>2</w:t>
      </w:r>
      <w:r w:rsidRPr="00FA0EEF">
        <w:rPr>
          <w:noProof/>
          <w:lang w:val="id-ID"/>
        </w:rPr>
        <w:t>)</w:t>
      </w:r>
    </w:p>
    <w:p w14:paraId="7B278237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λ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Koefisien dari konduktifitas panas, (J.m</w:t>
      </w:r>
      <w:r w:rsidRPr="00FA0EEF">
        <w:rPr>
          <w:noProof/>
          <w:vertAlign w:val="superscript"/>
          <w:lang w:val="id-ID"/>
        </w:rPr>
        <w:t>-1</w:t>
      </w:r>
      <w:r w:rsidRPr="00FA0EEF">
        <w:rPr>
          <w:noProof/>
          <w:lang w:val="id-ID"/>
        </w:rPr>
        <w:t>.s</w:t>
      </w:r>
      <w:r w:rsidRPr="00FA0EEF">
        <w:rPr>
          <w:noProof/>
          <w:vertAlign w:val="superscript"/>
          <w:lang w:val="id-ID"/>
        </w:rPr>
        <w:t>-1</w:t>
      </w:r>
      <w:r w:rsidRPr="00FA0EEF">
        <w:rPr>
          <w:noProof/>
          <w:lang w:val="id-ID"/>
        </w:rPr>
        <w:t>.K</w:t>
      </w:r>
      <w:r w:rsidRPr="00FA0EEF">
        <w:rPr>
          <w:noProof/>
          <w:vertAlign w:val="superscript"/>
          <w:lang w:val="id-ID"/>
        </w:rPr>
        <w:t>-1</w:t>
      </w:r>
      <w:r w:rsidRPr="00FA0EEF">
        <w:rPr>
          <w:noProof/>
          <w:lang w:val="id-ID"/>
        </w:rPr>
        <w:t>)</w:t>
      </w:r>
    </w:p>
    <w:p w14:paraId="35BB7FAD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>q</w:t>
      </w:r>
      <w:r w:rsidRPr="00FA0EEF">
        <w:rPr>
          <w:noProof/>
          <w:vertAlign w:val="subscript"/>
          <w:lang w:val="id-ID"/>
        </w:rPr>
        <w:t>2</w:t>
      </w:r>
      <w:r w:rsidRPr="00FA0EEF">
        <w:rPr>
          <w:i/>
          <w:noProof/>
          <w:vertAlign w:val="subscript"/>
          <w:lang w:val="id-ID"/>
        </w:rPr>
        <w:tab/>
      </w:r>
      <w:r w:rsidRPr="00FA0EEF">
        <w:rPr>
          <w:noProof/>
          <w:lang w:val="id-ID"/>
        </w:rPr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i/>
          <w:noProof/>
          <w:lang w:val="id-ID"/>
        </w:rPr>
        <w:t>Heat flow density</w:t>
      </w:r>
      <w:r w:rsidRPr="00FA0EEF">
        <w:rPr>
          <w:noProof/>
          <w:lang w:val="id-ID"/>
        </w:rPr>
        <w:t xml:space="preserve"> ( J.m</w:t>
      </w:r>
      <w:r w:rsidRPr="00FA0EEF">
        <w:rPr>
          <w:noProof/>
          <w:vertAlign w:val="superscript"/>
          <w:lang w:val="id-ID"/>
        </w:rPr>
        <w:t>-2</w:t>
      </w:r>
      <w:r w:rsidRPr="00FA0EEF">
        <w:rPr>
          <w:noProof/>
          <w:lang w:val="id-ID"/>
        </w:rPr>
        <w:t>.s</w:t>
      </w:r>
      <w:r w:rsidRPr="00FA0EEF">
        <w:rPr>
          <w:noProof/>
          <w:vertAlign w:val="superscript"/>
          <w:lang w:val="id-ID"/>
        </w:rPr>
        <w:t xml:space="preserve">-1 </w:t>
      </w:r>
      <w:r w:rsidRPr="00FA0EEF">
        <w:rPr>
          <w:noProof/>
          <w:lang w:val="id-ID"/>
        </w:rPr>
        <w:t>)</w:t>
      </w:r>
    </w:p>
    <w:p w14:paraId="751DE7E3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position w:val="-10"/>
          <w:lang w:val="id-ID"/>
        </w:rPr>
        <w:object w:dxaOrig="680" w:dyaOrig="340" w14:anchorId="44A6A380">
          <v:shape id="_x0000_i1026" type="#_x0000_t75" style="width:34.65pt;height:18.35pt" o:ole="">
            <v:imagedata r:id="rId18" o:title=""/>
          </v:shape>
          <o:OLEObject Type="Embed" ProgID="Equation.3" ShapeID="_x0000_i1026" DrawAspect="Content" ObjectID="_1682761428" r:id="rId19"/>
        </w:objec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Gradien dari temperatur (K.m</w:t>
      </w:r>
      <w:r w:rsidRPr="00FA0EEF">
        <w:rPr>
          <w:noProof/>
          <w:vertAlign w:val="superscript"/>
          <w:lang w:val="id-ID"/>
        </w:rPr>
        <w:t>-1</w:t>
      </w:r>
      <w:r w:rsidRPr="00FA0EEF">
        <w:rPr>
          <w:noProof/>
          <w:lang w:val="id-ID"/>
        </w:rPr>
        <w:t xml:space="preserve"> )</w:t>
      </w:r>
    </w:p>
    <w:p w14:paraId="1755D9B7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C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Specific heat capacity (J.kg</w:t>
      </w:r>
      <w:r w:rsidRPr="00FA0EEF">
        <w:rPr>
          <w:noProof/>
          <w:vertAlign w:val="superscript"/>
          <w:lang w:val="id-ID"/>
        </w:rPr>
        <w:t>-1</w:t>
      </w:r>
      <w:r w:rsidRPr="00FA0EEF">
        <w:rPr>
          <w:noProof/>
          <w:lang w:val="id-ID"/>
        </w:rPr>
        <w:t>.K</w:t>
      </w:r>
      <w:r w:rsidRPr="00FA0EEF">
        <w:rPr>
          <w:noProof/>
          <w:vertAlign w:val="superscript"/>
          <w:lang w:val="id-ID"/>
        </w:rPr>
        <w:t>-1</w:t>
      </w:r>
      <w:r w:rsidRPr="00FA0EEF">
        <w:rPr>
          <w:noProof/>
          <w:lang w:val="id-ID"/>
        </w:rPr>
        <w:t>)</w:t>
      </w:r>
    </w:p>
    <w:p w14:paraId="538E0AD6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ρ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Massa jenis material (kg.m</w:t>
      </w:r>
      <w:r w:rsidRPr="00FA0EEF">
        <w:rPr>
          <w:noProof/>
          <w:vertAlign w:val="superscript"/>
          <w:lang w:val="id-ID"/>
        </w:rPr>
        <w:t>-3</w:t>
      </w:r>
      <w:r w:rsidRPr="00FA0EEF">
        <w:rPr>
          <w:noProof/>
          <w:lang w:val="id-ID"/>
        </w:rPr>
        <w:t>)</w:t>
      </w:r>
    </w:p>
    <w:p w14:paraId="0B4286EB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>q</w:t>
      </w:r>
      <w:r w:rsidRPr="00FA0EEF">
        <w:rPr>
          <w:noProof/>
          <w:vertAlign w:val="subscript"/>
          <w:lang w:val="id-ID"/>
        </w:rPr>
        <w:t>3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Volume jenis dari sumber panas (W.m</w:t>
      </w:r>
      <w:r w:rsidRPr="00FA0EEF">
        <w:rPr>
          <w:noProof/>
          <w:vertAlign w:val="superscript"/>
          <w:lang w:val="id-ID"/>
        </w:rPr>
        <w:t>-3</w:t>
      </w:r>
      <w:r w:rsidRPr="00FA0EEF">
        <w:rPr>
          <w:noProof/>
          <w:lang w:val="id-ID"/>
        </w:rPr>
        <w:t>)</w:t>
      </w:r>
    </w:p>
    <w:p w14:paraId="123E8A50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α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Difusi termal, (m</w:t>
      </w:r>
      <w:r w:rsidRPr="00FA0EEF">
        <w:rPr>
          <w:noProof/>
          <w:vertAlign w:val="superscript"/>
          <w:lang w:val="id-ID"/>
        </w:rPr>
        <w:t>2</w:t>
      </w:r>
      <w:r w:rsidRPr="00FA0EEF">
        <w:rPr>
          <w:noProof/>
          <w:lang w:val="id-ID"/>
        </w:rPr>
        <w:t>.s)</w:t>
      </w:r>
    </w:p>
    <w:p w14:paraId="044CE799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J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 xml:space="preserve">Masukan panas = </w:t>
      </w:r>
      <w:r w:rsidRPr="00FA0EEF">
        <w:rPr>
          <w:noProof/>
          <w:position w:val="-24"/>
          <w:lang w:val="id-ID"/>
        </w:rPr>
        <w:object w:dxaOrig="620" w:dyaOrig="620" w14:anchorId="47DB2F01">
          <v:shape id="_x0000_i1027" type="#_x0000_t75" style="width:29.9pt;height:29.9pt" o:ole="">
            <v:imagedata r:id="rId20" o:title=""/>
          </v:shape>
          <o:OLEObject Type="Embed" ProgID="Equation.3" ShapeID="_x0000_i1027" DrawAspect="Content" ObjectID="_1682761429" r:id="rId21"/>
        </w:object>
      </w:r>
      <w:r w:rsidRPr="00FA0EEF">
        <w:rPr>
          <w:noProof/>
          <w:lang w:val="id-ID"/>
        </w:rPr>
        <w:t xml:space="preserve"> (Joule/cm)</w:t>
      </w:r>
    </w:p>
    <w:p w14:paraId="155D8578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T 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Suhu di daerah HAZ (</w:t>
      </w:r>
      <w:r w:rsidRPr="00FA0EEF">
        <w:rPr>
          <w:noProof/>
          <w:vertAlign w:val="superscript"/>
          <w:lang w:val="id-ID"/>
        </w:rPr>
        <w:t>o</w:t>
      </w:r>
      <w:r w:rsidRPr="00FA0EEF">
        <w:rPr>
          <w:noProof/>
          <w:lang w:val="id-ID"/>
        </w:rPr>
        <w:t>C)</w:t>
      </w:r>
    </w:p>
    <w:p w14:paraId="3FD5F881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>T</w:t>
      </w:r>
      <w:r w:rsidRPr="00FA0EEF">
        <w:rPr>
          <w:noProof/>
          <w:vertAlign w:val="subscript"/>
          <w:lang w:val="id-ID"/>
        </w:rPr>
        <w:t>0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Suhu mula material las (</w:t>
      </w:r>
      <w:r w:rsidRPr="00FA0EEF">
        <w:rPr>
          <w:noProof/>
          <w:vertAlign w:val="superscript"/>
          <w:lang w:val="id-ID"/>
        </w:rPr>
        <w:t>o</w:t>
      </w:r>
      <w:r w:rsidRPr="00FA0EEF">
        <w:rPr>
          <w:noProof/>
          <w:lang w:val="id-ID"/>
        </w:rPr>
        <w:t>C)</w:t>
      </w:r>
    </w:p>
    <w:p w14:paraId="0EAB3147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t   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Tebal material las (mm)</w:t>
      </w:r>
    </w:p>
    <w:p w14:paraId="588E1E0C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i/>
          <w:noProof/>
          <w:lang w:val="id-ID"/>
        </w:rPr>
        <w:t xml:space="preserve">ε </w:t>
      </w:r>
      <w:r w:rsidRPr="00FA0EEF">
        <w:rPr>
          <w:i/>
          <w:noProof/>
          <w:lang w:val="id-ID"/>
        </w:rPr>
        <w:tab/>
        <w:t>=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Regangan</w:t>
      </w:r>
    </w:p>
    <w:p w14:paraId="5F23A779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E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Modulus Young</w:t>
      </w:r>
    </w:p>
    <w:p w14:paraId="75DCA31F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>σ</w:t>
      </w:r>
      <w:r w:rsidRPr="00FA0EEF">
        <w:rPr>
          <w:noProof/>
          <w:vertAlign w:val="superscript"/>
          <w:lang w:val="id-ID"/>
        </w:rPr>
        <w:t>I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Tegangan dalam orde 1</w:t>
      </w:r>
    </w:p>
    <w:p w14:paraId="2C6AD81F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>σ</w:t>
      </w:r>
      <w:r w:rsidRPr="00FA0EEF">
        <w:rPr>
          <w:noProof/>
          <w:vertAlign w:val="superscript"/>
          <w:lang w:val="id-ID"/>
        </w:rPr>
        <w:t>II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Tegangan dalam orde 2</w:t>
      </w:r>
    </w:p>
    <w:p w14:paraId="19F1DA7B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>σ</w:t>
      </w:r>
      <w:r w:rsidRPr="00FA0EEF">
        <w:rPr>
          <w:noProof/>
          <w:vertAlign w:val="superscript"/>
          <w:lang w:val="id-ID"/>
        </w:rPr>
        <w:t>III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Tegangan dalam orde 3</w:t>
      </w:r>
    </w:p>
    <w:p w14:paraId="6E576384" w14:textId="77777777" w:rsidR="00405755" w:rsidRPr="00FA0EEF" w:rsidRDefault="00405755" w:rsidP="00045382">
      <w:pPr>
        <w:numPr>
          <w:ilvl w:val="1"/>
          <w:numId w:val="10"/>
        </w:numPr>
        <w:tabs>
          <w:tab w:val="clear" w:pos="2880"/>
          <w:tab w:val="left" w:pos="709"/>
          <w:tab w:val="left" w:pos="993"/>
        </w:tabs>
        <w:autoSpaceDE w:val="0"/>
        <w:autoSpaceDN w:val="0"/>
        <w:adjustRightInd w:val="0"/>
        <w:ind w:left="0" w:firstLine="0"/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Tegangan sisa yang terjadi</w:t>
      </w:r>
    </w:p>
    <w:p w14:paraId="2991C00E" w14:textId="77777777" w:rsidR="00405755" w:rsidRPr="00FA0EEF" w:rsidRDefault="00405755" w:rsidP="00045382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noProof/>
          <w:lang w:val="id-ID"/>
        </w:rPr>
      </w:pPr>
      <w:r w:rsidRPr="00FA0EEF">
        <w:rPr>
          <w:noProof/>
          <w:lang w:val="id-ID"/>
        </w:rPr>
        <w:sym w:font="Symbol" w:char="F073"/>
      </w:r>
      <w:r w:rsidRPr="00FA0EEF">
        <w:rPr>
          <w:noProof/>
          <w:vertAlign w:val="subscript"/>
          <w:lang w:val="id-ID"/>
        </w:rPr>
        <w:t>x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Tegangan tegak lurus garis las</w:t>
      </w:r>
    </w:p>
    <w:p w14:paraId="5781B1BA" w14:textId="77777777" w:rsidR="00405755" w:rsidRPr="00FA0EEF" w:rsidRDefault="00405755" w:rsidP="00045382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noProof/>
          <w:lang w:val="id-ID"/>
        </w:rPr>
      </w:pPr>
      <w:r w:rsidRPr="00FA0EEF">
        <w:rPr>
          <w:noProof/>
          <w:lang w:val="id-ID"/>
        </w:rPr>
        <w:sym w:font="Symbol" w:char="F073"/>
      </w:r>
      <w:r w:rsidRPr="00FA0EEF">
        <w:rPr>
          <w:noProof/>
          <w:vertAlign w:val="subscript"/>
          <w:lang w:val="id-ID"/>
        </w:rPr>
        <w:t>y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Tegangan searah garis las</w:t>
      </w:r>
    </w:p>
    <w:p w14:paraId="258C01D7" w14:textId="77777777" w:rsidR="00405755" w:rsidRPr="00FA0EEF" w:rsidRDefault="00405755" w:rsidP="00045382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noProof/>
          <w:lang w:val="id-ID"/>
        </w:rPr>
      </w:pPr>
      <w:r w:rsidRPr="00FA0EEF">
        <w:rPr>
          <w:noProof/>
          <w:lang w:val="id-ID"/>
        </w:rPr>
        <w:sym w:font="Symbol" w:char="F065"/>
      </w:r>
      <w:r w:rsidRPr="00FA0EEF">
        <w:rPr>
          <w:noProof/>
          <w:vertAlign w:val="subscript"/>
          <w:lang w:val="id-ID"/>
        </w:rPr>
        <w:t>x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Regangan tegak lurus garis las</w:t>
      </w:r>
    </w:p>
    <w:p w14:paraId="072F63B6" w14:textId="77777777" w:rsidR="00405755" w:rsidRPr="00FA0EEF" w:rsidRDefault="00405755" w:rsidP="00045382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noProof/>
          <w:lang w:val="id-ID"/>
        </w:rPr>
      </w:pPr>
      <w:r w:rsidRPr="00FA0EEF">
        <w:rPr>
          <w:noProof/>
          <w:lang w:val="id-ID"/>
        </w:rPr>
        <w:sym w:font="Symbol" w:char="F065"/>
      </w:r>
      <w:r w:rsidRPr="00FA0EEF">
        <w:rPr>
          <w:noProof/>
          <w:vertAlign w:val="subscript"/>
          <w:lang w:val="id-ID"/>
        </w:rPr>
        <w:t>y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Regangan searah garis las</w:t>
      </w:r>
    </w:p>
    <w:p w14:paraId="4010DEFC" w14:textId="77777777" w:rsidR="00405755" w:rsidRPr="00FA0EEF" w:rsidRDefault="00405755" w:rsidP="00045382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noProof/>
          <w:lang w:val="id-ID"/>
        </w:rPr>
      </w:pPr>
      <w:r w:rsidRPr="00FA0EEF">
        <w:rPr>
          <w:noProof/>
          <w:lang w:val="id-ID"/>
        </w:rPr>
        <w:sym w:font="Symbol" w:char="F06E"/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Angka perbandingan poison</w:t>
      </w:r>
    </w:p>
    <w:p w14:paraId="62474748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τ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Tegangan geser</w:t>
      </w:r>
    </w:p>
    <w:p w14:paraId="638677E9" w14:textId="77777777" w:rsidR="00405755" w:rsidRPr="00FA0EEF" w:rsidRDefault="00405755" w:rsidP="00045382">
      <w:pPr>
        <w:tabs>
          <w:tab w:val="left" w:pos="709"/>
          <w:tab w:val="left" w:pos="993"/>
        </w:tabs>
        <w:jc w:val="both"/>
        <w:rPr>
          <w:noProof/>
          <w:lang w:val="id-ID"/>
        </w:rPr>
      </w:pPr>
      <w:r w:rsidRPr="00FA0EEF">
        <w:rPr>
          <w:noProof/>
          <w:lang w:val="id-ID"/>
        </w:rPr>
        <w:t>Fs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Gaya (N)</w:t>
      </w:r>
    </w:p>
    <w:p w14:paraId="38B30EEB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>As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Luas bidang geser (m</w:t>
      </w:r>
      <w:r w:rsidRPr="00FA0EEF">
        <w:rPr>
          <w:noProof/>
          <w:vertAlign w:val="superscript"/>
          <w:lang w:val="id-ID"/>
        </w:rPr>
        <w:t>2</w:t>
      </w:r>
      <w:r w:rsidRPr="00FA0EEF">
        <w:rPr>
          <w:noProof/>
          <w:lang w:val="id-ID"/>
        </w:rPr>
        <w:t>)</w:t>
      </w:r>
    </w:p>
    <w:p w14:paraId="48502F14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 xml:space="preserve">G 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Modulus geser</w:t>
      </w:r>
    </w:p>
    <w:p w14:paraId="472AE6B6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>γ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Regangan geser</w:t>
      </w:r>
    </w:p>
    <w:p w14:paraId="53E1A2CA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>M</w:t>
      </w:r>
      <w:r w:rsidRPr="00FA0EEF">
        <w:rPr>
          <w:noProof/>
          <w:vertAlign w:val="subscript"/>
          <w:lang w:val="id-ID"/>
        </w:rPr>
        <w:t>0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Momen bending</w:t>
      </w:r>
    </w:p>
    <w:p w14:paraId="122F14F3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>Qo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Gaya geser</w:t>
      </w:r>
    </w:p>
    <w:p w14:paraId="33436188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>Ω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Angular distortion</w:t>
      </w:r>
    </w:p>
    <w:p w14:paraId="3B015B2C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>w</w:t>
      </w:r>
      <w:r w:rsidRPr="00FA0EEF">
        <w:rPr>
          <w:noProof/>
          <w:lang w:val="id-ID"/>
        </w:rPr>
        <w:tab/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Distorsi</w:t>
      </w:r>
    </w:p>
    <w:p w14:paraId="3E138CBD" w14:textId="77777777" w:rsidR="00405755" w:rsidRPr="00FA0EEF" w:rsidRDefault="00405755" w:rsidP="00045382">
      <w:pPr>
        <w:tabs>
          <w:tab w:val="left" w:pos="709"/>
          <w:tab w:val="left" w:pos="993"/>
        </w:tabs>
        <w:rPr>
          <w:noProof/>
          <w:lang w:val="id-ID"/>
        </w:rPr>
      </w:pPr>
      <w:r w:rsidRPr="00FA0EEF">
        <w:rPr>
          <w:noProof/>
          <w:lang w:val="id-ID"/>
        </w:rPr>
        <w:t>σ</w:t>
      </w:r>
      <w:r w:rsidRPr="00FA0EEF">
        <w:rPr>
          <w:noProof/>
          <w:vertAlign w:val="subscript"/>
          <w:lang w:val="id-ID"/>
        </w:rPr>
        <w:t>y</w:t>
      </w:r>
      <w:r w:rsidRPr="00FA0EEF">
        <w:rPr>
          <w:noProof/>
          <w:vertAlign w:val="subscript"/>
          <w:lang w:val="id-ID"/>
        </w:rPr>
        <w:tab/>
      </w:r>
      <w:r w:rsidRPr="00FA0EEF">
        <w:rPr>
          <w:noProof/>
          <w:lang w:val="id-ID"/>
        </w:rPr>
        <w:t xml:space="preserve">= </w:t>
      </w:r>
      <w:r w:rsidR="00045382" w:rsidRPr="00FA0EEF">
        <w:rPr>
          <w:noProof/>
          <w:lang w:val="id-ID"/>
        </w:rPr>
        <w:tab/>
      </w:r>
      <w:r w:rsidRPr="00FA0EEF">
        <w:rPr>
          <w:noProof/>
          <w:lang w:val="id-ID"/>
        </w:rPr>
        <w:t>Tegangan yield</w:t>
      </w:r>
    </w:p>
    <w:p w14:paraId="0F0AFBC4" w14:textId="77777777" w:rsidR="00405755" w:rsidRPr="00FA0EEF" w:rsidRDefault="00405755" w:rsidP="006C6EC6">
      <w:pPr>
        <w:rPr>
          <w:noProof/>
          <w:lang w:val="id-ID"/>
        </w:rPr>
      </w:pPr>
    </w:p>
    <w:p w14:paraId="33693E29" w14:textId="77777777" w:rsidR="00400715" w:rsidRPr="00FA0EEF" w:rsidRDefault="00400715" w:rsidP="006C6EC6">
      <w:pPr>
        <w:rPr>
          <w:noProof/>
          <w:lang w:val="id-ID"/>
        </w:rPr>
      </w:pPr>
    </w:p>
    <w:p w14:paraId="678267F6" w14:textId="77777777" w:rsidR="00400715" w:rsidRPr="00FA0EEF" w:rsidRDefault="00400715" w:rsidP="006C6EC6">
      <w:pPr>
        <w:rPr>
          <w:noProof/>
          <w:lang w:val="id-ID"/>
        </w:rPr>
        <w:sectPr w:rsidR="00400715" w:rsidRPr="00FA0EEF" w:rsidSect="00B314DF">
          <w:headerReference w:type="even" r:id="rId22"/>
          <w:footerReference w:type="default" r:id="rId23"/>
          <w:pgSz w:w="11907" w:h="16840" w:code="9"/>
          <w:pgMar w:top="1699" w:right="1138" w:bottom="1411" w:left="1699" w:header="706" w:footer="706" w:gutter="0"/>
          <w:pgNumType w:fmt="lowerRoman"/>
          <w:cols w:space="708"/>
          <w:docGrid w:linePitch="360"/>
        </w:sectPr>
      </w:pPr>
    </w:p>
    <w:bookmarkStart w:id="17" w:name="_Toc25088086"/>
    <w:p w14:paraId="10DB23A2" w14:textId="66FFEAF2" w:rsidR="006C6EC6" w:rsidRPr="00FA0EEF" w:rsidRDefault="00420EA9" w:rsidP="002962DA">
      <w:pPr>
        <w:pStyle w:val="Heading1"/>
      </w:pPr>
      <w:r w:rsidRPr="00FA0EEF">
        <w:rPr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A71A79" wp14:editId="525D23C6">
                <wp:simplePos x="0" y="0"/>
                <wp:positionH relativeFrom="column">
                  <wp:posOffset>1217295</wp:posOffset>
                </wp:positionH>
                <wp:positionV relativeFrom="paragraph">
                  <wp:posOffset>-650240</wp:posOffset>
                </wp:positionV>
                <wp:extent cx="3197860" cy="352425"/>
                <wp:effectExtent l="0" t="0" r="0" b="0"/>
                <wp:wrapNone/>
                <wp:docPr id="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2B601" w14:textId="77777777" w:rsidR="00CA6754" w:rsidRPr="0091408A" w:rsidRDefault="00CA6754" w:rsidP="00D12049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71A79" id="_x0000_s1060" type="#_x0000_t202" style="position:absolute;left:0;text-align:left;margin-left:95.85pt;margin-top:-51.2pt;width:251.8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" filled="f" stroked="f">
                <v:textbox>
                  <w:txbxContent>
                    <w:p w14:paraId="25C2B601" w14:textId="77777777" w:rsidR="00CA6754" w:rsidRPr="0091408A" w:rsidRDefault="00CA6754" w:rsidP="00D12049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EB25E8" w:rsidRPr="00FA0EEF">
        <w:br/>
      </w:r>
      <w:r w:rsidR="00D57911" w:rsidRPr="00FA0EEF">
        <w:t>PENDAHULUAN</w:t>
      </w:r>
      <w:bookmarkEnd w:id="17"/>
    </w:p>
    <w:p w14:paraId="41F2BA78" w14:textId="77777777" w:rsidR="006C6EC6" w:rsidRPr="00FA0EEF" w:rsidRDefault="00264AAA" w:rsidP="002962DA">
      <w:pPr>
        <w:pStyle w:val="Heading2"/>
        <w:rPr>
          <w:lang w:val="id-ID"/>
        </w:rPr>
      </w:pPr>
      <w:bookmarkStart w:id="18" w:name="_Toc25088087"/>
      <w:r w:rsidRPr="00FA0EEF">
        <w:rPr>
          <w:lang w:val="id-ID"/>
        </w:rPr>
        <w:t>Latar Belakang</w:t>
      </w:r>
      <w:r w:rsidR="008F495D" w:rsidRPr="00FA0EEF">
        <w:rPr>
          <w:lang w:val="id-ID"/>
        </w:rPr>
        <w:t xml:space="preserve"> Masalah</w:t>
      </w:r>
      <w:bookmarkEnd w:id="18"/>
    </w:p>
    <w:p w14:paraId="17E8656A" w14:textId="77777777" w:rsidR="00A82DF5" w:rsidRPr="00FA0EEF" w:rsidRDefault="00A82DF5" w:rsidP="009577FA">
      <w:pPr>
        <w:pStyle w:val="text"/>
        <w:ind w:firstLine="0"/>
        <w:rPr>
          <w:noProof/>
        </w:rPr>
      </w:pPr>
    </w:p>
    <w:p w14:paraId="4987427D" w14:textId="77777777" w:rsidR="006C6EC6" w:rsidRPr="00FA0EEF" w:rsidRDefault="00267CF9" w:rsidP="002962DA">
      <w:pPr>
        <w:pStyle w:val="Heading2"/>
        <w:rPr>
          <w:lang w:val="id-ID"/>
        </w:rPr>
      </w:pPr>
      <w:bookmarkStart w:id="19" w:name="_Toc25088088"/>
      <w:r w:rsidRPr="00FA0EEF">
        <w:rPr>
          <w:lang w:val="id-ID"/>
        </w:rPr>
        <w:t>Perumusan Masalah</w:t>
      </w:r>
      <w:bookmarkEnd w:id="19"/>
    </w:p>
    <w:p w14:paraId="650E8AFA" w14:textId="77777777" w:rsidR="00A82DF5" w:rsidRPr="00FA0EEF" w:rsidRDefault="00A82DF5">
      <w:pPr>
        <w:rPr>
          <w:noProof/>
          <w:lang w:val="id-ID"/>
        </w:rPr>
      </w:pPr>
    </w:p>
    <w:p w14:paraId="79F6834A" w14:textId="77777777" w:rsidR="008F495D" w:rsidRPr="00FA0EEF" w:rsidRDefault="006A0F19" w:rsidP="002962DA">
      <w:pPr>
        <w:pStyle w:val="Heading2"/>
        <w:rPr>
          <w:lang w:val="id-ID"/>
        </w:rPr>
      </w:pPr>
      <w:bookmarkStart w:id="20" w:name="_Toc25088089"/>
      <w:r w:rsidRPr="00FA0EEF">
        <w:rPr>
          <w:lang w:val="id-ID"/>
        </w:rPr>
        <w:t>Tujuan</w:t>
      </w:r>
      <w:bookmarkEnd w:id="20"/>
    </w:p>
    <w:p w14:paraId="0117B25C" w14:textId="77777777" w:rsidR="008F495D" w:rsidRPr="00FA0EEF" w:rsidRDefault="008F495D" w:rsidP="000779FE">
      <w:pPr>
        <w:pStyle w:val="text"/>
        <w:rPr>
          <w:noProof/>
        </w:rPr>
      </w:pPr>
    </w:p>
    <w:p w14:paraId="05222C4C" w14:textId="77777777" w:rsidR="00E118B1" w:rsidRPr="00FA0EEF" w:rsidRDefault="006A0F19" w:rsidP="002962DA">
      <w:pPr>
        <w:pStyle w:val="Heading2"/>
        <w:rPr>
          <w:lang w:val="id-ID"/>
        </w:rPr>
      </w:pPr>
      <w:bookmarkStart w:id="21" w:name="_Toc25088090"/>
      <w:r w:rsidRPr="00FA0EEF">
        <w:rPr>
          <w:lang w:val="id-ID"/>
        </w:rPr>
        <w:t>Batasan Masalah</w:t>
      </w:r>
      <w:bookmarkEnd w:id="21"/>
    </w:p>
    <w:p w14:paraId="0B0A0DEB" w14:textId="77777777" w:rsidR="00E118B1" w:rsidRPr="00FA0EEF" w:rsidRDefault="00E118B1" w:rsidP="000779FE">
      <w:pPr>
        <w:pStyle w:val="text"/>
        <w:rPr>
          <w:noProof/>
        </w:rPr>
      </w:pPr>
    </w:p>
    <w:p w14:paraId="1BC4B916" w14:textId="77777777" w:rsidR="008F495D" w:rsidRPr="00FA0EEF" w:rsidRDefault="00E118B1" w:rsidP="002962DA">
      <w:pPr>
        <w:pStyle w:val="Heading2"/>
        <w:rPr>
          <w:lang w:val="id-ID"/>
        </w:rPr>
      </w:pPr>
      <w:bookmarkStart w:id="22" w:name="_Toc25088091"/>
      <w:r w:rsidRPr="00FA0EEF">
        <w:rPr>
          <w:lang w:val="id-ID"/>
        </w:rPr>
        <w:t>Manfaat</w:t>
      </w:r>
      <w:bookmarkEnd w:id="22"/>
    </w:p>
    <w:p w14:paraId="64FD4ADA" w14:textId="77777777" w:rsidR="00E118B1" w:rsidRPr="00FA0EEF" w:rsidRDefault="00E118B1" w:rsidP="000779FE">
      <w:pPr>
        <w:pStyle w:val="text"/>
        <w:rPr>
          <w:noProof/>
        </w:rPr>
      </w:pPr>
    </w:p>
    <w:p w14:paraId="642D72A5" w14:textId="77777777" w:rsidR="00E118B1" w:rsidRPr="00FA0EEF" w:rsidRDefault="00E118B1" w:rsidP="002962DA">
      <w:pPr>
        <w:pStyle w:val="Heading2"/>
        <w:rPr>
          <w:lang w:val="id-ID"/>
        </w:rPr>
      </w:pPr>
      <w:bookmarkStart w:id="23" w:name="_Toc25088092"/>
      <w:r w:rsidRPr="00FA0EEF">
        <w:rPr>
          <w:lang w:val="id-ID"/>
        </w:rPr>
        <w:t>Hipotesis</w:t>
      </w:r>
      <w:bookmarkEnd w:id="23"/>
    </w:p>
    <w:p w14:paraId="3E9421E5" w14:textId="77777777" w:rsidR="00820C65" w:rsidRPr="00FA0EEF" w:rsidRDefault="0058300C" w:rsidP="00C4637B">
      <w:pPr>
        <w:pStyle w:val="text"/>
        <w:rPr>
          <w:noProof/>
        </w:rPr>
      </w:pPr>
      <w:r w:rsidRPr="00FA0EEF">
        <w:rPr>
          <w:noProof/>
        </w:rPr>
        <w:t>Perbedaan koefisien muai panas antara baja karbon (</w:t>
      </w:r>
      <w:r w:rsidRPr="00FA0EEF">
        <w:rPr>
          <w:i/>
          <w:noProof/>
        </w:rPr>
        <w:t>basemetal</w:t>
      </w:r>
      <w:r w:rsidRPr="00FA0EEF">
        <w:rPr>
          <w:noProof/>
        </w:rPr>
        <w:t xml:space="preserve">) dengan </w:t>
      </w:r>
      <w:r w:rsidRPr="00FA0EEF">
        <w:rPr>
          <w:i/>
          <w:noProof/>
        </w:rPr>
        <w:t>stainless steels</w:t>
      </w:r>
      <w:r w:rsidRPr="00FA0EEF">
        <w:rPr>
          <w:noProof/>
        </w:rPr>
        <w:t xml:space="preserve"> (</w:t>
      </w:r>
      <w:r w:rsidRPr="00FA0EEF">
        <w:rPr>
          <w:i/>
          <w:noProof/>
        </w:rPr>
        <w:t>cladding</w:t>
      </w:r>
      <w:r w:rsidRPr="00FA0EEF">
        <w:rPr>
          <w:noProof/>
        </w:rPr>
        <w:t xml:space="preserve">) pada pelat </w:t>
      </w:r>
      <w:r w:rsidRPr="00FA0EEF">
        <w:rPr>
          <w:i/>
          <w:noProof/>
        </w:rPr>
        <w:t>claddingstainless steels-</w:t>
      </w:r>
      <w:r w:rsidRPr="00FA0EEF">
        <w:rPr>
          <w:noProof/>
        </w:rPr>
        <w:t xml:space="preserve">baja karbon dapat memperbesar deformasi setelah </w:t>
      </w:r>
      <w:r w:rsidRPr="00FA0EEF">
        <w:rPr>
          <w:i/>
          <w:noProof/>
        </w:rPr>
        <w:t>Postweld Heat Treatment</w:t>
      </w:r>
      <w:r w:rsidRPr="00FA0EEF">
        <w:rPr>
          <w:noProof/>
        </w:rPr>
        <w:t xml:space="preserve"> (PWHT).</w:t>
      </w:r>
    </w:p>
    <w:p w14:paraId="53E534FE" w14:textId="77777777" w:rsidR="00655572" w:rsidRPr="00FA0EEF" w:rsidRDefault="00655572" w:rsidP="00427557">
      <w:pPr>
        <w:pStyle w:val="text"/>
        <w:ind w:firstLine="0"/>
        <w:rPr>
          <w:noProof/>
        </w:rPr>
      </w:pPr>
    </w:p>
    <w:p w14:paraId="1B2ED635" w14:textId="77777777" w:rsidR="00820C65" w:rsidRPr="00FA0EEF" w:rsidRDefault="00820C65" w:rsidP="00820C65">
      <w:pPr>
        <w:pStyle w:val="text"/>
        <w:ind w:firstLine="0"/>
        <w:rPr>
          <w:noProof/>
        </w:rPr>
      </w:pPr>
    </w:p>
    <w:p w14:paraId="6EDC723D" w14:textId="77777777" w:rsidR="00820C65" w:rsidRPr="00FA0EEF" w:rsidRDefault="00820C65" w:rsidP="00820C65">
      <w:pPr>
        <w:pStyle w:val="text"/>
        <w:ind w:firstLine="0"/>
        <w:rPr>
          <w:noProof/>
        </w:rPr>
      </w:pPr>
    </w:p>
    <w:p w14:paraId="1A1776D6" w14:textId="77777777" w:rsidR="00820C65" w:rsidRPr="00FA0EEF" w:rsidRDefault="00820C65" w:rsidP="00820C65">
      <w:pPr>
        <w:pStyle w:val="text"/>
        <w:ind w:firstLine="0"/>
        <w:rPr>
          <w:noProof/>
        </w:rPr>
      </w:pPr>
    </w:p>
    <w:p w14:paraId="1136C025" w14:textId="77777777" w:rsidR="00A82DF5" w:rsidRPr="00FA0EEF" w:rsidRDefault="00A82DF5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p w14:paraId="7C75FB18" w14:textId="4E5E36F5" w:rsidR="00820C65" w:rsidRPr="00FA0EEF" w:rsidRDefault="00420EA9" w:rsidP="00820C65">
      <w:pPr>
        <w:pStyle w:val="text"/>
        <w:ind w:firstLine="0"/>
        <w:rPr>
          <w:noProof/>
        </w:rPr>
      </w:pPr>
      <w:r w:rsidRPr="00FA0EEF"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AF5705" wp14:editId="5A323340">
                <wp:simplePos x="0" y="0"/>
                <wp:positionH relativeFrom="column">
                  <wp:posOffset>1341755</wp:posOffset>
                </wp:positionH>
                <wp:positionV relativeFrom="paragraph">
                  <wp:posOffset>-669925</wp:posOffset>
                </wp:positionV>
                <wp:extent cx="3197860" cy="352425"/>
                <wp:effectExtent l="0" t="0" r="0" b="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88EFB" w14:textId="77777777" w:rsidR="00CA6754" w:rsidRPr="0091408A" w:rsidRDefault="00CA6754" w:rsidP="00D12049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F5705" id="_x0000_s1061" type="#_x0000_t202" style="position:absolute;left:0;text-align:left;margin-left:105.65pt;margin-top:-52.75pt;width:251.8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iZ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" filled="f" stroked="f">
                <v:textbox>
                  <w:txbxContent>
                    <w:p w14:paraId="0BF88EFB" w14:textId="77777777" w:rsidR="00CA6754" w:rsidRPr="0091408A" w:rsidRDefault="00CA6754" w:rsidP="00D12049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552EB5A3" w14:textId="77777777" w:rsidR="00820C65" w:rsidRPr="00FA0EEF" w:rsidRDefault="00820C65" w:rsidP="00820C65">
      <w:pPr>
        <w:pStyle w:val="text"/>
        <w:ind w:firstLine="0"/>
        <w:rPr>
          <w:noProof/>
        </w:rPr>
      </w:pPr>
    </w:p>
    <w:p w14:paraId="7BFB1A09" w14:textId="77777777" w:rsidR="00820C65" w:rsidRPr="00FA0EEF" w:rsidRDefault="00820C65" w:rsidP="00820C65">
      <w:pPr>
        <w:pStyle w:val="text"/>
        <w:ind w:firstLine="0"/>
        <w:rPr>
          <w:noProof/>
        </w:rPr>
      </w:pPr>
    </w:p>
    <w:p w14:paraId="6B22B3B8" w14:textId="77777777" w:rsidR="00820C65" w:rsidRPr="00FA0EEF" w:rsidRDefault="00820C65" w:rsidP="00820C65">
      <w:pPr>
        <w:pStyle w:val="text"/>
        <w:ind w:firstLine="0"/>
        <w:rPr>
          <w:noProof/>
        </w:rPr>
      </w:pPr>
    </w:p>
    <w:p w14:paraId="2D557BC7" w14:textId="77777777" w:rsidR="0084640A" w:rsidRPr="00FA0EEF" w:rsidRDefault="0084640A" w:rsidP="00820C65">
      <w:pPr>
        <w:pStyle w:val="text"/>
        <w:ind w:firstLine="0"/>
        <w:rPr>
          <w:noProof/>
        </w:rPr>
      </w:pPr>
    </w:p>
    <w:p w14:paraId="437A445B" w14:textId="77777777" w:rsidR="0084640A" w:rsidRPr="00FA0EEF" w:rsidRDefault="0084640A" w:rsidP="00820C65">
      <w:pPr>
        <w:pStyle w:val="text"/>
        <w:ind w:firstLine="0"/>
        <w:rPr>
          <w:noProof/>
        </w:rPr>
      </w:pPr>
    </w:p>
    <w:p w14:paraId="449D2057" w14:textId="77777777" w:rsidR="0084640A" w:rsidRPr="00FA0EEF" w:rsidRDefault="0084640A" w:rsidP="00820C65">
      <w:pPr>
        <w:pStyle w:val="text"/>
        <w:ind w:firstLine="0"/>
        <w:rPr>
          <w:noProof/>
        </w:rPr>
      </w:pPr>
    </w:p>
    <w:p w14:paraId="5AEE75CE" w14:textId="77777777" w:rsidR="0084640A" w:rsidRPr="00FA0EEF" w:rsidRDefault="0084640A" w:rsidP="00820C65">
      <w:pPr>
        <w:pStyle w:val="text"/>
        <w:ind w:firstLine="0"/>
        <w:rPr>
          <w:noProof/>
        </w:rPr>
      </w:pPr>
    </w:p>
    <w:p w14:paraId="092A55A0" w14:textId="77777777" w:rsidR="0084640A" w:rsidRPr="00FA0EEF" w:rsidRDefault="0084640A" w:rsidP="00820C65">
      <w:pPr>
        <w:pStyle w:val="text"/>
        <w:ind w:firstLine="0"/>
        <w:rPr>
          <w:noProof/>
        </w:rPr>
      </w:pPr>
    </w:p>
    <w:p w14:paraId="3823A348" w14:textId="77777777" w:rsidR="0084640A" w:rsidRPr="00FA0EEF" w:rsidRDefault="0084640A" w:rsidP="00820C65">
      <w:pPr>
        <w:pStyle w:val="text"/>
        <w:ind w:firstLine="0"/>
        <w:rPr>
          <w:noProof/>
        </w:rPr>
      </w:pPr>
    </w:p>
    <w:p w14:paraId="4A3BD7EC" w14:textId="77777777" w:rsidR="0084640A" w:rsidRPr="00FA0EEF" w:rsidRDefault="0084640A" w:rsidP="00820C65">
      <w:pPr>
        <w:pStyle w:val="text"/>
        <w:ind w:firstLine="0"/>
        <w:rPr>
          <w:noProof/>
        </w:rPr>
      </w:pPr>
    </w:p>
    <w:p w14:paraId="74D75F9C" w14:textId="77777777" w:rsidR="0058300C" w:rsidRPr="00FA0EEF" w:rsidRDefault="00820C65" w:rsidP="00820C65">
      <w:pPr>
        <w:pStyle w:val="text"/>
        <w:ind w:firstLine="0"/>
        <w:jc w:val="center"/>
        <w:rPr>
          <w:noProof/>
        </w:rPr>
      </w:pPr>
      <w:r w:rsidRPr="00FA0EEF">
        <w:rPr>
          <w:noProof/>
        </w:rPr>
        <w:t>Halaman ini sengaja dikosongkan</w:t>
      </w:r>
    </w:p>
    <w:p w14:paraId="057BCC93" w14:textId="77777777" w:rsidR="00FF04F8" w:rsidRPr="00FA0EEF" w:rsidRDefault="00FF04F8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bookmarkStart w:id="24" w:name="_Toc25088093"/>
    <w:p w14:paraId="7963E244" w14:textId="12F00C22" w:rsidR="006C6EC6" w:rsidRPr="00FA0EEF" w:rsidRDefault="00420EA9" w:rsidP="002962DA">
      <w:pPr>
        <w:pStyle w:val="Heading1"/>
      </w:pPr>
      <w:r w:rsidRPr="00FA0EEF">
        <w:rPr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AA241A" wp14:editId="52E513A9">
                <wp:simplePos x="0" y="0"/>
                <wp:positionH relativeFrom="column">
                  <wp:posOffset>1248410</wp:posOffset>
                </wp:positionH>
                <wp:positionV relativeFrom="paragraph">
                  <wp:posOffset>-628015</wp:posOffset>
                </wp:positionV>
                <wp:extent cx="3197860" cy="352425"/>
                <wp:effectExtent l="0" t="0" r="0" b="0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55F26" w14:textId="77777777" w:rsidR="00CA6754" w:rsidRPr="0091408A" w:rsidRDefault="00CA6754" w:rsidP="00D12049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A241A" id="_x0000_s1062" type="#_x0000_t202" style="position:absolute;left:0;text-align:left;margin-left:98.3pt;margin-top:-49.45pt;width:251.8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ifz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" filled="f" stroked="f">
                <v:textbox>
                  <w:txbxContent>
                    <w:p w14:paraId="4F055F26" w14:textId="77777777" w:rsidR="00CA6754" w:rsidRPr="0091408A" w:rsidRDefault="00CA6754" w:rsidP="00D12049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E1573" w:rsidRPr="00FA0EEF">
        <w:br/>
      </w:r>
      <w:r w:rsidR="00D57911" w:rsidRPr="00FA0EEF">
        <w:t>STUDI LITERATUR</w:t>
      </w:r>
      <w:bookmarkEnd w:id="24"/>
    </w:p>
    <w:p w14:paraId="07EC33C2" w14:textId="6485A41A" w:rsidR="006C6EC6" w:rsidRPr="00FA0EEF" w:rsidRDefault="003272CD" w:rsidP="002962DA">
      <w:pPr>
        <w:pStyle w:val="Heading2"/>
        <w:rPr>
          <w:lang w:val="id-ID"/>
        </w:rPr>
      </w:pPr>
      <w:bookmarkStart w:id="25" w:name="_Toc25088094"/>
      <w:r w:rsidRPr="00FA0EEF">
        <w:rPr>
          <w:lang w:val="id-ID"/>
        </w:rPr>
        <w:t>Sub Bab 2 Bla Bla Bla ...</w:t>
      </w:r>
      <w:bookmarkEnd w:id="25"/>
    </w:p>
    <w:p w14:paraId="0B8A4011" w14:textId="2834A77E" w:rsidR="002954CF" w:rsidRPr="00FA0EEF" w:rsidRDefault="003272CD" w:rsidP="000779FE">
      <w:pPr>
        <w:pStyle w:val="text"/>
        <w:rPr>
          <w:noProof/>
        </w:rPr>
      </w:pPr>
      <w:r w:rsidRPr="00FA0EEF">
        <w:rPr>
          <w:noProof/>
        </w:rPr>
        <w:t xml:space="preserve">Persamaan </w:t>
      </w:r>
      <w:r w:rsidRPr="00FA0EEF">
        <w:rPr>
          <w:noProof/>
        </w:rPr>
        <w:fldChar w:fldCharType="begin"/>
      </w:r>
      <w:r w:rsidRPr="00FA0EEF">
        <w:rPr>
          <w:noProof/>
        </w:rPr>
        <w:instrText xml:space="preserve"> REF y1 \h  \* MERGEFORMAT </w:instrText>
      </w:r>
      <w:r w:rsidRPr="00FA0EEF">
        <w:rPr>
          <w:noProof/>
        </w:rPr>
      </w:r>
      <w:r w:rsidRPr="00FA0EEF">
        <w:rPr>
          <w:noProof/>
        </w:rPr>
        <w:fldChar w:fldCharType="separate"/>
      </w:r>
      <w:r w:rsidR="00B644E0" w:rsidRPr="00FA0EEF">
        <w:rPr>
          <w:noProof/>
        </w:rPr>
        <w:t>(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3</w:t>
      </w:r>
      <w:r w:rsidR="00B644E0" w:rsidRPr="00FA0EEF">
        <w:rPr>
          <w:noProof/>
        </w:rPr>
        <w:t>)</w:t>
      </w:r>
      <w:r w:rsidRPr="00FA0EEF">
        <w:rPr>
          <w:noProof/>
        </w:rPr>
        <w:fldChar w:fldCharType="end"/>
      </w:r>
      <w:r w:rsidRPr="00FA0EEF">
        <w:rPr>
          <w:noProof/>
        </w:rPr>
        <w:t xml:space="preserve"> dan </w:t>
      </w:r>
      <w:r w:rsidRPr="00FA0EEF">
        <w:rPr>
          <w:noProof/>
        </w:rPr>
        <w:fldChar w:fldCharType="begin"/>
      </w:r>
      <w:r w:rsidRPr="00FA0EEF">
        <w:rPr>
          <w:noProof/>
        </w:rPr>
        <w:instrText xml:space="preserve"> REF y2 \h  \* MERGEFORMAT </w:instrText>
      </w:r>
      <w:r w:rsidRPr="00FA0EEF">
        <w:rPr>
          <w:noProof/>
        </w:rPr>
      </w:r>
      <w:r w:rsidRPr="00FA0EEF">
        <w:rPr>
          <w:noProof/>
        </w:rPr>
        <w:fldChar w:fldCharType="separate"/>
      </w:r>
      <w:r w:rsidR="00B644E0" w:rsidRPr="00FA0EEF">
        <w:rPr>
          <w:noProof/>
        </w:rPr>
        <w:t>(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4</w:t>
      </w:r>
      <w:r w:rsidR="00B644E0" w:rsidRPr="00FA0EEF">
        <w:rPr>
          <w:noProof/>
        </w:rPr>
        <w:t>)</w:t>
      </w:r>
      <w:r w:rsidRPr="00FA0EEF">
        <w:rPr>
          <w:noProof/>
        </w:rPr>
        <w:fldChar w:fldCharType="end"/>
      </w:r>
      <w:r w:rsidRPr="00FA0EEF">
        <w:rPr>
          <w:noProof/>
        </w:rPr>
        <w:t xml:space="preserve"> adalah persamaan yang dipakai untuk menghitung luas permukaan basah dari model yang telah dibuat. Tetapi persamaan </w:t>
      </w:r>
      <w:r w:rsidRPr="00FA0EEF">
        <w:rPr>
          <w:noProof/>
        </w:rPr>
        <w:fldChar w:fldCharType="begin"/>
      </w:r>
      <w:r w:rsidRPr="00FA0EEF">
        <w:rPr>
          <w:noProof/>
        </w:rPr>
        <w:instrText xml:space="preserve"> REF z \h  \* MERGEFORMAT </w:instrText>
      </w:r>
      <w:r w:rsidRPr="00FA0EEF">
        <w:rPr>
          <w:noProof/>
        </w:rPr>
      </w:r>
      <w:r w:rsidRPr="00FA0EEF">
        <w:rPr>
          <w:noProof/>
        </w:rPr>
        <w:fldChar w:fldCharType="separate"/>
      </w:r>
      <w:r w:rsidR="00B644E0" w:rsidRPr="00FA0EEF">
        <w:rPr>
          <w:noProof/>
        </w:rPr>
        <w:t>(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2</w:t>
      </w:r>
      <w:r w:rsidR="00B644E0" w:rsidRPr="00FA0EEF">
        <w:rPr>
          <w:noProof/>
        </w:rPr>
        <w:t>)</w:t>
      </w:r>
      <w:r w:rsidRPr="00FA0EEF">
        <w:rPr>
          <w:noProof/>
        </w:rPr>
        <w:fldChar w:fldCharType="end"/>
      </w:r>
      <w:r w:rsidRPr="00FA0EEF">
        <w:rPr>
          <w:noProof/>
        </w:rPr>
        <w:t>, bla bla bla ...</w:t>
      </w:r>
    </w:p>
    <w:p w14:paraId="51C8948E" w14:textId="26E2EA36" w:rsidR="00FD698A" w:rsidRPr="00FA0EEF" w:rsidRDefault="00801490" w:rsidP="00801490">
      <w:pPr>
        <w:pStyle w:val="Persamaan"/>
        <w:rPr>
          <w:noProof/>
          <w:lang w:val="id-ID"/>
        </w:rPr>
      </w:pPr>
      <w:r w:rsidRPr="00FA0EEF">
        <w:rPr>
          <w:noProof/>
          <w:position w:val="-12"/>
          <w:lang w:val="id-ID"/>
        </w:rPr>
        <w:object w:dxaOrig="1700" w:dyaOrig="380" w14:anchorId="1A379F49">
          <v:shape id="_x0000_i1028" type="#_x0000_t75" style="width:83.55pt;height:18.35pt" o:ole="">
            <v:imagedata r:id="rId24" o:title=""/>
          </v:shape>
          <o:OLEObject Type="Embed" ProgID="Equation.3" ShapeID="_x0000_i1028" DrawAspect="Content" ObjectID="_1682761430" r:id="rId25"/>
        </w:object>
      </w:r>
      <w:r w:rsidR="00FD698A" w:rsidRPr="00FA0EEF">
        <w:rPr>
          <w:noProof/>
          <w:lang w:val="id-ID"/>
        </w:rPr>
        <w:tab/>
        <w:t>(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r w:rsidR="003B1C57"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SEQ (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1</w:t>
      </w:r>
      <w:r w:rsidR="001A4287" w:rsidRPr="00FA0EEF">
        <w:rPr>
          <w:noProof/>
          <w:lang w:val="id-ID"/>
        </w:rPr>
        <w:fldChar w:fldCharType="end"/>
      </w:r>
      <w:r w:rsidR="00FD698A" w:rsidRPr="00FA0EEF">
        <w:rPr>
          <w:noProof/>
          <w:lang w:val="id-ID"/>
        </w:rPr>
        <w:t>)</w:t>
      </w:r>
    </w:p>
    <w:p w14:paraId="16F7F743" w14:textId="402AE05A" w:rsidR="003B1C57" w:rsidRPr="00FA0EEF" w:rsidRDefault="003B1C57" w:rsidP="003B1C57">
      <w:pPr>
        <w:pStyle w:val="Persamaan"/>
        <w:rPr>
          <w:noProof/>
          <w:lang w:val="id-ID"/>
        </w:rPr>
      </w:pPr>
      <w:r w:rsidRPr="00FA0EEF">
        <w:rPr>
          <w:noProof/>
          <w:lang w:val="id-ID"/>
        </w:rPr>
        <w:t>Z = X2</w:t>
      </w:r>
      <w:r w:rsidRPr="00FA0EEF">
        <w:rPr>
          <w:noProof/>
          <w:lang w:val="id-ID"/>
        </w:rPr>
        <w:tab/>
      </w:r>
      <w:bookmarkStart w:id="26" w:name="z"/>
      <w:r w:rsidRPr="00FA0EEF">
        <w:rPr>
          <w:noProof/>
          <w:lang w:val="id-ID"/>
        </w:rPr>
        <w:t>(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r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SEQ (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r w:rsidRPr="00FA0EEF">
        <w:rPr>
          <w:noProof/>
          <w:lang w:val="id-ID"/>
        </w:rPr>
        <w:t>)</w:t>
      </w:r>
      <w:bookmarkEnd w:id="26"/>
    </w:p>
    <w:p w14:paraId="41D5797D" w14:textId="1206F764" w:rsidR="009B2BDC" w:rsidRPr="00FA0EEF" w:rsidRDefault="00573A88" w:rsidP="00801490">
      <w:pPr>
        <w:pStyle w:val="Persamaan"/>
        <w:rPr>
          <w:noProof/>
          <w:lang w:val="id-ID"/>
        </w:rPr>
      </w:pPr>
      <w:r w:rsidRPr="00FA0EEF">
        <w:rPr>
          <w:noProof/>
          <w:position w:val="-10"/>
          <w:lang w:val="id-ID"/>
        </w:rPr>
        <w:object w:dxaOrig="1719" w:dyaOrig="360" w14:anchorId="62E682F1">
          <v:shape id="_x0000_i1029" type="#_x0000_t75" style="width:84.25pt;height:18.35pt" o:ole="">
            <v:imagedata r:id="rId26" o:title=""/>
          </v:shape>
          <o:OLEObject Type="Embed" ProgID="Equation.3" ShapeID="_x0000_i1029" DrawAspect="Content" ObjectID="_1682761431" r:id="rId27"/>
        </w:object>
      </w:r>
      <w:r w:rsidR="004C6A63" w:rsidRPr="00FA0EEF">
        <w:rPr>
          <w:noProof/>
          <w:lang w:val="id-ID"/>
        </w:rPr>
        <w:tab/>
      </w:r>
      <w:bookmarkStart w:id="27" w:name="y1"/>
      <w:r w:rsidR="004C6A63" w:rsidRPr="00FA0EEF">
        <w:rPr>
          <w:noProof/>
          <w:lang w:val="id-ID"/>
        </w:rPr>
        <w:t>(</w:t>
      </w:r>
      <w:r w:rsidR="001A4287" w:rsidRPr="00FA0EEF">
        <w:rPr>
          <w:noProof/>
          <w:lang w:val="id-ID"/>
        </w:rPr>
        <w:fldChar w:fldCharType="begin"/>
      </w:r>
      <w:r w:rsidR="003B1C57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r w:rsidR="003B1C57"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3B1C57" w:rsidRPr="00FA0EEF">
        <w:rPr>
          <w:noProof/>
          <w:lang w:val="id-ID"/>
        </w:rPr>
        <w:instrText xml:space="preserve"> SEQ (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3</w:t>
      </w:r>
      <w:r w:rsidR="001A4287" w:rsidRPr="00FA0EEF">
        <w:rPr>
          <w:noProof/>
          <w:lang w:val="id-ID"/>
        </w:rPr>
        <w:fldChar w:fldCharType="end"/>
      </w:r>
      <w:r w:rsidR="004C6A63" w:rsidRPr="00FA0EEF">
        <w:rPr>
          <w:noProof/>
          <w:lang w:val="id-ID"/>
        </w:rPr>
        <w:t>)</w:t>
      </w:r>
      <w:bookmarkEnd w:id="27"/>
    </w:p>
    <w:p w14:paraId="35A29A6F" w14:textId="24F62330" w:rsidR="00573A88" w:rsidRPr="00FA0EEF" w:rsidRDefault="00FB7BED" w:rsidP="00801490">
      <w:pPr>
        <w:pStyle w:val="Persamaan"/>
        <w:rPr>
          <w:noProof/>
          <w:lang w:val="id-ID"/>
        </w:rPr>
      </w:pPr>
      <w:r w:rsidRPr="00FA0EEF">
        <w:rPr>
          <w:noProof/>
          <w:position w:val="-10"/>
          <w:lang w:val="id-ID"/>
        </w:rPr>
        <w:object w:dxaOrig="1280" w:dyaOrig="360" w14:anchorId="403A5192">
          <v:shape id="_x0000_i1030" type="#_x0000_t75" style="width:63.85pt;height:18.35pt" o:ole="">
            <v:imagedata r:id="rId28" o:title=""/>
          </v:shape>
          <o:OLEObject Type="Embed" ProgID="Equation.3" ShapeID="_x0000_i1030" DrawAspect="Content" ObjectID="_1682761432" r:id="rId29"/>
        </w:object>
      </w:r>
      <w:r w:rsidR="00573A88" w:rsidRPr="00FA0EEF">
        <w:rPr>
          <w:noProof/>
          <w:lang w:val="id-ID"/>
        </w:rPr>
        <w:tab/>
      </w:r>
      <w:bookmarkStart w:id="28" w:name="y2"/>
      <w:r w:rsidR="00B344DD" w:rsidRPr="00FA0EEF">
        <w:rPr>
          <w:noProof/>
          <w:lang w:val="id-ID"/>
        </w:rPr>
        <w:t>(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r w:rsidR="003B1C57"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SEQ (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4</w:t>
      </w:r>
      <w:r w:rsidR="001A4287" w:rsidRPr="00FA0EEF">
        <w:rPr>
          <w:noProof/>
          <w:lang w:val="id-ID"/>
        </w:rPr>
        <w:fldChar w:fldCharType="end"/>
      </w:r>
      <w:r w:rsidR="00B344DD" w:rsidRPr="00FA0EEF">
        <w:rPr>
          <w:noProof/>
          <w:lang w:val="id-ID"/>
        </w:rPr>
        <w:t>)</w:t>
      </w:r>
      <w:bookmarkEnd w:id="28"/>
    </w:p>
    <w:p w14:paraId="3A0B6EFD" w14:textId="6AED298B" w:rsidR="00B344DD" w:rsidRPr="00FA0EEF" w:rsidRDefault="00B344DD" w:rsidP="000779FE">
      <w:pPr>
        <w:pStyle w:val="text"/>
        <w:rPr>
          <w:noProof/>
        </w:rPr>
      </w:pPr>
      <w:r w:rsidRPr="00FA0EEF">
        <w:rPr>
          <w:noProof/>
        </w:rPr>
        <w:t xml:space="preserve">Persamaan </w:t>
      </w:r>
      <w:r w:rsidR="00631D88" w:rsidRPr="00FA0EEF">
        <w:rPr>
          <w:noProof/>
        </w:rPr>
        <w:fldChar w:fldCharType="begin"/>
      </w:r>
      <w:r w:rsidR="00631D88" w:rsidRPr="00FA0EEF">
        <w:rPr>
          <w:noProof/>
        </w:rPr>
        <w:instrText xml:space="preserve"> REF y1 \h  \* MERGEFORMAT </w:instrText>
      </w:r>
      <w:r w:rsidR="00631D88" w:rsidRPr="00FA0EEF">
        <w:rPr>
          <w:noProof/>
        </w:rPr>
      </w:r>
      <w:r w:rsidR="00631D88" w:rsidRPr="00FA0EEF">
        <w:rPr>
          <w:noProof/>
        </w:rPr>
        <w:fldChar w:fldCharType="separate"/>
      </w:r>
      <w:r w:rsidR="00B644E0" w:rsidRPr="00FA0EEF">
        <w:rPr>
          <w:noProof/>
        </w:rPr>
        <w:t>(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3</w:t>
      </w:r>
      <w:r w:rsidR="00B644E0" w:rsidRPr="00FA0EEF">
        <w:rPr>
          <w:noProof/>
        </w:rPr>
        <w:t>)</w:t>
      </w:r>
      <w:r w:rsidR="00631D88" w:rsidRPr="00FA0EEF">
        <w:rPr>
          <w:noProof/>
        </w:rPr>
        <w:fldChar w:fldCharType="end"/>
      </w:r>
      <w:r w:rsidRPr="00FA0EEF">
        <w:rPr>
          <w:noProof/>
        </w:rPr>
        <w:t xml:space="preserve"> dan </w:t>
      </w:r>
      <w:r w:rsidR="00631D88" w:rsidRPr="00FA0EEF">
        <w:rPr>
          <w:noProof/>
        </w:rPr>
        <w:fldChar w:fldCharType="begin"/>
      </w:r>
      <w:r w:rsidR="00631D88" w:rsidRPr="00FA0EEF">
        <w:rPr>
          <w:noProof/>
        </w:rPr>
        <w:instrText xml:space="preserve"> REF y2 \h  \* MERGEFORMAT </w:instrText>
      </w:r>
      <w:r w:rsidR="00631D88" w:rsidRPr="00FA0EEF">
        <w:rPr>
          <w:noProof/>
        </w:rPr>
      </w:r>
      <w:r w:rsidR="00631D88" w:rsidRPr="00FA0EEF">
        <w:rPr>
          <w:noProof/>
        </w:rPr>
        <w:fldChar w:fldCharType="separate"/>
      </w:r>
      <w:r w:rsidR="00B644E0" w:rsidRPr="00FA0EEF">
        <w:rPr>
          <w:noProof/>
        </w:rPr>
        <w:t>(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4</w:t>
      </w:r>
      <w:r w:rsidR="00B644E0" w:rsidRPr="00FA0EEF">
        <w:rPr>
          <w:noProof/>
        </w:rPr>
        <w:t>)</w:t>
      </w:r>
      <w:r w:rsidR="00631D88" w:rsidRPr="00FA0EEF">
        <w:rPr>
          <w:noProof/>
        </w:rPr>
        <w:fldChar w:fldCharType="end"/>
      </w:r>
      <w:r w:rsidRPr="00FA0EEF">
        <w:rPr>
          <w:noProof/>
        </w:rPr>
        <w:t xml:space="preserve"> adalah persamaan yang dipakai untuk menghitung luas permukaan basah dari model yang telah dibuat.</w:t>
      </w:r>
      <w:r w:rsidR="003B1C57" w:rsidRPr="00FA0EEF">
        <w:rPr>
          <w:noProof/>
        </w:rPr>
        <w:t xml:space="preserve"> Tetapi persamaan </w:t>
      </w:r>
      <w:r w:rsidR="00631D88" w:rsidRPr="00FA0EEF">
        <w:rPr>
          <w:noProof/>
        </w:rPr>
        <w:fldChar w:fldCharType="begin"/>
      </w:r>
      <w:r w:rsidR="00631D88" w:rsidRPr="00FA0EEF">
        <w:rPr>
          <w:noProof/>
        </w:rPr>
        <w:instrText xml:space="preserve"> REF z \h  \* MERGEFORMAT </w:instrText>
      </w:r>
      <w:r w:rsidR="00631D88" w:rsidRPr="00FA0EEF">
        <w:rPr>
          <w:noProof/>
        </w:rPr>
      </w:r>
      <w:r w:rsidR="00631D88" w:rsidRPr="00FA0EEF">
        <w:rPr>
          <w:noProof/>
        </w:rPr>
        <w:fldChar w:fldCharType="separate"/>
      </w:r>
      <w:r w:rsidR="00B644E0" w:rsidRPr="00FA0EEF">
        <w:rPr>
          <w:noProof/>
        </w:rPr>
        <w:t>(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2</w:t>
      </w:r>
      <w:r w:rsidR="00B644E0" w:rsidRPr="00FA0EEF">
        <w:rPr>
          <w:noProof/>
        </w:rPr>
        <w:t>)</w:t>
      </w:r>
      <w:r w:rsidR="00631D88" w:rsidRPr="00FA0EEF">
        <w:rPr>
          <w:noProof/>
        </w:rPr>
        <w:fldChar w:fldCharType="end"/>
      </w:r>
      <w:r w:rsidR="003B1C57" w:rsidRPr="00FA0EEF">
        <w:rPr>
          <w:noProof/>
        </w:rPr>
        <w:t>, bla bla</w:t>
      </w:r>
      <w:r w:rsidR="002954CF" w:rsidRPr="00FA0EEF">
        <w:rPr>
          <w:noProof/>
        </w:rPr>
        <w:t xml:space="preserve"> bla ..</w:t>
      </w:r>
      <w:r w:rsidR="003B1C57" w:rsidRPr="00FA0EEF">
        <w:rPr>
          <w:noProof/>
        </w:rPr>
        <w:t>.</w:t>
      </w:r>
    </w:p>
    <w:p w14:paraId="63ADB181" w14:textId="79B3340A" w:rsidR="003B1C57" w:rsidRPr="00FA0EEF" w:rsidRDefault="003B1C57" w:rsidP="003B1C57">
      <w:pPr>
        <w:pStyle w:val="Persamaan"/>
        <w:rPr>
          <w:noProof/>
          <w:lang w:val="id-ID"/>
        </w:rPr>
      </w:pPr>
      <w:r w:rsidRPr="00FA0EEF">
        <w:rPr>
          <w:noProof/>
          <w:lang w:val="id-ID"/>
        </w:rPr>
        <w:t>A = b+c</w:t>
      </w:r>
      <w:r w:rsidRPr="00FA0EEF">
        <w:rPr>
          <w:noProof/>
          <w:lang w:val="id-ID"/>
        </w:rPr>
        <w:tab/>
      </w:r>
      <w:bookmarkStart w:id="29" w:name="A"/>
      <w:r w:rsidRPr="00FA0EEF">
        <w:rPr>
          <w:noProof/>
          <w:lang w:val="id-ID"/>
        </w:rPr>
        <w:t>(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r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SEQ (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5</w:t>
      </w:r>
      <w:r w:rsidR="001A4287" w:rsidRPr="00FA0EEF">
        <w:rPr>
          <w:noProof/>
          <w:lang w:val="id-ID"/>
        </w:rPr>
        <w:fldChar w:fldCharType="end"/>
      </w:r>
      <w:r w:rsidRPr="00FA0EEF">
        <w:rPr>
          <w:noProof/>
          <w:lang w:val="id-ID"/>
        </w:rPr>
        <w:t>)</w:t>
      </w:r>
      <w:bookmarkEnd w:id="29"/>
    </w:p>
    <w:p w14:paraId="197F9AA6" w14:textId="48D63953" w:rsidR="003B1C57" w:rsidRPr="00FA0EEF" w:rsidRDefault="00EA3FA1" w:rsidP="000779FE">
      <w:pPr>
        <w:pStyle w:val="text"/>
        <w:rPr>
          <w:noProof/>
        </w:rPr>
      </w:pPr>
      <w:r w:rsidRPr="00FA0EEF">
        <w:rPr>
          <w:noProof/>
        </w:rPr>
        <w:t xml:space="preserve">Fenomena tersebut dapat digambarkan </w:t>
      </w:r>
      <w:r w:rsidR="001205C6" w:rsidRPr="00FA0EEF">
        <w:rPr>
          <w:noProof/>
        </w:rPr>
        <w:t xml:space="preserve">dengan jelas </w:t>
      </w:r>
      <w:r w:rsidRPr="00FA0EEF">
        <w:rPr>
          <w:noProof/>
        </w:rPr>
        <w:t xml:space="preserve">seperti yang ditunjukkan </w:t>
      </w:r>
      <w:r w:rsidR="001205C6" w:rsidRPr="00FA0EEF">
        <w:rPr>
          <w:noProof/>
        </w:rPr>
        <w:t>oleh</w:t>
      </w:r>
      <w:r w:rsidRPr="00FA0EEF">
        <w:rPr>
          <w:noProof/>
        </w:rPr>
        <w:t xml:space="preserve"> persamaan </w:t>
      </w:r>
      <w:r w:rsidR="001A4287" w:rsidRPr="00FA0EEF">
        <w:rPr>
          <w:noProof/>
        </w:rPr>
        <w:fldChar w:fldCharType="begin"/>
      </w:r>
      <w:r w:rsidRPr="00FA0EEF">
        <w:rPr>
          <w:noProof/>
        </w:rPr>
        <w:instrText xml:space="preserve"> REF A \h </w:instrText>
      </w:r>
      <w:r w:rsidR="001A4287" w:rsidRPr="00FA0EEF">
        <w:rPr>
          <w:noProof/>
        </w:rPr>
      </w:r>
      <w:r w:rsidR="001A4287" w:rsidRPr="00FA0EEF">
        <w:rPr>
          <w:noProof/>
        </w:rPr>
        <w:fldChar w:fldCharType="separate"/>
      </w:r>
      <w:r w:rsidR="00B644E0" w:rsidRPr="00FA0EEF">
        <w:rPr>
          <w:noProof/>
        </w:rPr>
        <w:t>(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5</w:t>
      </w:r>
      <w:r w:rsidR="00B644E0" w:rsidRPr="00FA0EEF">
        <w:rPr>
          <w:noProof/>
        </w:rPr>
        <w:t>)</w:t>
      </w:r>
      <w:r w:rsidR="001A4287" w:rsidRPr="00FA0EEF">
        <w:rPr>
          <w:noProof/>
        </w:rPr>
        <w:fldChar w:fldCharType="end"/>
      </w:r>
      <w:r w:rsidR="00E22C7D" w:rsidRPr="00FA0EEF">
        <w:rPr>
          <w:noProof/>
        </w:rPr>
        <w:t>.</w:t>
      </w:r>
    </w:p>
    <w:p w14:paraId="4F5CA4A6" w14:textId="77777777" w:rsidR="006C6EC6" w:rsidRPr="00FA0EEF" w:rsidRDefault="006C6EC6" w:rsidP="002962DA">
      <w:pPr>
        <w:pStyle w:val="Heading3"/>
        <w:rPr>
          <w:lang w:val="id-ID"/>
        </w:rPr>
      </w:pPr>
      <w:bookmarkStart w:id="30" w:name="_Toc25088095"/>
      <w:r w:rsidRPr="00FA0EEF">
        <w:rPr>
          <w:lang w:val="id-ID"/>
        </w:rPr>
        <w:t>SubBab2_1_1</w:t>
      </w:r>
      <w:bookmarkEnd w:id="30"/>
    </w:p>
    <w:p w14:paraId="3025660C" w14:textId="41B704D1" w:rsidR="00136FA7" w:rsidRPr="00FA0EEF" w:rsidRDefault="00136FA7" w:rsidP="001205C6">
      <w:pPr>
        <w:pStyle w:val="text"/>
        <w:rPr>
          <w:noProof/>
        </w:rPr>
      </w:pPr>
      <w:r w:rsidRPr="00FA0EEF">
        <w:rPr>
          <w:noProof/>
        </w:rPr>
        <w:t xml:space="preserve">Pelabuhan Dalian di Cina mempunyai lokasi yang sangat strategis karena dekat dengan Beijing dan Tianjin, seperti terlihat pada </w:t>
      </w:r>
      <w:r w:rsidR="00631D88" w:rsidRPr="00FA0EEF">
        <w:rPr>
          <w:noProof/>
        </w:rPr>
        <w:fldChar w:fldCharType="begin"/>
      </w:r>
      <w:r w:rsidR="00631D88" w:rsidRPr="00FA0EEF">
        <w:rPr>
          <w:noProof/>
        </w:rPr>
        <w:instrText xml:space="preserve"> REF _Ref323840965 \h  \* MERGEFORMAT </w:instrText>
      </w:r>
      <w:r w:rsidR="00631D88" w:rsidRPr="00FA0EEF">
        <w:rPr>
          <w:noProof/>
        </w:rPr>
      </w:r>
      <w:r w:rsidR="00631D88"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Gambar 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1</w:t>
      </w:r>
      <w:r w:rsidR="00631D88" w:rsidRPr="00FA0EEF">
        <w:rPr>
          <w:noProof/>
        </w:rPr>
        <w:fldChar w:fldCharType="end"/>
      </w:r>
      <w:r w:rsidR="003951B8" w:rsidRPr="00FA0EEF">
        <w:rPr>
          <w:noProof/>
        </w:rPr>
        <w:t>.</w:t>
      </w:r>
    </w:p>
    <w:p w14:paraId="25C8A9DC" w14:textId="3823A021" w:rsidR="007552FE" w:rsidRPr="00FA0EEF" w:rsidRDefault="00510108" w:rsidP="007552FE">
      <w:pPr>
        <w:pStyle w:val="Gambar"/>
        <w:rPr>
          <w:noProof/>
          <w:lang w:val="id-ID"/>
        </w:rPr>
      </w:pPr>
      <w:r w:rsidRPr="00FA0EEF">
        <w:rPr>
          <w:noProof/>
          <w:lang w:val="id-ID" w:eastAsia="id-ID"/>
        </w:rPr>
        <w:drawing>
          <wp:inline distT="0" distB="0" distL="0" distR="0" wp14:anchorId="1858337F" wp14:editId="49C2EA8E">
            <wp:extent cx="3533775" cy="3199377"/>
            <wp:effectExtent l="0" t="0" r="0" b="1270"/>
            <wp:docPr id="6" name="Picture 6" descr="Lianyun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anyunga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37" cy="32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92C0C" w14:textId="3E1087C2" w:rsidR="007552FE" w:rsidRPr="00FA0EEF" w:rsidRDefault="007552FE" w:rsidP="007552FE">
      <w:pPr>
        <w:pStyle w:val="NoGambar"/>
        <w:rPr>
          <w:noProof/>
          <w:lang w:val="id-ID"/>
        </w:rPr>
      </w:pPr>
      <w:bookmarkStart w:id="31" w:name="_Ref323840965"/>
      <w:bookmarkStart w:id="32" w:name="_Toc25088119"/>
      <w:r w:rsidRPr="00FA0EEF">
        <w:rPr>
          <w:noProof/>
          <w:lang w:val="id-ID"/>
        </w:rPr>
        <w:t xml:space="preserve">Gambar 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r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SEQ Gambar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1</w:t>
      </w:r>
      <w:r w:rsidR="001A4287" w:rsidRPr="00FA0EEF">
        <w:rPr>
          <w:noProof/>
          <w:lang w:val="id-ID"/>
        </w:rPr>
        <w:fldChar w:fldCharType="end"/>
      </w:r>
      <w:bookmarkEnd w:id="31"/>
      <w:r w:rsidRPr="00FA0EEF">
        <w:rPr>
          <w:noProof/>
          <w:lang w:val="id-ID"/>
        </w:rPr>
        <w:t xml:space="preserve"> Lokasi Pelabuhan Dalian</w:t>
      </w:r>
      <w:r w:rsidR="00136FA7" w:rsidRPr="00FA0EEF">
        <w:rPr>
          <w:noProof/>
          <w:lang w:val="id-ID"/>
        </w:rPr>
        <w:t>, Cina</w:t>
      </w:r>
      <w:bookmarkEnd w:id="32"/>
    </w:p>
    <w:p w14:paraId="2C8B9B02" w14:textId="6892EC55" w:rsidR="00CB77DA" w:rsidRPr="00FA0EEF" w:rsidRDefault="00FD172E" w:rsidP="008623A4">
      <w:pPr>
        <w:pStyle w:val="Gambar"/>
        <w:rPr>
          <w:noProof/>
          <w:lang w:val="id-ID"/>
        </w:rPr>
      </w:pPr>
      <w:r w:rsidRPr="00FA0EEF"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C3F388" wp14:editId="678165D3">
                <wp:simplePos x="0" y="0"/>
                <wp:positionH relativeFrom="margin">
                  <wp:align>center</wp:align>
                </wp:positionH>
                <wp:positionV relativeFrom="paragraph">
                  <wp:posOffset>-633730</wp:posOffset>
                </wp:positionV>
                <wp:extent cx="3197860" cy="352425"/>
                <wp:effectExtent l="0" t="0" r="0" b="9525"/>
                <wp:wrapNone/>
                <wp:docPr id="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4DB0E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3F388" id="_x0000_s1063" type="#_x0000_t202" style="position:absolute;left:0;text-align:left;margin-left:0;margin-top:-49.9pt;width:251.8pt;height:27.7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A3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" filled="f" stroked="f">
                <v:textbox>
                  <w:txbxContent>
                    <w:p w14:paraId="2C34DB0E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108" w:rsidRPr="00FA0EEF">
        <w:rPr>
          <w:noProof/>
          <w:lang w:val="id-ID" w:eastAsia="id-ID"/>
        </w:rPr>
        <w:drawing>
          <wp:inline distT="0" distB="0" distL="0" distR="0" wp14:anchorId="18B55A6D" wp14:editId="232056AB">
            <wp:extent cx="2435860" cy="1828800"/>
            <wp:effectExtent l="19050" t="0" r="2540" b="0"/>
            <wp:docPr id="7" name="Picture 7" descr="Blue h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ue hill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65C9E" w14:textId="577912FA" w:rsidR="008623A4" w:rsidRPr="00FA0EEF" w:rsidRDefault="00F93258" w:rsidP="00F93258">
      <w:pPr>
        <w:pStyle w:val="NoGambar"/>
        <w:rPr>
          <w:noProof/>
          <w:lang w:val="id-ID"/>
        </w:rPr>
      </w:pPr>
      <w:bookmarkStart w:id="33" w:name="_Ref215039506"/>
      <w:bookmarkStart w:id="34" w:name="_Toc25088120"/>
      <w:r w:rsidRPr="00FA0EEF">
        <w:rPr>
          <w:noProof/>
          <w:lang w:val="id-ID"/>
        </w:rPr>
        <w:t xml:space="preserve">Gambar 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r w:rsidR="007552FE"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SEQ Gambar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bookmarkEnd w:id="33"/>
      <w:r w:rsidRPr="00FA0EEF">
        <w:rPr>
          <w:noProof/>
          <w:lang w:val="id-ID"/>
        </w:rPr>
        <w:t xml:space="preserve"> Gunung</w:t>
      </w:r>
      <w:r w:rsidR="00EA39DE" w:rsidRPr="00FA0EEF">
        <w:rPr>
          <w:noProof/>
          <w:lang w:val="id-ID"/>
        </w:rPr>
        <w:t>B</w:t>
      </w:r>
      <w:r w:rsidR="00136FA7" w:rsidRPr="00FA0EEF">
        <w:rPr>
          <w:noProof/>
          <w:lang w:val="id-ID"/>
        </w:rPr>
        <w:t>iru</w:t>
      </w:r>
      <w:bookmarkEnd w:id="34"/>
    </w:p>
    <w:p w14:paraId="0EDBD86B" w14:textId="432855AF" w:rsidR="00136FA7" w:rsidRPr="00FA0EEF" w:rsidRDefault="001A4287" w:rsidP="001205C6">
      <w:pPr>
        <w:pStyle w:val="text"/>
        <w:rPr>
          <w:noProof/>
        </w:rPr>
      </w:pPr>
      <w:r w:rsidRPr="00FA0EEF">
        <w:rPr>
          <w:noProof/>
        </w:rPr>
        <w:fldChar w:fldCharType="begin"/>
      </w:r>
      <w:r w:rsidR="00136FA7" w:rsidRPr="00FA0EEF">
        <w:rPr>
          <w:noProof/>
        </w:rPr>
        <w:instrText xml:space="preserve"> REF _Ref215039506 \h </w:instrText>
      </w:r>
      <w:r w:rsidRPr="00FA0EEF">
        <w:rPr>
          <w:noProof/>
        </w:rPr>
      </w:r>
      <w:r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Gambar 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2</w:t>
      </w:r>
      <w:r w:rsidRPr="00FA0EEF">
        <w:rPr>
          <w:noProof/>
        </w:rPr>
        <w:fldChar w:fldCharType="end"/>
      </w:r>
      <w:r w:rsidR="00136FA7" w:rsidRPr="00FA0EEF">
        <w:rPr>
          <w:noProof/>
        </w:rPr>
        <w:t xml:space="preserve"> menunjukkan kondisi </w:t>
      </w:r>
      <w:r w:rsidR="00EA39DE" w:rsidRPr="00FA0EEF">
        <w:rPr>
          <w:noProof/>
        </w:rPr>
        <w:t>G</w:t>
      </w:r>
      <w:r w:rsidR="00136FA7" w:rsidRPr="00FA0EEF">
        <w:rPr>
          <w:noProof/>
        </w:rPr>
        <w:t xml:space="preserve">unung </w:t>
      </w:r>
      <w:r w:rsidR="00EA39DE" w:rsidRPr="00FA0EEF">
        <w:rPr>
          <w:noProof/>
        </w:rPr>
        <w:t xml:space="preserve">Biru </w:t>
      </w:r>
      <w:r w:rsidR="00136FA7" w:rsidRPr="00FA0EEF">
        <w:rPr>
          <w:noProof/>
        </w:rPr>
        <w:t>di daerah X dan sekitarnya</w:t>
      </w:r>
      <w:sdt>
        <w:sdtPr>
          <w:rPr>
            <w:noProof/>
          </w:rPr>
          <w:id w:val="15020741"/>
          <w:citation/>
        </w:sdtPr>
        <w:sdtEndPr/>
        <w:sdtContent>
          <w:r w:rsidRPr="00FA0EEF">
            <w:rPr>
              <w:noProof/>
            </w:rPr>
            <w:fldChar w:fldCharType="begin"/>
          </w:r>
          <w:r w:rsidR="0002643A" w:rsidRPr="00FA0EEF">
            <w:rPr>
              <w:noProof/>
            </w:rPr>
            <w:instrText xml:space="preserve"> CITATION Raw01 \l 1033 </w:instrText>
          </w:r>
          <w:r w:rsidRPr="00FA0EEF">
            <w:rPr>
              <w:noProof/>
            </w:rPr>
            <w:fldChar w:fldCharType="separate"/>
          </w:r>
          <w:r w:rsidR="00B644E0">
            <w:rPr>
              <w:noProof/>
            </w:rPr>
            <w:t xml:space="preserve"> (Rawson, K.J. and Tupper, E.C., 2001)</w:t>
          </w:r>
          <w:r w:rsidRPr="00FA0EEF">
            <w:rPr>
              <w:noProof/>
            </w:rPr>
            <w:fldChar w:fldCharType="end"/>
          </w:r>
        </w:sdtContent>
      </w:sdt>
      <w:r w:rsidR="00136FA7" w:rsidRPr="00FA0EEF">
        <w:rPr>
          <w:noProof/>
        </w:rPr>
        <w:t>. Bla bla bla …</w:t>
      </w:r>
    </w:p>
    <w:p w14:paraId="230A2B23" w14:textId="6F5DF91B" w:rsidR="006C6EC6" w:rsidRPr="00FA0EEF" w:rsidRDefault="003272CD" w:rsidP="002962DA">
      <w:pPr>
        <w:pStyle w:val="Heading2"/>
        <w:rPr>
          <w:lang w:val="id-ID"/>
        </w:rPr>
      </w:pPr>
      <w:bookmarkStart w:id="35" w:name="_Toc25088096"/>
      <w:r w:rsidRPr="00FA0EEF">
        <w:rPr>
          <w:lang w:val="id-ID"/>
        </w:rPr>
        <w:t>Sub Bab 2 Bla Bla Bla ...</w:t>
      </w:r>
      <w:bookmarkEnd w:id="35"/>
    </w:p>
    <w:p w14:paraId="582592EA" w14:textId="61692F39" w:rsidR="00CB77DA" w:rsidRPr="00FA0EEF" w:rsidRDefault="00510108" w:rsidP="00EA3FA1">
      <w:pPr>
        <w:pStyle w:val="Gambar"/>
        <w:rPr>
          <w:noProof/>
          <w:lang w:val="id-ID"/>
        </w:rPr>
      </w:pPr>
      <w:r w:rsidRPr="00FA0EEF">
        <w:rPr>
          <w:noProof/>
          <w:lang w:val="id-ID" w:eastAsia="id-ID"/>
        </w:rPr>
        <w:drawing>
          <wp:inline distT="0" distB="0" distL="0" distR="0" wp14:anchorId="361D7EAD" wp14:editId="6B6B7CFF">
            <wp:extent cx="2743200" cy="1828800"/>
            <wp:effectExtent l="0" t="0" r="0" b="0"/>
            <wp:docPr id="8" name="Objec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8673CD4" w14:textId="5BEFCA54" w:rsidR="00EA3FA1" w:rsidRPr="00FA0EEF" w:rsidRDefault="00EA3FA1" w:rsidP="00EA3FA1">
      <w:pPr>
        <w:pStyle w:val="NoGambar"/>
        <w:rPr>
          <w:noProof/>
          <w:lang w:val="id-ID"/>
        </w:rPr>
      </w:pPr>
      <w:bookmarkStart w:id="36" w:name="_Ref217460464"/>
      <w:bookmarkStart w:id="37" w:name="_Toc25088121"/>
      <w:r w:rsidRPr="00FA0EEF">
        <w:rPr>
          <w:noProof/>
          <w:lang w:val="id-ID"/>
        </w:rPr>
        <w:t xml:space="preserve">Gambar 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r w:rsidR="007552FE"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63414E" w:rsidRPr="00FA0EEF">
        <w:rPr>
          <w:noProof/>
          <w:lang w:val="id-ID"/>
        </w:rPr>
        <w:instrText xml:space="preserve"> SEQ Gambar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3</w:t>
      </w:r>
      <w:r w:rsidR="001A4287" w:rsidRPr="00FA0EEF">
        <w:rPr>
          <w:noProof/>
          <w:lang w:val="id-ID"/>
        </w:rPr>
        <w:fldChar w:fldCharType="end"/>
      </w:r>
      <w:bookmarkEnd w:id="36"/>
      <w:r w:rsidR="00EA39DE" w:rsidRPr="00FA0EEF">
        <w:rPr>
          <w:noProof/>
          <w:lang w:val="id-ID"/>
        </w:rPr>
        <w:t xml:space="preserve"> Jumlah kapal di Pelabuhan Tanjung Perak</w:t>
      </w:r>
      <w:r w:rsidR="00106926" w:rsidRPr="00FA0EEF">
        <w:rPr>
          <w:noProof/>
          <w:lang w:val="id-ID"/>
        </w:rPr>
        <w:t>, Surabaya</w:t>
      </w:r>
      <w:r w:rsidR="00EA39DE" w:rsidRPr="00FA0EEF">
        <w:rPr>
          <w:noProof/>
          <w:lang w:val="id-ID"/>
        </w:rPr>
        <w:t xml:space="preserve"> tahun 1998-2008</w:t>
      </w:r>
      <w:r w:rsidR="003272CD" w:rsidRPr="00FA0EEF">
        <w:rPr>
          <w:noProof/>
          <w:lang w:val="id-ID"/>
        </w:rPr>
        <w:br/>
        <w:t>(</w:t>
      </w:r>
      <w:r w:rsidR="00FD172E" w:rsidRPr="00FA0EEF">
        <w:rPr>
          <w:noProof/>
          <w:lang w:val="id-ID"/>
        </w:rPr>
        <w:t>Sumber: Kurniawati, H.A., 2000)</w:t>
      </w:r>
      <w:bookmarkEnd w:id="37"/>
    </w:p>
    <w:p w14:paraId="2B958E39" w14:textId="577EC0F7" w:rsidR="00EA3FA1" w:rsidRPr="00FA0EEF" w:rsidRDefault="00EA39DE" w:rsidP="001205C6">
      <w:pPr>
        <w:pStyle w:val="text"/>
        <w:rPr>
          <w:noProof/>
        </w:rPr>
      </w:pPr>
      <w:r w:rsidRPr="00FA0EEF">
        <w:rPr>
          <w:noProof/>
        </w:rPr>
        <w:t xml:space="preserve">Pada </w:t>
      </w:r>
      <w:r w:rsidR="00631D88" w:rsidRPr="00FA0EEF">
        <w:rPr>
          <w:noProof/>
        </w:rPr>
        <w:fldChar w:fldCharType="begin"/>
      </w:r>
      <w:r w:rsidR="00631D88" w:rsidRPr="00FA0EEF">
        <w:rPr>
          <w:noProof/>
        </w:rPr>
        <w:instrText xml:space="preserve"> REF _Ref217460464 \h  \* MERGEFORMAT </w:instrText>
      </w:r>
      <w:r w:rsidR="00631D88" w:rsidRPr="00FA0EEF">
        <w:rPr>
          <w:noProof/>
        </w:rPr>
      </w:r>
      <w:r w:rsidR="00631D88"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Gambar </w:t>
      </w:r>
      <w:r w:rsidR="00B644E0">
        <w:rPr>
          <w:noProof/>
        </w:rPr>
        <w:t>2</w:t>
      </w:r>
      <w:r w:rsidR="00B644E0" w:rsidRPr="00FA0EEF">
        <w:rPr>
          <w:noProof/>
        </w:rPr>
        <w:t>.</w:t>
      </w:r>
      <w:r w:rsidR="00B644E0">
        <w:rPr>
          <w:noProof/>
        </w:rPr>
        <w:t>3</w:t>
      </w:r>
      <w:r w:rsidR="00631D88" w:rsidRPr="00FA0EEF">
        <w:rPr>
          <w:noProof/>
        </w:rPr>
        <w:fldChar w:fldCharType="end"/>
      </w:r>
      <w:r w:rsidRPr="00FA0EEF">
        <w:rPr>
          <w:noProof/>
        </w:rPr>
        <w:t xml:space="preserve"> terlihat bahwa j</w:t>
      </w:r>
      <w:r w:rsidR="00EA3FA1" w:rsidRPr="00FA0EEF">
        <w:rPr>
          <w:noProof/>
        </w:rPr>
        <w:t>umlah kapal yang berkunjung ke Pelabuhan Tanjung Perak</w:t>
      </w:r>
      <w:r w:rsidR="00196299" w:rsidRPr="00FA0EEF">
        <w:rPr>
          <w:noProof/>
        </w:rPr>
        <w:t xml:space="preserve"> </w:t>
      </w:r>
      <w:r w:rsidR="00EA3FA1" w:rsidRPr="00FA0EEF">
        <w:rPr>
          <w:noProof/>
        </w:rPr>
        <w:t>dalam kurun waktu sepuluh tahun terakhir (1998-2008)</w:t>
      </w:r>
      <w:r w:rsidR="00E22C7D" w:rsidRPr="00FA0EEF">
        <w:rPr>
          <w:noProof/>
        </w:rPr>
        <w:t xml:space="preserve"> menunjukkan kecenderungan naik</w:t>
      </w:r>
      <w:r w:rsidR="00196299" w:rsidRPr="00FA0EEF">
        <w:rPr>
          <w:noProof/>
        </w:rPr>
        <w:t xml:space="preserve"> </w:t>
      </w:r>
      <w:sdt>
        <w:sdtPr>
          <w:rPr>
            <w:noProof/>
          </w:rPr>
          <w:id w:val="15020738"/>
          <w:citation/>
        </w:sdtPr>
        <w:sdtEndPr/>
        <w:sdtContent>
          <w:r w:rsidR="001A4287" w:rsidRPr="00FA0EEF">
            <w:rPr>
              <w:noProof/>
            </w:rPr>
            <w:fldChar w:fldCharType="begin"/>
          </w:r>
          <w:r w:rsidR="00736BF4" w:rsidRPr="00FA0EEF">
            <w:rPr>
              <w:noProof/>
            </w:rPr>
            <w:instrText xml:space="preserve"> CITATION Cla00 \l 1033 </w:instrText>
          </w:r>
          <w:r w:rsidR="001A4287" w:rsidRPr="00FA0EEF">
            <w:rPr>
              <w:noProof/>
            </w:rPr>
            <w:fldChar w:fldCharType="separate"/>
          </w:r>
          <w:r w:rsidR="00B644E0">
            <w:rPr>
              <w:noProof/>
            </w:rPr>
            <w:t>(Clarke, D. and Kurniawati, H.A., 2000)</w:t>
          </w:r>
          <w:r w:rsidR="001A4287" w:rsidRPr="00FA0EEF">
            <w:rPr>
              <w:noProof/>
            </w:rPr>
            <w:fldChar w:fldCharType="end"/>
          </w:r>
        </w:sdtContent>
      </w:sdt>
      <w:r w:rsidR="00736BF4" w:rsidRPr="00FA0EEF">
        <w:rPr>
          <w:noProof/>
        </w:rPr>
        <w:t>.</w:t>
      </w:r>
    </w:p>
    <w:p w14:paraId="237DE844" w14:textId="3E2D305A" w:rsidR="006C6EC6" w:rsidRPr="00FA0EEF" w:rsidRDefault="006C6EC6" w:rsidP="002962DA">
      <w:pPr>
        <w:pStyle w:val="Heading3"/>
        <w:rPr>
          <w:lang w:val="id-ID"/>
        </w:rPr>
      </w:pPr>
      <w:bookmarkStart w:id="38" w:name="_Toc25088097"/>
      <w:r w:rsidRPr="00FA0EEF">
        <w:rPr>
          <w:lang w:val="id-ID"/>
        </w:rPr>
        <w:t>SubBab2_2_1</w:t>
      </w:r>
      <w:bookmarkEnd w:id="38"/>
    </w:p>
    <w:p w14:paraId="30443E17" w14:textId="77777777" w:rsidR="00400715" w:rsidRPr="00FA0EEF" w:rsidRDefault="00400715" w:rsidP="00CB77DA">
      <w:pPr>
        <w:pStyle w:val="ParagrafUmum"/>
        <w:rPr>
          <w:noProof/>
          <w:lang w:val="id-ID"/>
        </w:rPr>
      </w:pPr>
    </w:p>
    <w:p w14:paraId="60080EDC" w14:textId="683782EB" w:rsidR="00820C65" w:rsidRPr="00FA0EEF" w:rsidRDefault="00820C65" w:rsidP="002962DA">
      <w:pPr>
        <w:pStyle w:val="Heading3"/>
        <w:rPr>
          <w:lang w:val="id-ID"/>
        </w:rPr>
      </w:pPr>
      <w:bookmarkStart w:id="39" w:name="_Toc25088098"/>
      <w:r w:rsidRPr="00FA0EEF">
        <w:rPr>
          <w:lang w:val="id-ID"/>
        </w:rPr>
        <w:t>SubBab2_2_2</w:t>
      </w:r>
      <w:bookmarkEnd w:id="39"/>
    </w:p>
    <w:p w14:paraId="302EE8F6" w14:textId="77777777" w:rsidR="00AF6563" w:rsidRPr="00FA0EEF" w:rsidRDefault="00820C65" w:rsidP="00AF6563">
      <w:pPr>
        <w:pStyle w:val="ParagrafUmum"/>
        <w:rPr>
          <w:noProof/>
          <w:lang w:val="id-ID"/>
        </w:rPr>
      </w:pPr>
      <w:r w:rsidRPr="00FA0EEF">
        <w:rPr>
          <w:noProof/>
          <w:lang w:val="id-ID"/>
        </w:rPr>
        <w:t>Bla...bla...bla...</w:t>
      </w:r>
    </w:p>
    <w:p w14:paraId="12ABF372" w14:textId="77777777" w:rsidR="00AF6563" w:rsidRPr="00FA0EEF" w:rsidRDefault="00AF6563" w:rsidP="00AF6563">
      <w:pPr>
        <w:pStyle w:val="ParagrafUmum"/>
        <w:rPr>
          <w:noProof/>
          <w:lang w:val="id-ID"/>
        </w:rPr>
      </w:pPr>
    </w:p>
    <w:p w14:paraId="4C69BB25" w14:textId="77777777" w:rsidR="00A67AE6" w:rsidRPr="00FA0EEF" w:rsidRDefault="00A67AE6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bookmarkStart w:id="40" w:name="_Toc25088099"/>
    <w:p w14:paraId="0F3D45BF" w14:textId="21AE2B03" w:rsidR="00A15037" w:rsidRPr="00FA0EEF" w:rsidRDefault="00420EA9" w:rsidP="002962DA">
      <w:pPr>
        <w:pStyle w:val="Heading1"/>
      </w:pPr>
      <w:r w:rsidRPr="00FA0EEF">
        <w:rPr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8CE137" wp14:editId="705033FE">
                <wp:simplePos x="0" y="0"/>
                <wp:positionH relativeFrom="column">
                  <wp:posOffset>1180465</wp:posOffset>
                </wp:positionH>
                <wp:positionV relativeFrom="paragraph">
                  <wp:posOffset>-699770</wp:posOffset>
                </wp:positionV>
                <wp:extent cx="3197860" cy="352425"/>
                <wp:effectExtent l="0" t="0" r="0" b="0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C656A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CE137" id="_x0000_s1064" type="#_x0000_t202" style="position:absolute;left:0;text-align:left;margin-left:92.95pt;margin-top:-55.1pt;width:251.8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Ju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" filled="f" stroked="f">
                <v:textbox>
                  <w:txbxContent>
                    <w:p w14:paraId="268C656A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A15037" w:rsidRPr="00FA0EEF">
        <w:br/>
        <w:t>METODOLOGI</w:t>
      </w:r>
      <w:bookmarkEnd w:id="40"/>
    </w:p>
    <w:p w14:paraId="0763FC23" w14:textId="77777777" w:rsidR="00FD172E" w:rsidRPr="00FA0EEF" w:rsidRDefault="00FD172E" w:rsidP="00FD172E">
      <w:pPr>
        <w:pStyle w:val="Heading2"/>
        <w:rPr>
          <w:lang w:val="id-ID"/>
        </w:rPr>
      </w:pPr>
      <w:bookmarkStart w:id="41" w:name="_Toc25088100"/>
      <w:r w:rsidRPr="00FA0EEF">
        <w:rPr>
          <w:lang w:val="id-ID"/>
        </w:rPr>
        <w:t>Bagan Alir</w:t>
      </w:r>
      <w:bookmarkEnd w:id="41"/>
    </w:p>
    <w:p w14:paraId="37C14EA4" w14:textId="02F90334" w:rsidR="00FD172E" w:rsidRPr="00FA0EEF" w:rsidRDefault="00FD172E" w:rsidP="00FD172E">
      <w:pPr>
        <w:pStyle w:val="text"/>
        <w:rPr>
          <w:noProof/>
        </w:rPr>
      </w:pPr>
      <w:r w:rsidRPr="00FA0EEF">
        <w:rPr>
          <w:noProof/>
        </w:rPr>
        <w:t>Secara umum metodologi dalam pengerjaan Tugas Akhir ini blab la bla …</w:t>
      </w:r>
    </w:p>
    <w:p w14:paraId="6A692075" w14:textId="4E389C17" w:rsidR="00FD172E" w:rsidRPr="00FA0EEF" w:rsidRDefault="00FD172E" w:rsidP="00FD172E">
      <w:pPr>
        <w:pStyle w:val="text"/>
        <w:jc w:val="center"/>
        <w:rPr>
          <w:noProof/>
        </w:rPr>
      </w:pPr>
      <w:r w:rsidRPr="00FA0EEF">
        <w:rPr>
          <w:noProof/>
          <w:lang w:eastAsia="id-ID"/>
        </w:rPr>
        <mc:AlternateContent>
          <mc:Choice Requires="wps">
            <w:drawing>
              <wp:inline distT="0" distB="0" distL="0" distR="0" wp14:anchorId="1045B84A" wp14:editId="2FCF3D28">
                <wp:extent cx="3104707" cy="871870"/>
                <wp:effectExtent l="0" t="0" r="19685" b="2349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707" cy="8718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795EB" w14:textId="0F4491AF" w:rsidR="00CA6754" w:rsidRPr="00FD172E" w:rsidRDefault="00CA6754" w:rsidP="00FD172E">
                            <w:pPr>
                              <w:jc w:val="center"/>
                              <w:rPr>
                                <w:highlight w:val="black"/>
                              </w:rPr>
                            </w:pPr>
                            <w:r w:rsidRPr="00FD172E">
                              <w:rPr>
                                <w:highlight w:val="black"/>
                              </w:rPr>
                              <w:t>GAMBAR BAGAN ALIR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5B84A" id="Rectangle 2" o:spid="_x0000_s1065" style="width:244.45pt;height:6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" filled="f" strokecolor="#243f60 [1604]" strokeweight="2pt">
                <v:textbox>
                  <w:txbxContent>
                    <w:p w14:paraId="7DB795EB" w14:textId="0F4491AF" w:rsidR="00CA6754" w:rsidRPr="00FD172E" w:rsidRDefault="00CA6754" w:rsidP="00FD172E">
                      <w:pPr>
                        <w:jc w:val="center"/>
                        <w:rPr>
                          <w:highlight w:val="black"/>
                        </w:rPr>
                      </w:pPr>
                      <w:r w:rsidRPr="00FD172E">
                        <w:rPr>
                          <w:highlight w:val="black"/>
                        </w:rPr>
                        <w:t>GAMBAR BAGAN ALIR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FB14DA5" w14:textId="10155513" w:rsidR="00FD172E" w:rsidRPr="00FA0EEF" w:rsidRDefault="00FD172E" w:rsidP="00FD172E">
      <w:pPr>
        <w:pStyle w:val="NoGambar"/>
        <w:rPr>
          <w:noProof/>
          <w:lang w:val="id-ID"/>
        </w:rPr>
      </w:pPr>
      <w:bookmarkStart w:id="42" w:name="_Toc25088122"/>
      <w:r w:rsidRPr="00FA0EEF">
        <w:rPr>
          <w:noProof/>
          <w:lang w:val="id-ID"/>
        </w:rPr>
        <w:t xml:space="preserve">Gambar </w:t>
      </w:r>
      <w:r w:rsidRPr="00FA0EEF">
        <w:rPr>
          <w:noProof/>
          <w:lang w:val="id-ID"/>
        </w:rPr>
        <w:fldChar w:fldCharType="begin"/>
      </w:r>
      <w:r w:rsidRPr="00FA0EEF">
        <w:rPr>
          <w:noProof/>
          <w:lang w:val="id-ID"/>
        </w:rPr>
        <w:instrText xml:space="preserve"> STYLEREF 1 \s </w:instrText>
      </w:r>
      <w:r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3</w:t>
      </w:r>
      <w:r w:rsidRPr="00FA0EEF">
        <w:rPr>
          <w:noProof/>
          <w:lang w:val="id-ID"/>
        </w:rPr>
        <w:fldChar w:fldCharType="end"/>
      </w:r>
      <w:r w:rsidRPr="00FA0EEF">
        <w:rPr>
          <w:noProof/>
          <w:lang w:val="id-ID"/>
        </w:rPr>
        <w:t>.</w:t>
      </w:r>
      <w:r w:rsidRPr="00FA0EEF">
        <w:rPr>
          <w:noProof/>
          <w:lang w:val="id-ID"/>
        </w:rPr>
        <w:fldChar w:fldCharType="begin"/>
      </w:r>
      <w:r w:rsidRPr="00FA0EEF">
        <w:rPr>
          <w:noProof/>
          <w:lang w:val="id-ID"/>
        </w:rPr>
        <w:instrText xml:space="preserve"> SEQ Gambar \* ARABIC \s 1 </w:instrText>
      </w:r>
      <w:r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1</w:t>
      </w:r>
      <w:r w:rsidRPr="00FA0EEF">
        <w:rPr>
          <w:noProof/>
          <w:lang w:val="id-ID"/>
        </w:rPr>
        <w:fldChar w:fldCharType="end"/>
      </w:r>
      <w:r w:rsidRPr="00FA0EEF">
        <w:rPr>
          <w:noProof/>
          <w:lang w:val="id-ID"/>
        </w:rPr>
        <w:t xml:space="preserve"> Bagan Alir Pengerjaan Tugas Akhir</w:t>
      </w:r>
      <w:bookmarkEnd w:id="42"/>
    </w:p>
    <w:p w14:paraId="3CA978EB" w14:textId="3826537B" w:rsidR="00A15037" w:rsidRPr="00FA0EEF" w:rsidRDefault="00FD172E" w:rsidP="002962DA">
      <w:pPr>
        <w:pStyle w:val="Heading2"/>
        <w:rPr>
          <w:lang w:val="id-ID"/>
        </w:rPr>
      </w:pPr>
      <w:bookmarkStart w:id="43" w:name="_Toc25088101"/>
      <w:r w:rsidRPr="00FA0EEF">
        <w:rPr>
          <w:lang w:val="id-ID"/>
        </w:rPr>
        <w:t>Sub Bab 3_2</w:t>
      </w:r>
      <w:bookmarkEnd w:id="43"/>
    </w:p>
    <w:p w14:paraId="4C90A29E" w14:textId="77777777" w:rsidR="00A15037" w:rsidRPr="00FA0EEF" w:rsidRDefault="00A15037" w:rsidP="001205C6">
      <w:pPr>
        <w:pStyle w:val="text"/>
        <w:rPr>
          <w:noProof/>
        </w:rPr>
      </w:pPr>
    </w:p>
    <w:p w14:paraId="367927D0" w14:textId="3B17FF8E" w:rsidR="00A15037" w:rsidRPr="00FA0EEF" w:rsidRDefault="00FD172E" w:rsidP="002962DA">
      <w:pPr>
        <w:pStyle w:val="Heading2"/>
        <w:rPr>
          <w:lang w:val="id-ID"/>
        </w:rPr>
      </w:pPr>
      <w:bookmarkStart w:id="44" w:name="_Toc25088102"/>
      <w:r w:rsidRPr="00FA0EEF">
        <w:rPr>
          <w:lang w:val="id-ID"/>
        </w:rPr>
        <w:t>Sub Bab 3_3</w:t>
      </w:r>
      <w:bookmarkEnd w:id="44"/>
    </w:p>
    <w:p w14:paraId="60F9254F" w14:textId="77777777" w:rsidR="00A15037" w:rsidRPr="00FA0EEF" w:rsidRDefault="00A15037" w:rsidP="001205C6">
      <w:pPr>
        <w:pStyle w:val="text"/>
        <w:rPr>
          <w:noProof/>
        </w:rPr>
      </w:pPr>
    </w:p>
    <w:p w14:paraId="39A2479A" w14:textId="17F75BC2" w:rsidR="00A15037" w:rsidRPr="00FA0EEF" w:rsidRDefault="00FD172E" w:rsidP="002962DA">
      <w:pPr>
        <w:pStyle w:val="Heading2"/>
        <w:rPr>
          <w:lang w:val="id-ID"/>
        </w:rPr>
      </w:pPr>
      <w:bookmarkStart w:id="45" w:name="_Toc25088103"/>
      <w:r w:rsidRPr="00FA0EEF">
        <w:rPr>
          <w:lang w:val="id-ID"/>
        </w:rPr>
        <w:t>Sub Bab 3_4</w:t>
      </w:r>
      <w:bookmarkEnd w:id="45"/>
    </w:p>
    <w:p w14:paraId="21A1C12E" w14:textId="77777777" w:rsidR="00A15037" w:rsidRPr="00FA0EEF" w:rsidRDefault="00A15037" w:rsidP="001205C6">
      <w:pPr>
        <w:pStyle w:val="text"/>
        <w:rPr>
          <w:noProof/>
        </w:rPr>
      </w:pPr>
    </w:p>
    <w:p w14:paraId="557CBA35" w14:textId="4669AE94" w:rsidR="00A15037" w:rsidRPr="00FA0EEF" w:rsidRDefault="00FD172E" w:rsidP="002962DA">
      <w:pPr>
        <w:pStyle w:val="Heading2"/>
        <w:rPr>
          <w:lang w:val="id-ID"/>
        </w:rPr>
      </w:pPr>
      <w:bookmarkStart w:id="46" w:name="_Toc25088104"/>
      <w:r w:rsidRPr="00FA0EEF">
        <w:rPr>
          <w:lang w:val="id-ID"/>
        </w:rPr>
        <w:t>Sub Bab 3_4</w:t>
      </w:r>
      <w:bookmarkEnd w:id="46"/>
    </w:p>
    <w:p w14:paraId="62B3431F" w14:textId="77777777" w:rsidR="002D5D4C" w:rsidRPr="00FA0EEF" w:rsidRDefault="002D5D4C" w:rsidP="00FD172E">
      <w:pPr>
        <w:pStyle w:val="text"/>
        <w:rPr>
          <w:noProof/>
        </w:rPr>
      </w:pPr>
    </w:p>
    <w:p w14:paraId="1222E89D" w14:textId="77777777" w:rsidR="002D5D4C" w:rsidRPr="00FA0EEF" w:rsidRDefault="002D5D4C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p w14:paraId="60428C2D" w14:textId="347A1B7D" w:rsidR="007F78EC" w:rsidRPr="00FA0EEF" w:rsidRDefault="00420EA9">
      <w:pPr>
        <w:rPr>
          <w:noProof/>
          <w:lang w:val="id-ID"/>
        </w:rPr>
      </w:pPr>
      <w:r w:rsidRPr="00FA0EEF"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A8E408" wp14:editId="4FE7887D">
                <wp:simplePos x="0" y="0"/>
                <wp:positionH relativeFrom="column">
                  <wp:posOffset>1299210</wp:posOffset>
                </wp:positionH>
                <wp:positionV relativeFrom="paragraph">
                  <wp:posOffset>-720725</wp:posOffset>
                </wp:positionV>
                <wp:extent cx="3197860" cy="352425"/>
                <wp:effectExtent l="0" t="0" r="0" b="0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18C11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8E408" id="_x0000_s1066" type="#_x0000_t202" style="position:absolute;margin-left:102.3pt;margin-top:-56.75pt;width:251.8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GauQIAAMM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" filled="f" stroked="f">
                <v:textbox>
                  <w:txbxContent>
                    <w:p w14:paraId="7A818C11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74087C93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04A018A1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0CDD8A78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2A15D6FE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22E586FF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5A78AB5E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625320F8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2A24B28C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5CE26047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73945F34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  <w:r w:rsidRPr="00FA0EEF">
        <w:rPr>
          <w:noProof/>
          <w:lang w:val="id-ID"/>
        </w:rPr>
        <w:t>Halaman ini sengaja dikosongkan</w:t>
      </w:r>
    </w:p>
    <w:p w14:paraId="1E153ECF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30175AD9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0B0513E6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5CD90298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0C456939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5DE267AD" w14:textId="77777777" w:rsidR="002D5D4C" w:rsidRPr="00FA0EEF" w:rsidRDefault="002D5D4C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bookmarkStart w:id="47" w:name="_Toc25088105"/>
    <w:p w14:paraId="51B04BFC" w14:textId="7615A74D" w:rsidR="006C6EC6" w:rsidRPr="00FA0EEF" w:rsidRDefault="00420EA9" w:rsidP="002962DA">
      <w:pPr>
        <w:pStyle w:val="Heading1"/>
      </w:pPr>
      <w:r w:rsidRPr="00FA0EEF">
        <w:rPr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40D3B5" wp14:editId="006C0EF0">
                <wp:simplePos x="0" y="0"/>
                <wp:positionH relativeFrom="column">
                  <wp:posOffset>1173480</wp:posOffset>
                </wp:positionH>
                <wp:positionV relativeFrom="paragraph">
                  <wp:posOffset>-727710</wp:posOffset>
                </wp:positionV>
                <wp:extent cx="3197860" cy="352425"/>
                <wp:effectExtent l="0" t="0" r="0" b="0"/>
                <wp:wrapNone/>
                <wp:docPr id="1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D72C4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0D3B5" id="_x0000_s1067" type="#_x0000_t202" style="position:absolute;left:0;text-align:left;margin-left:92.4pt;margin-top:-57.3pt;width:251.8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mu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" filled="f" stroked="f">
                <v:textbox>
                  <w:txbxContent>
                    <w:p w14:paraId="053D72C4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90389" w:rsidRPr="00FA0EEF">
        <w:br/>
      </w:r>
      <w:r w:rsidR="006C6EC6" w:rsidRPr="00FA0EEF">
        <w:t>Judul_Bab_4</w:t>
      </w:r>
      <w:bookmarkEnd w:id="47"/>
    </w:p>
    <w:p w14:paraId="735FF137" w14:textId="77777777" w:rsidR="006C6EC6" w:rsidRPr="00FA0EEF" w:rsidRDefault="006C6EC6" w:rsidP="002962DA">
      <w:pPr>
        <w:pStyle w:val="Heading2"/>
        <w:rPr>
          <w:lang w:val="id-ID"/>
        </w:rPr>
      </w:pPr>
      <w:bookmarkStart w:id="48" w:name="_Toc25088106"/>
      <w:r w:rsidRPr="00FA0EEF">
        <w:rPr>
          <w:lang w:val="id-ID"/>
        </w:rPr>
        <w:t>SubBab4_1</w:t>
      </w:r>
      <w:bookmarkEnd w:id="48"/>
    </w:p>
    <w:p w14:paraId="42B5AFAF" w14:textId="77777777" w:rsidR="004C6A63" w:rsidRPr="00FA0EEF" w:rsidRDefault="004C6A63" w:rsidP="001205C6">
      <w:pPr>
        <w:pStyle w:val="text"/>
        <w:rPr>
          <w:noProof/>
        </w:rPr>
      </w:pPr>
    </w:p>
    <w:p w14:paraId="4F21AB35" w14:textId="77777777" w:rsidR="006C6EC6" w:rsidRPr="00FA0EEF" w:rsidRDefault="006C6EC6" w:rsidP="002962DA">
      <w:pPr>
        <w:pStyle w:val="Heading3"/>
        <w:rPr>
          <w:lang w:val="id-ID"/>
        </w:rPr>
      </w:pPr>
      <w:bookmarkStart w:id="49" w:name="_Toc25088107"/>
      <w:r w:rsidRPr="00FA0EEF">
        <w:rPr>
          <w:lang w:val="id-ID"/>
        </w:rPr>
        <w:t>SubBab4_1_1</w:t>
      </w:r>
      <w:bookmarkEnd w:id="49"/>
    </w:p>
    <w:p w14:paraId="59B1F9E7" w14:textId="77777777" w:rsidR="00307E9A" w:rsidRPr="00FA0EEF" w:rsidRDefault="00307E9A" w:rsidP="001205C6">
      <w:pPr>
        <w:pStyle w:val="text"/>
        <w:rPr>
          <w:noProof/>
        </w:rPr>
      </w:pPr>
    </w:p>
    <w:p w14:paraId="1BCCF11B" w14:textId="77777777" w:rsidR="006C6EC6" w:rsidRPr="00FA0EEF" w:rsidRDefault="006C6EC6" w:rsidP="002962DA">
      <w:pPr>
        <w:pStyle w:val="Heading2"/>
        <w:rPr>
          <w:lang w:val="id-ID"/>
        </w:rPr>
      </w:pPr>
      <w:bookmarkStart w:id="50" w:name="_Toc25088108"/>
      <w:r w:rsidRPr="00FA0EEF">
        <w:rPr>
          <w:lang w:val="id-ID"/>
        </w:rPr>
        <w:t>SubBab4_2</w:t>
      </w:r>
      <w:bookmarkEnd w:id="50"/>
    </w:p>
    <w:p w14:paraId="204A58A6" w14:textId="77777777" w:rsidR="004C6A63" w:rsidRPr="00FA0EEF" w:rsidRDefault="004C6A63" w:rsidP="001205C6">
      <w:pPr>
        <w:pStyle w:val="text"/>
        <w:rPr>
          <w:noProof/>
        </w:rPr>
      </w:pPr>
    </w:p>
    <w:p w14:paraId="5F37A8DA" w14:textId="77777777" w:rsidR="006C6EC6" w:rsidRPr="00FA0EEF" w:rsidRDefault="006C6EC6" w:rsidP="002962DA">
      <w:pPr>
        <w:pStyle w:val="Heading3"/>
        <w:rPr>
          <w:lang w:val="id-ID"/>
        </w:rPr>
      </w:pPr>
      <w:bookmarkStart w:id="51" w:name="_Toc25088109"/>
      <w:r w:rsidRPr="00FA0EEF">
        <w:rPr>
          <w:lang w:val="id-ID"/>
        </w:rPr>
        <w:t>SubBab4_2_1</w:t>
      </w:r>
      <w:bookmarkEnd w:id="51"/>
    </w:p>
    <w:p w14:paraId="75559726" w14:textId="77777777" w:rsidR="00400715" w:rsidRPr="00FA0EEF" w:rsidRDefault="00400715" w:rsidP="001205C6">
      <w:pPr>
        <w:pStyle w:val="text"/>
        <w:rPr>
          <w:noProof/>
        </w:rPr>
      </w:pPr>
    </w:p>
    <w:p w14:paraId="6F94727B" w14:textId="77777777" w:rsidR="00400715" w:rsidRPr="00FA0EEF" w:rsidRDefault="00400715" w:rsidP="001205C6">
      <w:pPr>
        <w:pStyle w:val="text"/>
        <w:rPr>
          <w:noProof/>
        </w:rPr>
      </w:pPr>
    </w:p>
    <w:p w14:paraId="2CF8C542" w14:textId="77777777" w:rsidR="00820C65" w:rsidRPr="00FA0EEF" w:rsidRDefault="00820C65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p w14:paraId="5EB43018" w14:textId="00DE0611" w:rsidR="00820C65" w:rsidRPr="00FA0EEF" w:rsidRDefault="00420EA9" w:rsidP="00820C65">
      <w:pPr>
        <w:pStyle w:val="ParagrafUmum"/>
        <w:jc w:val="center"/>
        <w:rPr>
          <w:noProof/>
          <w:lang w:val="id-ID"/>
        </w:rPr>
      </w:pPr>
      <w:r w:rsidRPr="00FA0EEF"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06A790" wp14:editId="4C85B367">
                <wp:simplePos x="0" y="0"/>
                <wp:positionH relativeFrom="column">
                  <wp:posOffset>1306195</wp:posOffset>
                </wp:positionH>
                <wp:positionV relativeFrom="paragraph">
                  <wp:posOffset>-727710</wp:posOffset>
                </wp:positionV>
                <wp:extent cx="3197860" cy="352425"/>
                <wp:effectExtent l="0" t="0" r="0" b="0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93EA6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A790" id="_x0000_s1068" type="#_x0000_t202" style="position:absolute;left:0;text-align:left;margin-left:102.85pt;margin-top:-57.3pt;width:251.8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XW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" filled="f" stroked="f">
                <v:textbox>
                  <w:txbxContent>
                    <w:p w14:paraId="42193EA6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820C65" w:rsidRPr="00FA0EEF">
        <w:rPr>
          <w:noProof/>
          <w:lang w:val="id-ID"/>
        </w:rPr>
        <w:br/>
      </w:r>
    </w:p>
    <w:p w14:paraId="41A5EE9F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15C024CD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07509A8D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3A45D10A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237140DB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4AD1CB54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6D723113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50D1A4C1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15AA6DE3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  <w:r w:rsidRPr="00FA0EEF">
        <w:rPr>
          <w:noProof/>
          <w:lang w:val="id-ID"/>
        </w:rPr>
        <w:t>Halaman ini sengaja dikosongkan</w:t>
      </w:r>
    </w:p>
    <w:p w14:paraId="464654E9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1334585F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5A2EF34D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5638B30E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5839F102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41DFBA29" w14:textId="77777777" w:rsidR="002D5D4C" w:rsidRPr="00FA0EEF" w:rsidRDefault="002D5D4C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bookmarkStart w:id="52" w:name="_Toc25088110"/>
    <w:p w14:paraId="3EF587F8" w14:textId="37018D93" w:rsidR="006C6EC6" w:rsidRPr="00FA0EEF" w:rsidRDefault="00420EA9" w:rsidP="002962DA">
      <w:pPr>
        <w:pStyle w:val="Heading1"/>
      </w:pPr>
      <w:r w:rsidRPr="00FA0EEF">
        <w:rPr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570CDD" wp14:editId="40404252">
                <wp:simplePos x="0" y="0"/>
                <wp:positionH relativeFrom="column">
                  <wp:posOffset>1208405</wp:posOffset>
                </wp:positionH>
                <wp:positionV relativeFrom="paragraph">
                  <wp:posOffset>-727710</wp:posOffset>
                </wp:positionV>
                <wp:extent cx="3197860" cy="352425"/>
                <wp:effectExtent l="0" t="0" r="0" b="0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1C796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70CDD" id="_x0000_s1069" type="#_x0000_t202" style="position:absolute;left:0;text-align:left;margin-left:95.15pt;margin-top:-57.3pt;width:251.8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HD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" filled="f" stroked="f">
                <v:textbox>
                  <w:txbxContent>
                    <w:p w14:paraId="5B11C796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90389" w:rsidRPr="00FA0EEF">
        <w:br/>
      </w:r>
      <w:r w:rsidR="006C6EC6" w:rsidRPr="00FA0EEF">
        <w:t>Judul_Bab</w:t>
      </w:r>
      <w:r w:rsidR="00820C65" w:rsidRPr="00FA0EEF">
        <w:t>_</w:t>
      </w:r>
      <w:r w:rsidR="006C6EC6" w:rsidRPr="00FA0EEF">
        <w:t>5</w:t>
      </w:r>
      <w:bookmarkEnd w:id="52"/>
    </w:p>
    <w:p w14:paraId="6C6DFD19" w14:textId="77777777" w:rsidR="006C6EC6" w:rsidRPr="00FA0EEF" w:rsidRDefault="006C6EC6" w:rsidP="002962DA">
      <w:pPr>
        <w:pStyle w:val="Heading2"/>
        <w:rPr>
          <w:lang w:val="id-ID"/>
        </w:rPr>
      </w:pPr>
      <w:bookmarkStart w:id="53" w:name="_Toc25088111"/>
      <w:r w:rsidRPr="00FA0EEF">
        <w:rPr>
          <w:lang w:val="id-ID"/>
        </w:rPr>
        <w:t>SubBab5_1</w:t>
      </w:r>
      <w:bookmarkEnd w:id="53"/>
    </w:p>
    <w:p w14:paraId="52939746" w14:textId="77777777" w:rsidR="004C6A63" w:rsidRPr="00FA0EEF" w:rsidRDefault="004C6A63" w:rsidP="001205C6">
      <w:pPr>
        <w:pStyle w:val="text"/>
        <w:rPr>
          <w:noProof/>
        </w:rPr>
      </w:pPr>
    </w:p>
    <w:p w14:paraId="031F478D" w14:textId="77777777" w:rsidR="006C6EC6" w:rsidRPr="00FA0EEF" w:rsidRDefault="006C6EC6" w:rsidP="002962DA">
      <w:pPr>
        <w:pStyle w:val="Heading3"/>
        <w:rPr>
          <w:lang w:val="id-ID"/>
        </w:rPr>
      </w:pPr>
      <w:bookmarkStart w:id="54" w:name="_Toc25088112"/>
      <w:r w:rsidRPr="00FA0EEF">
        <w:rPr>
          <w:lang w:val="id-ID"/>
        </w:rPr>
        <w:t>SubBab5_1_1</w:t>
      </w:r>
      <w:bookmarkEnd w:id="54"/>
    </w:p>
    <w:p w14:paraId="6208AE02" w14:textId="090E5CD2" w:rsidR="009B30AE" w:rsidRPr="00FA0EEF" w:rsidRDefault="009B30AE" w:rsidP="001205C6">
      <w:pPr>
        <w:pStyle w:val="text"/>
        <w:rPr>
          <w:noProof/>
        </w:rPr>
      </w:pPr>
      <w:r w:rsidRPr="00FA0EEF">
        <w:rPr>
          <w:noProof/>
        </w:rPr>
        <w:t xml:space="preserve">Sesuai dengan </w:t>
      </w:r>
      <w:r w:rsidRPr="00FA0EEF">
        <w:rPr>
          <w:i/>
          <w:noProof/>
        </w:rPr>
        <w:t>Global Maritime Distress and Safety System</w:t>
      </w:r>
      <w:r w:rsidRPr="00FA0EEF">
        <w:rPr>
          <w:noProof/>
        </w:rPr>
        <w:t xml:space="preserve"> (GMDSS), peralatan radio komunikasi yang harus dibawa oleh sebuah kapal bukan ditentukan oleh ukuran dari kapal tersebut melainkan ditentukan oleh daerah pelayarannya </w:t>
      </w:r>
      <w:sdt>
        <w:sdtPr>
          <w:rPr>
            <w:noProof/>
          </w:rPr>
          <w:id w:val="139520660"/>
          <w:citation/>
        </w:sdtPr>
        <w:sdtEndPr/>
        <w:sdtContent>
          <w:r w:rsidR="001A4287" w:rsidRPr="00FA0EEF">
            <w:rPr>
              <w:noProof/>
            </w:rPr>
            <w:fldChar w:fldCharType="begin"/>
          </w:r>
          <w:r w:rsidR="00E83530" w:rsidRPr="00FA0EEF">
            <w:rPr>
              <w:noProof/>
            </w:rPr>
            <w:instrText xml:space="preserve"> CITATION Kur09 \l 1033  </w:instrText>
          </w:r>
          <w:r w:rsidR="001A4287" w:rsidRPr="00FA0EEF">
            <w:rPr>
              <w:noProof/>
            </w:rPr>
            <w:fldChar w:fldCharType="separate"/>
          </w:r>
          <w:r w:rsidR="00B644E0">
            <w:rPr>
              <w:noProof/>
            </w:rPr>
            <w:t>(Kurniawati, H.A., 2009)</w:t>
          </w:r>
          <w:r w:rsidR="001A4287" w:rsidRPr="00FA0EEF">
            <w:rPr>
              <w:noProof/>
            </w:rPr>
            <w:fldChar w:fldCharType="end"/>
          </w:r>
        </w:sdtContent>
      </w:sdt>
      <w:r w:rsidRPr="00FA0EEF">
        <w:rPr>
          <w:noProof/>
        </w:rPr>
        <w:t>.</w:t>
      </w:r>
      <w:r w:rsidR="005562C8" w:rsidRPr="00FA0EEF">
        <w:rPr>
          <w:noProof/>
        </w:rPr>
        <w:t xml:space="preserve"> </w:t>
      </w:r>
      <w:r w:rsidR="00031EC0" w:rsidRPr="00FA0EEF">
        <w:rPr>
          <w:noProof/>
        </w:rPr>
        <w:t>Hal ini dijabarkan dalam SOLAS Chapter IV: Radiocommunications</w:t>
      </w:r>
      <w:r w:rsidR="006216FB" w:rsidRPr="00FA0EEF">
        <w:rPr>
          <w:noProof/>
        </w:rPr>
        <w:t>.</w:t>
      </w:r>
    </w:p>
    <w:p w14:paraId="02086F01" w14:textId="53B22AC3" w:rsidR="006C5166" w:rsidRPr="00FA0EEF" w:rsidRDefault="006C5166" w:rsidP="00A24E6F">
      <w:pPr>
        <w:pStyle w:val="NoTabel"/>
        <w:jc w:val="center"/>
        <w:rPr>
          <w:noProof/>
          <w:lang w:val="id-ID"/>
        </w:rPr>
      </w:pPr>
      <w:bookmarkStart w:id="55" w:name="_Ref215645546"/>
      <w:bookmarkStart w:id="56" w:name="_Toc25088123"/>
      <w:r w:rsidRPr="00FA0EEF">
        <w:rPr>
          <w:noProof/>
          <w:lang w:val="id-ID"/>
        </w:rPr>
        <w:t xml:space="preserve">Tabel </w:t>
      </w:r>
      <w:r w:rsidR="001A4287" w:rsidRPr="00FA0EEF">
        <w:rPr>
          <w:noProof/>
          <w:lang w:val="id-ID"/>
        </w:rPr>
        <w:fldChar w:fldCharType="begin"/>
      </w:r>
      <w:r w:rsidR="00C54440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5</w:t>
      </w:r>
      <w:r w:rsidR="001A4287" w:rsidRPr="00FA0EEF">
        <w:rPr>
          <w:noProof/>
          <w:lang w:val="id-ID"/>
        </w:rPr>
        <w:fldChar w:fldCharType="end"/>
      </w:r>
      <w:r w:rsidR="00C54440"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C54440" w:rsidRPr="00FA0EEF">
        <w:rPr>
          <w:noProof/>
          <w:lang w:val="id-ID"/>
        </w:rPr>
        <w:instrText xml:space="preserve"> SEQ Tabel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1</w:t>
      </w:r>
      <w:r w:rsidR="001A4287" w:rsidRPr="00FA0EEF">
        <w:rPr>
          <w:noProof/>
          <w:lang w:val="id-ID"/>
        </w:rPr>
        <w:fldChar w:fldCharType="end"/>
      </w:r>
      <w:bookmarkEnd w:id="55"/>
      <w:r w:rsidR="00856A5E" w:rsidRPr="00FA0EEF">
        <w:rPr>
          <w:noProof/>
          <w:lang w:val="id-ID"/>
        </w:rPr>
        <w:t>. Susunan Perlengkapan</w:t>
      </w:r>
      <w:r w:rsidRPr="00FA0EEF">
        <w:rPr>
          <w:noProof/>
          <w:lang w:val="id-ID"/>
        </w:rPr>
        <w:t xml:space="preserve"> Kapal</w:t>
      </w:r>
      <w:bookmarkEnd w:id="56"/>
    </w:p>
    <w:tbl>
      <w:tblPr>
        <w:tblStyle w:val="TableGrid"/>
        <w:tblW w:w="0" w:type="auto"/>
        <w:tblInd w:w="817" w:type="dxa"/>
        <w:tblLook w:val="01E0" w:firstRow="1" w:lastRow="1" w:firstColumn="1" w:lastColumn="1" w:noHBand="0" w:noVBand="0"/>
      </w:tblPr>
      <w:tblGrid>
        <w:gridCol w:w="3827"/>
        <w:gridCol w:w="4253"/>
      </w:tblGrid>
      <w:tr w:rsidR="006C5166" w:rsidRPr="00FA0EEF" w14:paraId="69F177BF" w14:textId="77777777" w:rsidTr="001205C6">
        <w:tc>
          <w:tcPr>
            <w:tcW w:w="3827" w:type="dxa"/>
          </w:tcPr>
          <w:p w14:paraId="18972F8A" w14:textId="77777777" w:rsidR="006C5166" w:rsidRPr="00FA0EEF" w:rsidRDefault="006C5166" w:rsidP="006C5166">
            <w:pPr>
              <w:rPr>
                <w:noProof/>
                <w:lang w:val="id-ID"/>
              </w:rPr>
            </w:pPr>
          </w:p>
        </w:tc>
        <w:tc>
          <w:tcPr>
            <w:tcW w:w="4253" w:type="dxa"/>
          </w:tcPr>
          <w:p w14:paraId="7B07811F" w14:textId="77777777" w:rsidR="006C5166" w:rsidRPr="00FA0EEF" w:rsidRDefault="006C5166" w:rsidP="006C5166">
            <w:pPr>
              <w:rPr>
                <w:noProof/>
                <w:lang w:val="id-ID"/>
              </w:rPr>
            </w:pPr>
          </w:p>
        </w:tc>
      </w:tr>
      <w:tr w:rsidR="006C5166" w:rsidRPr="00FA0EEF" w14:paraId="5A45F314" w14:textId="77777777" w:rsidTr="001205C6">
        <w:tc>
          <w:tcPr>
            <w:tcW w:w="3827" w:type="dxa"/>
          </w:tcPr>
          <w:p w14:paraId="6F8BD365" w14:textId="77777777" w:rsidR="006C5166" w:rsidRPr="00FA0EEF" w:rsidRDefault="006C5166" w:rsidP="006C5166">
            <w:pPr>
              <w:rPr>
                <w:noProof/>
                <w:lang w:val="id-ID"/>
              </w:rPr>
            </w:pPr>
          </w:p>
        </w:tc>
        <w:tc>
          <w:tcPr>
            <w:tcW w:w="4253" w:type="dxa"/>
          </w:tcPr>
          <w:p w14:paraId="6239B0F1" w14:textId="77777777" w:rsidR="006C5166" w:rsidRPr="00FA0EEF" w:rsidRDefault="006C5166" w:rsidP="006C5166">
            <w:pPr>
              <w:rPr>
                <w:noProof/>
                <w:lang w:val="id-ID"/>
              </w:rPr>
            </w:pPr>
          </w:p>
        </w:tc>
      </w:tr>
      <w:tr w:rsidR="001205C6" w:rsidRPr="00FA0EEF" w14:paraId="203DC030" w14:textId="77777777" w:rsidTr="001205C6">
        <w:tc>
          <w:tcPr>
            <w:tcW w:w="3827" w:type="dxa"/>
          </w:tcPr>
          <w:p w14:paraId="488B24D3" w14:textId="77777777" w:rsidR="001205C6" w:rsidRPr="00FA0EEF" w:rsidRDefault="001205C6" w:rsidP="006C5166">
            <w:pPr>
              <w:rPr>
                <w:noProof/>
                <w:lang w:val="id-ID"/>
              </w:rPr>
            </w:pPr>
          </w:p>
        </w:tc>
        <w:tc>
          <w:tcPr>
            <w:tcW w:w="4253" w:type="dxa"/>
          </w:tcPr>
          <w:p w14:paraId="1D109556" w14:textId="77777777" w:rsidR="001205C6" w:rsidRPr="00FA0EEF" w:rsidRDefault="001205C6" w:rsidP="006C5166">
            <w:pPr>
              <w:rPr>
                <w:noProof/>
                <w:lang w:val="id-ID"/>
              </w:rPr>
            </w:pPr>
          </w:p>
        </w:tc>
      </w:tr>
    </w:tbl>
    <w:p w14:paraId="7C02B0E6" w14:textId="17603C1E" w:rsidR="006C5166" w:rsidRPr="00FA0EEF" w:rsidRDefault="00631D88" w:rsidP="001205C6">
      <w:pPr>
        <w:pStyle w:val="text"/>
        <w:rPr>
          <w:noProof/>
        </w:rPr>
      </w:pPr>
      <w:r w:rsidRPr="00FA0EEF">
        <w:rPr>
          <w:noProof/>
        </w:rPr>
        <w:fldChar w:fldCharType="begin"/>
      </w:r>
      <w:r w:rsidRPr="00FA0EEF">
        <w:rPr>
          <w:noProof/>
        </w:rPr>
        <w:instrText xml:space="preserve"> REF _Ref215645546 \h  \* MERGEFORMAT </w:instrText>
      </w:r>
      <w:r w:rsidRPr="00FA0EEF">
        <w:rPr>
          <w:noProof/>
        </w:rPr>
      </w:r>
      <w:r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1</w:t>
      </w:r>
      <w:r w:rsidRPr="00FA0EEF">
        <w:rPr>
          <w:noProof/>
        </w:rPr>
        <w:fldChar w:fldCharType="end"/>
      </w:r>
      <w:r w:rsidR="00632177" w:rsidRPr="00FA0EEF">
        <w:rPr>
          <w:noProof/>
        </w:rPr>
        <w:t xml:space="preserve"> menunjukkan bla bla bla …</w:t>
      </w:r>
    </w:p>
    <w:p w14:paraId="0E4961FE" w14:textId="77777777" w:rsidR="006C6EC6" w:rsidRPr="00FA0EEF" w:rsidRDefault="006C6EC6" w:rsidP="002962DA">
      <w:pPr>
        <w:pStyle w:val="Heading2"/>
        <w:rPr>
          <w:lang w:val="id-ID"/>
        </w:rPr>
      </w:pPr>
      <w:bookmarkStart w:id="57" w:name="_Toc25088113"/>
      <w:r w:rsidRPr="00FA0EEF">
        <w:rPr>
          <w:lang w:val="id-ID"/>
        </w:rPr>
        <w:t>SubBab5_2</w:t>
      </w:r>
      <w:bookmarkEnd w:id="57"/>
    </w:p>
    <w:p w14:paraId="3040F942" w14:textId="2ABD0856" w:rsidR="001205C6" w:rsidRPr="00FA0EEF" w:rsidRDefault="001205C6" w:rsidP="001205C6">
      <w:pPr>
        <w:pStyle w:val="text"/>
        <w:rPr>
          <w:noProof/>
        </w:rPr>
      </w:pPr>
      <w:bookmarkStart w:id="58" w:name="_Ref215645554"/>
      <w:r w:rsidRPr="00FA0EEF">
        <w:rPr>
          <w:noProof/>
        </w:rPr>
        <w:t xml:space="preserve">Jenis kapal yang sering berkunjung ke Pelabuhan Tanjung Perak ada </w:t>
      </w:r>
      <w:r w:rsidR="008A3CDA" w:rsidRPr="00FA0EEF">
        <w:rPr>
          <w:noProof/>
        </w:rPr>
        <w:t>3 (</w:t>
      </w:r>
      <w:r w:rsidRPr="00FA0EEF">
        <w:rPr>
          <w:noProof/>
        </w:rPr>
        <w:t>tiga</w:t>
      </w:r>
      <w:r w:rsidR="008A3CDA" w:rsidRPr="00FA0EEF">
        <w:rPr>
          <w:noProof/>
        </w:rPr>
        <w:t>)</w:t>
      </w:r>
      <w:r w:rsidRPr="00FA0EEF">
        <w:rPr>
          <w:noProof/>
        </w:rPr>
        <w:t xml:space="preserve"> macam (lihat</w:t>
      </w:r>
      <w:r w:rsidR="008A3CDA" w:rsidRPr="00FA0EEF">
        <w:rPr>
          <w:noProof/>
        </w:rPr>
        <w:t xml:space="preserve"> </w:t>
      </w:r>
      <w:r w:rsidR="001A4287" w:rsidRPr="00FA0EEF">
        <w:rPr>
          <w:noProof/>
        </w:rPr>
        <w:fldChar w:fldCharType="begin"/>
      </w:r>
      <w:r w:rsidR="00E1767F" w:rsidRPr="00FA0EEF">
        <w:rPr>
          <w:noProof/>
        </w:rPr>
        <w:instrText xml:space="preserve"> REF _Ref215645546 \h </w:instrText>
      </w:r>
      <w:r w:rsidR="001A4287" w:rsidRPr="00FA0EEF">
        <w:rPr>
          <w:noProof/>
        </w:rPr>
      </w:r>
      <w:r w:rsidR="001A4287"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1</w:t>
      </w:r>
      <w:r w:rsidR="001A4287" w:rsidRPr="00FA0EEF">
        <w:rPr>
          <w:noProof/>
        </w:rPr>
        <w:fldChar w:fldCharType="end"/>
      </w:r>
      <w:r w:rsidR="00E1767F" w:rsidRPr="00FA0EEF">
        <w:rPr>
          <w:noProof/>
        </w:rPr>
        <w:t>,</w:t>
      </w:r>
      <w:r w:rsidR="001A4287" w:rsidRPr="00FA0EEF">
        <w:rPr>
          <w:noProof/>
        </w:rPr>
        <w:fldChar w:fldCharType="begin"/>
      </w:r>
      <w:r w:rsidR="00E1767F" w:rsidRPr="00FA0EEF">
        <w:rPr>
          <w:noProof/>
        </w:rPr>
        <w:instrText xml:space="preserve"> REF _Ref323894530 \h </w:instrText>
      </w:r>
      <w:r w:rsidR="001A4287" w:rsidRPr="00FA0EEF">
        <w:rPr>
          <w:noProof/>
        </w:rPr>
      </w:r>
      <w:r w:rsidR="001A4287"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2</w:t>
      </w:r>
      <w:r w:rsidR="001A4287" w:rsidRPr="00FA0EEF">
        <w:rPr>
          <w:noProof/>
        </w:rPr>
        <w:fldChar w:fldCharType="end"/>
      </w:r>
      <w:r w:rsidRPr="00FA0EEF">
        <w:rPr>
          <w:noProof/>
        </w:rPr>
        <w:t xml:space="preserve">, dan </w:t>
      </w:r>
      <w:r w:rsidR="00631D88" w:rsidRPr="00FA0EEF">
        <w:rPr>
          <w:noProof/>
        </w:rPr>
        <w:fldChar w:fldCharType="begin"/>
      </w:r>
      <w:r w:rsidR="00631D88" w:rsidRPr="00FA0EEF">
        <w:rPr>
          <w:noProof/>
        </w:rPr>
        <w:instrText xml:space="preserve"> REF _Ref215645563 \h  \* MERGEFORMAT </w:instrText>
      </w:r>
      <w:r w:rsidR="00631D88" w:rsidRPr="00FA0EEF">
        <w:rPr>
          <w:noProof/>
        </w:rPr>
      </w:r>
      <w:r w:rsidR="00631D88"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3</w:t>
      </w:r>
      <w:r w:rsidR="00631D88" w:rsidRPr="00FA0EEF">
        <w:rPr>
          <w:noProof/>
        </w:rPr>
        <w:fldChar w:fldCharType="end"/>
      </w:r>
      <w:r w:rsidRPr="00FA0EEF">
        <w:rPr>
          <w:noProof/>
        </w:rPr>
        <w:t>).</w:t>
      </w:r>
    </w:p>
    <w:p w14:paraId="47A7245B" w14:textId="2A762677" w:rsidR="004C6A63" w:rsidRPr="00FA0EEF" w:rsidRDefault="00FB7BED" w:rsidP="00A24E6F">
      <w:pPr>
        <w:pStyle w:val="NoTabel"/>
        <w:jc w:val="center"/>
        <w:rPr>
          <w:noProof/>
          <w:lang w:val="id-ID"/>
        </w:rPr>
      </w:pPr>
      <w:bookmarkStart w:id="59" w:name="_Ref323894530"/>
      <w:bookmarkStart w:id="60" w:name="_Toc25088124"/>
      <w:r w:rsidRPr="00FA0EEF">
        <w:rPr>
          <w:noProof/>
          <w:lang w:val="id-ID"/>
        </w:rPr>
        <w:t xml:space="preserve">Tabel </w:t>
      </w:r>
      <w:r w:rsidR="001A4287" w:rsidRPr="00FA0EEF">
        <w:rPr>
          <w:noProof/>
          <w:lang w:val="id-ID"/>
        </w:rPr>
        <w:fldChar w:fldCharType="begin"/>
      </w:r>
      <w:r w:rsidR="00C54440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5</w:t>
      </w:r>
      <w:r w:rsidR="001A4287" w:rsidRPr="00FA0EEF">
        <w:rPr>
          <w:noProof/>
          <w:lang w:val="id-ID"/>
        </w:rPr>
        <w:fldChar w:fldCharType="end"/>
      </w:r>
      <w:r w:rsidR="00C54440"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C54440" w:rsidRPr="00FA0EEF">
        <w:rPr>
          <w:noProof/>
          <w:lang w:val="id-ID"/>
        </w:rPr>
        <w:instrText xml:space="preserve"> SEQ Tabel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2</w:t>
      </w:r>
      <w:r w:rsidR="001A4287" w:rsidRPr="00FA0EEF">
        <w:rPr>
          <w:noProof/>
          <w:lang w:val="id-ID"/>
        </w:rPr>
        <w:fldChar w:fldCharType="end"/>
      </w:r>
      <w:bookmarkEnd w:id="58"/>
      <w:bookmarkEnd w:id="59"/>
      <w:r w:rsidRPr="00FA0EEF">
        <w:rPr>
          <w:noProof/>
          <w:lang w:val="id-ID"/>
        </w:rPr>
        <w:t>. Jumlah Kapal Niaga yang Singgah di Pelabuhan Tanjung Perak</w:t>
      </w:r>
      <w:r w:rsidR="00106926" w:rsidRPr="00FA0EEF">
        <w:rPr>
          <w:noProof/>
          <w:lang w:val="id-ID"/>
        </w:rPr>
        <w:t>, Surabaya</w:t>
      </w:r>
      <w:bookmarkEnd w:id="60"/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2106"/>
        <w:gridCol w:w="2214"/>
        <w:gridCol w:w="2214"/>
        <w:gridCol w:w="2214"/>
      </w:tblGrid>
      <w:tr w:rsidR="00FB7BED" w:rsidRPr="00FA0EEF" w14:paraId="026D0B8E" w14:textId="77777777" w:rsidTr="0071067B">
        <w:tc>
          <w:tcPr>
            <w:tcW w:w="2106" w:type="dxa"/>
          </w:tcPr>
          <w:p w14:paraId="722A868E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  <w:tc>
          <w:tcPr>
            <w:tcW w:w="2214" w:type="dxa"/>
          </w:tcPr>
          <w:p w14:paraId="6478EB12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  <w:tc>
          <w:tcPr>
            <w:tcW w:w="2214" w:type="dxa"/>
          </w:tcPr>
          <w:p w14:paraId="0DDF0A8D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  <w:tc>
          <w:tcPr>
            <w:tcW w:w="2214" w:type="dxa"/>
          </w:tcPr>
          <w:p w14:paraId="40A4841C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</w:tr>
      <w:tr w:rsidR="00FB7BED" w:rsidRPr="00FA0EEF" w14:paraId="394667CF" w14:textId="77777777" w:rsidTr="0071067B">
        <w:tc>
          <w:tcPr>
            <w:tcW w:w="2106" w:type="dxa"/>
          </w:tcPr>
          <w:p w14:paraId="2C60F0D9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  <w:tc>
          <w:tcPr>
            <w:tcW w:w="2214" w:type="dxa"/>
          </w:tcPr>
          <w:p w14:paraId="1E047965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  <w:tc>
          <w:tcPr>
            <w:tcW w:w="2214" w:type="dxa"/>
          </w:tcPr>
          <w:p w14:paraId="2CB1E9E4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  <w:tc>
          <w:tcPr>
            <w:tcW w:w="2214" w:type="dxa"/>
          </w:tcPr>
          <w:p w14:paraId="40668D45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</w:tr>
      <w:tr w:rsidR="00FB7BED" w:rsidRPr="00FA0EEF" w14:paraId="11D30F69" w14:textId="77777777" w:rsidTr="0071067B">
        <w:tc>
          <w:tcPr>
            <w:tcW w:w="2106" w:type="dxa"/>
          </w:tcPr>
          <w:p w14:paraId="5D093E93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  <w:tc>
          <w:tcPr>
            <w:tcW w:w="2214" w:type="dxa"/>
          </w:tcPr>
          <w:p w14:paraId="46B26717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  <w:tc>
          <w:tcPr>
            <w:tcW w:w="2214" w:type="dxa"/>
          </w:tcPr>
          <w:p w14:paraId="4529C774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  <w:tc>
          <w:tcPr>
            <w:tcW w:w="2214" w:type="dxa"/>
          </w:tcPr>
          <w:p w14:paraId="6ED58EC5" w14:textId="77777777" w:rsidR="00FB7BED" w:rsidRPr="00FA0EEF" w:rsidRDefault="00FB7BED" w:rsidP="00706710">
            <w:pPr>
              <w:rPr>
                <w:noProof/>
                <w:lang w:val="id-ID"/>
              </w:rPr>
            </w:pPr>
          </w:p>
        </w:tc>
      </w:tr>
    </w:tbl>
    <w:p w14:paraId="1C345127" w14:textId="77777777" w:rsidR="00B644E0" w:rsidRPr="00FA0EEF" w:rsidRDefault="00B86AFF" w:rsidP="001205C6">
      <w:pPr>
        <w:pStyle w:val="text"/>
        <w:rPr>
          <w:noProof/>
        </w:rPr>
      </w:pPr>
      <w:r w:rsidRPr="00FA0EEF">
        <w:rPr>
          <w:noProof/>
        </w:rPr>
        <w:t xml:space="preserve">Terlihat pada </w:t>
      </w:r>
      <w:r w:rsidR="001A4287" w:rsidRPr="00FA0EEF">
        <w:rPr>
          <w:noProof/>
        </w:rPr>
        <w:fldChar w:fldCharType="begin"/>
      </w:r>
      <w:r w:rsidR="00794B61" w:rsidRPr="00FA0EEF">
        <w:rPr>
          <w:noProof/>
        </w:rPr>
        <w:instrText xml:space="preserve"> REF _Ref215645554 \h  \* MERGEFORMAT </w:instrText>
      </w:r>
      <w:r w:rsidR="001A4287" w:rsidRPr="00FA0EEF">
        <w:rPr>
          <w:noProof/>
        </w:rPr>
      </w:r>
      <w:r w:rsidR="001A4287"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Jenis kapal yang sering berkunjung ke Pelabuhan Tanjung Perak ada 3 (tiga) macam (lihat 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1</w:t>
      </w:r>
      <w:r w:rsidR="00B644E0" w:rsidRPr="00FA0EEF">
        <w:rPr>
          <w:noProof/>
        </w:rPr>
        <w:t xml:space="preserve">,Tabel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2</w:t>
      </w:r>
      <w:r w:rsidR="00B644E0" w:rsidRPr="00FA0EEF">
        <w:rPr>
          <w:noProof/>
        </w:rPr>
        <w:t xml:space="preserve">, dan 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3</w:t>
      </w:r>
      <w:r w:rsidR="00B644E0" w:rsidRPr="00FA0EEF">
        <w:rPr>
          <w:noProof/>
        </w:rPr>
        <w:t>).</w:t>
      </w:r>
    </w:p>
    <w:p w14:paraId="2DB44B55" w14:textId="6841A2A2" w:rsidR="00FB7BED" w:rsidRPr="00FA0EEF" w:rsidRDefault="00B644E0" w:rsidP="001205C6">
      <w:pPr>
        <w:pStyle w:val="text"/>
        <w:rPr>
          <w:noProof/>
        </w:rPr>
      </w:pPr>
      <w:r w:rsidRPr="00FA0EEF">
        <w:rPr>
          <w:noProof/>
        </w:rPr>
        <w:t xml:space="preserve">Tabel </w:t>
      </w:r>
      <w:r>
        <w:rPr>
          <w:noProof/>
        </w:rPr>
        <w:t>5</w:t>
      </w:r>
      <w:r w:rsidRPr="00FA0EEF">
        <w:rPr>
          <w:noProof/>
        </w:rPr>
        <w:t>.</w:t>
      </w:r>
      <w:r>
        <w:rPr>
          <w:noProof/>
        </w:rPr>
        <w:t>2</w:t>
      </w:r>
      <w:r w:rsidR="001A4287" w:rsidRPr="00FA0EEF">
        <w:rPr>
          <w:noProof/>
        </w:rPr>
        <w:fldChar w:fldCharType="end"/>
      </w:r>
      <w:r w:rsidR="00BC247D" w:rsidRPr="00FA0EEF">
        <w:rPr>
          <w:noProof/>
        </w:rPr>
        <w:t xml:space="preserve"> menyatakan </w:t>
      </w:r>
      <w:r w:rsidR="00B86AFF" w:rsidRPr="00FA0EEF">
        <w:rPr>
          <w:noProof/>
        </w:rPr>
        <w:t>bahwa bla bla bla …</w:t>
      </w:r>
    </w:p>
    <w:p w14:paraId="78BAD0C5" w14:textId="0D52DA08" w:rsidR="006C5166" w:rsidRPr="00FA0EEF" w:rsidRDefault="006C5166" w:rsidP="00A24E6F">
      <w:pPr>
        <w:pStyle w:val="NoTabel"/>
        <w:jc w:val="center"/>
        <w:rPr>
          <w:noProof/>
          <w:lang w:val="id-ID"/>
        </w:rPr>
      </w:pPr>
      <w:bookmarkStart w:id="61" w:name="_Ref215645563"/>
      <w:bookmarkStart w:id="62" w:name="_Toc25088125"/>
      <w:r w:rsidRPr="00FA0EEF">
        <w:rPr>
          <w:noProof/>
          <w:lang w:val="id-ID"/>
        </w:rPr>
        <w:t xml:space="preserve">Tabel </w:t>
      </w:r>
      <w:r w:rsidR="001A4287" w:rsidRPr="00FA0EEF">
        <w:rPr>
          <w:noProof/>
          <w:lang w:val="id-ID"/>
        </w:rPr>
        <w:fldChar w:fldCharType="begin"/>
      </w:r>
      <w:r w:rsidR="00C54440"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5</w:t>
      </w:r>
      <w:r w:rsidR="001A4287" w:rsidRPr="00FA0EEF">
        <w:rPr>
          <w:noProof/>
          <w:lang w:val="id-ID"/>
        </w:rPr>
        <w:fldChar w:fldCharType="end"/>
      </w:r>
      <w:r w:rsidR="00C54440"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="00C54440" w:rsidRPr="00FA0EEF">
        <w:rPr>
          <w:noProof/>
          <w:lang w:val="id-ID"/>
        </w:rPr>
        <w:instrText xml:space="preserve"> SEQ Tabel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3</w:t>
      </w:r>
      <w:r w:rsidR="001A4287" w:rsidRPr="00FA0EEF">
        <w:rPr>
          <w:noProof/>
          <w:lang w:val="id-ID"/>
        </w:rPr>
        <w:fldChar w:fldCharType="end"/>
      </w:r>
      <w:bookmarkEnd w:id="61"/>
      <w:r w:rsidRPr="00FA0EEF">
        <w:rPr>
          <w:noProof/>
          <w:lang w:val="id-ID"/>
        </w:rPr>
        <w:t>. Susunan ABK</w:t>
      </w:r>
      <w:bookmarkEnd w:id="62"/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2914"/>
        <w:gridCol w:w="3019"/>
        <w:gridCol w:w="3019"/>
      </w:tblGrid>
      <w:tr w:rsidR="006C5166" w:rsidRPr="00FA0EEF" w14:paraId="7A624B8F" w14:textId="77777777" w:rsidTr="0071067B">
        <w:tc>
          <w:tcPr>
            <w:tcW w:w="2988" w:type="dxa"/>
          </w:tcPr>
          <w:p w14:paraId="31E80E0D" w14:textId="77777777" w:rsidR="006C5166" w:rsidRPr="00FA0EEF" w:rsidRDefault="006C5166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2E6FE58F" w14:textId="77777777" w:rsidR="006C5166" w:rsidRPr="00FA0EEF" w:rsidRDefault="006C5166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15C67AD0" w14:textId="77777777" w:rsidR="006C5166" w:rsidRPr="00FA0EEF" w:rsidRDefault="006C5166" w:rsidP="00706710">
            <w:pPr>
              <w:rPr>
                <w:noProof/>
                <w:lang w:val="id-ID"/>
              </w:rPr>
            </w:pPr>
          </w:p>
        </w:tc>
      </w:tr>
      <w:tr w:rsidR="006C5166" w:rsidRPr="00FA0EEF" w14:paraId="4CE32E7C" w14:textId="77777777" w:rsidTr="0071067B">
        <w:tc>
          <w:tcPr>
            <w:tcW w:w="2988" w:type="dxa"/>
          </w:tcPr>
          <w:p w14:paraId="27F9B086" w14:textId="77777777" w:rsidR="006C5166" w:rsidRPr="00FA0EEF" w:rsidRDefault="006C5166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30F5DD05" w14:textId="77777777" w:rsidR="006C5166" w:rsidRPr="00FA0EEF" w:rsidRDefault="006C5166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632CE893" w14:textId="77777777" w:rsidR="006C5166" w:rsidRPr="00FA0EEF" w:rsidRDefault="006C5166" w:rsidP="00706710">
            <w:pPr>
              <w:rPr>
                <w:noProof/>
                <w:lang w:val="id-ID"/>
              </w:rPr>
            </w:pPr>
          </w:p>
        </w:tc>
      </w:tr>
      <w:tr w:rsidR="00706710" w:rsidRPr="00FA0EEF" w14:paraId="321BD025" w14:textId="77777777" w:rsidTr="0071067B">
        <w:tc>
          <w:tcPr>
            <w:tcW w:w="2988" w:type="dxa"/>
          </w:tcPr>
          <w:p w14:paraId="427B3825" w14:textId="77777777" w:rsidR="00706710" w:rsidRPr="00FA0EEF" w:rsidRDefault="00706710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0C25A8E7" w14:textId="77777777" w:rsidR="00706710" w:rsidRPr="00FA0EEF" w:rsidRDefault="00706710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1BCD6802" w14:textId="77777777" w:rsidR="00706710" w:rsidRPr="00FA0EEF" w:rsidRDefault="00706710" w:rsidP="00706710">
            <w:pPr>
              <w:rPr>
                <w:noProof/>
                <w:lang w:val="id-ID"/>
              </w:rPr>
            </w:pPr>
          </w:p>
        </w:tc>
      </w:tr>
      <w:tr w:rsidR="00706710" w:rsidRPr="00FA0EEF" w14:paraId="75ABBA22" w14:textId="77777777" w:rsidTr="0071067B">
        <w:tc>
          <w:tcPr>
            <w:tcW w:w="2988" w:type="dxa"/>
          </w:tcPr>
          <w:p w14:paraId="700CF6DA" w14:textId="77777777" w:rsidR="00706710" w:rsidRPr="00FA0EEF" w:rsidRDefault="00706710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3C66FA1D" w14:textId="77777777" w:rsidR="00706710" w:rsidRPr="00FA0EEF" w:rsidRDefault="00706710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5595FA2F" w14:textId="77777777" w:rsidR="00706710" w:rsidRPr="00FA0EEF" w:rsidRDefault="00706710" w:rsidP="00706710">
            <w:pPr>
              <w:rPr>
                <w:noProof/>
                <w:lang w:val="id-ID"/>
              </w:rPr>
            </w:pPr>
          </w:p>
        </w:tc>
      </w:tr>
      <w:tr w:rsidR="00706710" w:rsidRPr="00FA0EEF" w14:paraId="15A7607F" w14:textId="77777777" w:rsidTr="0071067B">
        <w:tc>
          <w:tcPr>
            <w:tcW w:w="2988" w:type="dxa"/>
          </w:tcPr>
          <w:p w14:paraId="58109B1E" w14:textId="77777777" w:rsidR="00706710" w:rsidRPr="00FA0EEF" w:rsidRDefault="00706710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101BB5FA" w14:textId="77777777" w:rsidR="00706710" w:rsidRPr="00FA0EEF" w:rsidRDefault="00706710" w:rsidP="00706710">
            <w:pPr>
              <w:rPr>
                <w:noProof/>
                <w:lang w:val="id-ID"/>
              </w:rPr>
            </w:pPr>
          </w:p>
        </w:tc>
        <w:tc>
          <w:tcPr>
            <w:tcW w:w="3096" w:type="dxa"/>
          </w:tcPr>
          <w:p w14:paraId="1220F6C3" w14:textId="77777777" w:rsidR="00706710" w:rsidRPr="00FA0EEF" w:rsidRDefault="00706710" w:rsidP="00706710">
            <w:pPr>
              <w:rPr>
                <w:noProof/>
                <w:lang w:val="id-ID"/>
              </w:rPr>
            </w:pPr>
          </w:p>
        </w:tc>
      </w:tr>
    </w:tbl>
    <w:p w14:paraId="512DB0D1" w14:textId="622EB17A" w:rsidR="00706710" w:rsidRPr="00FA0EEF" w:rsidRDefault="00420EA9" w:rsidP="001205C6">
      <w:pPr>
        <w:pStyle w:val="text"/>
        <w:rPr>
          <w:noProof/>
        </w:rPr>
      </w:pPr>
      <w:r w:rsidRPr="00FA0EEF"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95540D" wp14:editId="7C3D292A">
                <wp:simplePos x="0" y="0"/>
                <wp:positionH relativeFrom="column">
                  <wp:posOffset>1257300</wp:posOffset>
                </wp:positionH>
                <wp:positionV relativeFrom="paragraph">
                  <wp:posOffset>-720725</wp:posOffset>
                </wp:positionV>
                <wp:extent cx="3197860" cy="352425"/>
                <wp:effectExtent l="0" t="0" r="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E03E6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5540D" id="_x0000_s1070" type="#_x0000_t202" style="position:absolute;left:0;text-align:left;margin-left:99pt;margin-top:-56.75pt;width:251.8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msugIAAMM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" filled="f" stroked="f">
                <v:textbox>
                  <w:txbxContent>
                    <w:p w14:paraId="533E03E6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631D88" w:rsidRPr="00FA0EEF">
        <w:rPr>
          <w:noProof/>
        </w:rPr>
        <w:fldChar w:fldCharType="begin"/>
      </w:r>
      <w:r w:rsidR="00631D88" w:rsidRPr="00FA0EEF">
        <w:rPr>
          <w:noProof/>
        </w:rPr>
        <w:instrText xml:space="preserve"> REF _Ref215645546 \h  \* MERGEFORMAT </w:instrText>
      </w:r>
      <w:r w:rsidR="00631D88" w:rsidRPr="00FA0EEF">
        <w:rPr>
          <w:noProof/>
        </w:rPr>
      </w:r>
      <w:r w:rsidR="00631D88"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1</w:t>
      </w:r>
      <w:r w:rsidR="00631D88" w:rsidRPr="00FA0EEF">
        <w:rPr>
          <w:noProof/>
        </w:rPr>
        <w:fldChar w:fldCharType="end"/>
      </w:r>
      <w:r w:rsidR="00706710" w:rsidRPr="00FA0EEF">
        <w:rPr>
          <w:noProof/>
        </w:rPr>
        <w:t xml:space="preserve">, </w:t>
      </w:r>
      <w:r w:rsidR="001A4287" w:rsidRPr="00FA0EEF">
        <w:rPr>
          <w:noProof/>
        </w:rPr>
        <w:fldChar w:fldCharType="begin"/>
      </w:r>
      <w:r w:rsidR="00E1767F" w:rsidRPr="00FA0EEF">
        <w:rPr>
          <w:noProof/>
        </w:rPr>
        <w:instrText xml:space="preserve"> REF _Ref323894530 \h </w:instrText>
      </w:r>
      <w:r w:rsidR="001A4287" w:rsidRPr="00FA0EEF">
        <w:rPr>
          <w:noProof/>
        </w:rPr>
      </w:r>
      <w:r w:rsidR="001A4287"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2</w:t>
      </w:r>
      <w:r w:rsidR="001A4287" w:rsidRPr="00FA0EEF">
        <w:rPr>
          <w:noProof/>
        </w:rPr>
        <w:fldChar w:fldCharType="end"/>
      </w:r>
      <w:r w:rsidR="00706710" w:rsidRPr="00FA0EEF">
        <w:rPr>
          <w:noProof/>
        </w:rPr>
        <w:t xml:space="preserve">, daan </w:t>
      </w:r>
      <w:r w:rsidR="00631D88" w:rsidRPr="00FA0EEF">
        <w:rPr>
          <w:noProof/>
        </w:rPr>
        <w:fldChar w:fldCharType="begin"/>
      </w:r>
      <w:r w:rsidR="00631D88" w:rsidRPr="00FA0EEF">
        <w:rPr>
          <w:noProof/>
        </w:rPr>
        <w:instrText xml:space="preserve"> REF _Ref215645563 \h  \* MERGEFORMAT </w:instrText>
      </w:r>
      <w:r w:rsidR="00631D88" w:rsidRPr="00FA0EEF">
        <w:rPr>
          <w:noProof/>
        </w:rPr>
      </w:r>
      <w:r w:rsidR="00631D88" w:rsidRPr="00FA0EEF">
        <w:rPr>
          <w:noProof/>
        </w:rPr>
        <w:fldChar w:fldCharType="separate"/>
      </w:r>
      <w:r w:rsidR="00B644E0" w:rsidRPr="00FA0EEF">
        <w:rPr>
          <w:noProof/>
        </w:rPr>
        <w:t xml:space="preserve">Tabel </w:t>
      </w:r>
      <w:r w:rsidR="00B644E0">
        <w:rPr>
          <w:noProof/>
        </w:rPr>
        <w:t>5</w:t>
      </w:r>
      <w:r w:rsidR="00B644E0" w:rsidRPr="00FA0EEF">
        <w:rPr>
          <w:noProof/>
        </w:rPr>
        <w:t>.</w:t>
      </w:r>
      <w:r w:rsidR="00B644E0">
        <w:rPr>
          <w:noProof/>
        </w:rPr>
        <w:t>3</w:t>
      </w:r>
      <w:r w:rsidR="00631D88" w:rsidRPr="00FA0EEF">
        <w:rPr>
          <w:noProof/>
        </w:rPr>
        <w:fldChar w:fldCharType="end"/>
      </w:r>
      <w:r w:rsidR="00706710" w:rsidRPr="00FA0EEF">
        <w:rPr>
          <w:noProof/>
        </w:rPr>
        <w:t xml:space="preserve"> menggambarkan situasi permintaan terhadap 3</w:t>
      </w:r>
      <w:r w:rsidR="00106926" w:rsidRPr="00FA0EEF">
        <w:rPr>
          <w:noProof/>
        </w:rPr>
        <w:t xml:space="preserve"> (tiga</w:t>
      </w:r>
      <w:r w:rsidR="00706710" w:rsidRPr="00FA0EEF">
        <w:rPr>
          <w:noProof/>
        </w:rPr>
        <w:t>) jenis kapal yang sering singgah di Pelabuhan Tanjung P</w:t>
      </w:r>
      <w:r w:rsidR="00106926" w:rsidRPr="00FA0EEF">
        <w:rPr>
          <w:noProof/>
        </w:rPr>
        <w:t>e</w:t>
      </w:r>
      <w:r w:rsidR="00741CF4" w:rsidRPr="00FA0EEF">
        <w:rPr>
          <w:noProof/>
        </w:rPr>
        <w:t>rak</w:t>
      </w:r>
      <w:r w:rsidR="00706710" w:rsidRPr="00FA0EEF">
        <w:rPr>
          <w:noProof/>
        </w:rPr>
        <w:t xml:space="preserve"> dalam kurun waktu sepuluh tahun terakhir.</w:t>
      </w:r>
    </w:p>
    <w:p w14:paraId="60E5231B" w14:textId="77777777" w:rsidR="006C6EC6" w:rsidRPr="00FA0EEF" w:rsidRDefault="006C6EC6" w:rsidP="002962DA">
      <w:pPr>
        <w:pStyle w:val="Heading3"/>
        <w:rPr>
          <w:lang w:val="id-ID"/>
        </w:rPr>
      </w:pPr>
      <w:bookmarkStart w:id="63" w:name="_Toc25088114"/>
      <w:r w:rsidRPr="00FA0EEF">
        <w:rPr>
          <w:lang w:val="id-ID"/>
        </w:rPr>
        <w:t>SubBab5_2_1</w:t>
      </w:r>
      <w:bookmarkEnd w:id="63"/>
    </w:p>
    <w:p w14:paraId="5180B333" w14:textId="77777777" w:rsidR="00400715" w:rsidRPr="00FA0EEF" w:rsidRDefault="00400715" w:rsidP="001205C6">
      <w:pPr>
        <w:pStyle w:val="text"/>
        <w:rPr>
          <w:noProof/>
        </w:rPr>
      </w:pPr>
    </w:p>
    <w:p w14:paraId="5167970C" w14:textId="77777777" w:rsidR="00BF0C34" w:rsidRPr="00FA0EEF" w:rsidRDefault="00BF0C34" w:rsidP="001205C6">
      <w:pPr>
        <w:pStyle w:val="text"/>
        <w:rPr>
          <w:noProof/>
        </w:rPr>
      </w:pPr>
    </w:p>
    <w:p w14:paraId="0E1A9A4E" w14:textId="66BD41DD" w:rsidR="00307E9A" w:rsidRPr="00FA0EEF" w:rsidRDefault="00C54440" w:rsidP="00A24E6F">
      <w:pPr>
        <w:pStyle w:val="NoTabel"/>
        <w:tabs>
          <w:tab w:val="right" w:pos="9072"/>
        </w:tabs>
        <w:jc w:val="center"/>
        <w:rPr>
          <w:noProof/>
          <w:lang w:val="id-ID"/>
        </w:rPr>
      </w:pPr>
      <w:bookmarkStart w:id="64" w:name="_Toc25088126"/>
      <w:r w:rsidRPr="00FA0EEF">
        <w:rPr>
          <w:noProof/>
          <w:lang w:val="id-ID"/>
        </w:rPr>
        <w:t xml:space="preserve">Tabel </w:t>
      </w:r>
      <w:r w:rsidR="001A4287" w:rsidRPr="00FA0EEF">
        <w:rPr>
          <w:noProof/>
          <w:lang w:val="id-ID"/>
        </w:rPr>
        <w:fldChar w:fldCharType="begin"/>
      </w:r>
      <w:r w:rsidRPr="00FA0EEF">
        <w:rPr>
          <w:noProof/>
          <w:lang w:val="id-ID"/>
        </w:rPr>
        <w:instrText xml:space="preserve"> STYLEREF 1 \s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5</w:t>
      </w:r>
      <w:r w:rsidR="001A4287" w:rsidRPr="00FA0EEF">
        <w:rPr>
          <w:noProof/>
          <w:lang w:val="id-ID"/>
        </w:rPr>
        <w:fldChar w:fldCharType="end"/>
      </w:r>
      <w:r w:rsidRPr="00FA0EEF">
        <w:rPr>
          <w:noProof/>
          <w:lang w:val="id-ID"/>
        </w:rPr>
        <w:t>.</w:t>
      </w:r>
      <w:r w:rsidR="001A4287" w:rsidRPr="00FA0EEF">
        <w:rPr>
          <w:noProof/>
          <w:lang w:val="id-ID"/>
        </w:rPr>
        <w:fldChar w:fldCharType="begin"/>
      </w:r>
      <w:r w:rsidRPr="00FA0EEF">
        <w:rPr>
          <w:noProof/>
          <w:lang w:val="id-ID"/>
        </w:rPr>
        <w:instrText xml:space="preserve"> SEQ Tabel \* ARABIC \s 1 </w:instrText>
      </w:r>
      <w:r w:rsidR="001A4287" w:rsidRPr="00FA0EEF">
        <w:rPr>
          <w:noProof/>
          <w:lang w:val="id-ID"/>
        </w:rPr>
        <w:fldChar w:fldCharType="separate"/>
      </w:r>
      <w:r w:rsidR="00B644E0">
        <w:rPr>
          <w:noProof/>
          <w:lang w:val="id-ID"/>
        </w:rPr>
        <w:t>4</w:t>
      </w:r>
      <w:r w:rsidR="001A4287" w:rsidRPr="00FA0EEF">
        <w:rPr>
          <w:noProof/>
          <w:lang w:val="id-ID"/>
        </w:rPr>
        <w:fldChar w:fldCharType="end"/>
      </w:r>
      <w:r w:rsidR="000468D5" w:rsidRPr="00FA0EEF">
        <w:rPr>
          <w:noProof/>
          <w:lang w:val="id-ID"/>
        </w:rPr>
        <w:t xml:space="preserve">. </w:t>
      </w:r>
      <w:r w:rsidR="00307E9A" w:rsidRPr="00FA0EEF">
        <w:rPr>
          <w:noProof/>
          <w:lang w:val="id-ID"/>
        </w:rPr>
        <w:t>Perkembangan Penduduk di Kawasan Studi Tahun 1999-2003</w:t>
      </w:r>
      <w:bookmarkEnd w:id="64"/>
    </w:p>
    <w:tbl>
      <w:tblPr>
        <w:tblW w:w="9085" w:type="dxa"/>
        <w:jc w:val="center"/>
        <w:tblLook w:val="0000" w:firstRow="0" w:lastRow="0" w:firstColumn="0" w:lastColumn="0" w:noHBand="0" w:noVBand="0"/>
      </w:tblPr>
      <w:tblGrid>
        <w:gridCol w:w="485"/>
        <w:gridCol w:w="2499"/>
        <w:gridCol w:w="847"/>
        <w:gridCol w:w="846"/>
        <w:gridCol w:w="859"/>
        <w:gridCol w:w="850"/>
        <w:gridCol w:w="851"/>
        <w:gridCol w:w="1848"/>
      </w:tblGrid>
      <w:tr w:rsidR="00307E9A" w:rsidRPr="00FA0EEF" w14:paraId="644292E0" w14:textId="77777777" w:rsidTr="00FF15D1">
        <w:trPr>
          <w:trHeight w:val="360"/>
          <w:jc w:val="center"/>
        </w:trPr>
        <w:tc>
          <w:tcPr>
            <w:tcW w:w="4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E47E0" w14:textId="77777777" w:rsidR="00307E9A" w:rsidRPr="00FA0EEF" w:rsidRDefault="00307E9A" w:rsidP="000468D5">
            <w:pPr>
              <w:spacing w:line="360" w:lineRule="auto"/>
              <w:jc w:val="center"/>
              <w:rPr>
                <w:b/>
                <w:bCs/>
                <w:noProof/>
                <w:sz w:val="22"/>
                <w:szCs w:val="22"/>
                <w:lang w:val="id-ID"/>
              </w:rPr>
            </w:pPr>
            <w:r w:rsidRPr="00FA0EEF">
              <w:rPr>
                <w:b/>
                <w:bCs/>
                <w:noProof/>
                <w:sz w:val="22"/>
                <w:szCs w:val="22"/>
                <w:lang w:val="id-ID"/>
              </w:rPr>
              <w:t>No</w:t>
            </w:r>
          </w:p>
        </w:tc>
        <w:tc>
          <w:tcPr>
            <w:tcW w:w="24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38364A" w14:textId="77777777" w:rsidR="00307E9A" w:rsidRPr="00FA0EEF" w:rsidRDefault="00307E9A" w:rsidP="000468D5">
            <w:pPr>
              <w:spacing w:line="360" w:lineRule="auto"/>
              <w:jc w:val="center"/>
              <w:rPr>
                <w:b/>
                <w:bCs/>
                <w:noProof/>
                <w:sz w:val="22"/>
                <w:szCs w:val="22"/>
                <w:lang w:val="id-ID"/>
              </w:rPr>
            </w:pPr>
            <w:r w:rsidRPr="00FA0EEF">
              <w:rPr>
                <w:b/>
                <w:bCs/>
                <w:noProof/>
                <w:sz w:val="22"/>
                <w:szCs w:val="22"/>
                <w:lang w:val="id-ID"/>
              </w:rPr>
              <w:t>Kelurahan/ Desa</w:t>
            </w:r>
          </w:p>
        </w:tc>
        <w:tc>
          <w:tcPr>
            <w:tcW w:w="425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878D87" w14:textId="77777777" w:rsidR="00307E9A" w:rsidRPr="00FA0EEF" w:rsidRDefault="00307E9A" w:rsidP="000468D5">
            <w:pPr>
              <w:spacing w:line="360" w:lineRule="auto"/>
              <w:jc w:val="center"/>
              <w:rPr>
                <w:b/>
                <w:bCs/>
                <w:noProof/>
                <w:sz w:val="22"/>
                <w:szCs w:val="22"/>
                <w:lang w:val="id-ID"/>
              </w:rPr>
            </w:pPr>
            <w:r w:rsidRPr="00FA0EEF">
              <w:rPr>
                <w:b/>
                <w:bCs/>
                <w:noProof/>
                <w:sz w:val="22"/>
                <w:szCs w:val="22"/>
                <w:lang w:val="id-ID"/>
              </w:rPr>
              <w:t>Jumlah Penduduk (Jiwa)</w:t>
            </w:r>
          </w:p>
        </w:tc>
        <w:tc>
          <w:tcPr>
            <w:tcW w:w="18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24D22F4" w14:textId="77777777" w:rsidR="00307E9A" w:rsidRPr="00FA0EEF" w:rsidRDefault="000468D5" w:rsidP="000468D5">
            <w:pPr>
              <w:spacing w:line="360" w:lineRule="auto"/>
              <w:jc w:val="center"/>
              <w:rPr>
                <w:b/>
                <w:bCs/>
                <w:noProof/>
                <w:sz w:val="22"/>
                <w:szCs w:val="22"/>
                <w:lang w:val="id-ID"/>
              </w:rPr>
            </w:pPr>
            <w:r w:rsidRPr="00FA0EEF">
              <w:rPr>
                <w:b/>
                <w:bCs/>
                <w:noProof/>
                <w:sz w:val="22"/>
                <w:szCs w:val="22"/>
                <w:lang w:val="id-ID"/>
              </w:rPr>
              <w:t>Pertum</w:t>
            </w:r>
            <w:r w:rsidR="00307E9A" w:rsidRPr="00FA0EEF">
              <w:rPr>
                <w:b/>
                <w:bCs/>
                <w:noProof/>
                <w:sz w:val="22"/>
                <w:szCs w:val="22"/>
                <w:lang w:val="id-ID"/>
              </w:rPr>
              <w:t>buhan (%)</w:t>
            </w:r>
          </w:p>
        </w:tc>
      </w:tr>
      <w:tr w:rsidR="00307E9A" w:rsidRPr="00FA0EEF" w14:paraId="4156C947" w14:textId="77777777" w:rsidTr="00FF15D1">
        <w:trPr>
          <w:trHeight w:val="345"/>
          <w:jc w:val="center"/>
        </w:trPr>
        <w:tc>
          <w:tcPr>
            <w:tcW w:w="4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989F8" w14:textId="77777777" w:rsidR="00307E9A" w:rsidRPr="00FA0EEF" w:rsidRDefault="00307E9A" w:rsidP="00DB3E08">
            <w:pPr>
              <w:spacing w:line="360" w:lineRule="auto"/>
              <w:rPr>
                <w:b/>
                <w:bCs/>
                <w:noProof/>
                <w:sz w:val="22"/>
                <w:szCs w:val="22"/>
                <w:lang w:val="id-ID"/>
              </w:rPr>
            </w:pPr>
          </w:p>
        </w:tc>
        <w:tc>
          <w:tcPr>
            <w:tcW w:w="24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FEE3D5" w14:textId="77777777" w:rsidR="00307E9A" w:rsidRPr="00FA0EEF" w:rsidRDefault="00307E9A" w:rsidP="00DB3E08">
            <w:pPr>
              <w:spacing w:line="360" w:lineRule="auto"/>
              <w:rPr>
                <w:b/>
                <w:bCs/>
                <w:noProof/>
                <w:sz w:val="22"/>
                <w:szCs w:val="22"/>
                <w:lang w:val="id-ID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6773C12" w14:textId="77777777" w:rsidR="00307E9A" w:rsidRPr="00FA0EEF" w:rsidRDefault="00307E9A" w:rsidP="00DB3E08">
            <w:pPr>
              <w:spacing w:line="360" w:lineRule="auto"/>
              <w:jc w:val="center"/>
              <w:rPr>
                <w:b/>
                <w:bCs/>
                <w:noProof/>
                <w:sz w:val="22"/>
                <w:szCs w:val="22"/>
                <w:lang w:val="id-ID"/>
              </w:rPr>
            </w:pPr>
            <w:r w:rsidRPr="00FA0EEF">
              <w:rPr>
                <w:b/>
                <w:bCs/>
                <w:noProof/>
                <w:sz w:val="22"/>
                <w:szCs w:val="22"/>
                <w:lang w:val="id-ID"/>
              </w:rPr>
              <w:t>1999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7484246" w14:textId="77777777" w:rsidR="00307E9A" w:rsidRPr="00FA0EEF" w:rsidRDefault="00307E9A" w:rsidP="00DB3E08">
            <w:pPr>
              <w:spacing w:line="360" w:lineRule="auto"/>
              <w:jc w:val="center"/>
              <w:rPr>
                <w:b/>
                <w:bCs/>
                <w:noProof/>
                <w:sz w:val="22"/>
                <w:szCs w:val="22"/>
                <w:lang w:val="id-ID"/>
              </w:rPr>
            </w:pPr>
            <w:r w:rsidRPr="00FA0EEF">
              <w:rPr>
                <w:b/>
                <w:bCs/>
                <w:noProof/>
                <w:sz w:val="22"/>
                <w:szCs w:val="22"/>
                <w:lang w:val="id-ID"/>
              </w:rPr>
              <w:t>2000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A235910" w14:textId="77777777" w:rsidR="00307E9A" w:rsidRPr="00FA0EEF" w:rsidRDefault="00307E9A" w:rsidP="00DB3E08">
            <w:pPr>
              <w:spacing w:line="360" w:lineRule="auto"/>
              <w:jc w:val="center"/>
              <w:rPr>
                <w:b/>
                <w:bCs/>
                <w:noProof/>
                <w:sz w:val="22"/>
                <w:szCs w:val="22"/>
                <w:lang w:val="id-ID"/>
              </w:rPr>
            </w:pPr>
            <w:r w:rsidRPr="00FA0EEF">
              <w:rPr>
                <w:b/>
                <w:bCs/>
                <w:noProof/>
                <w:sz w:val="22"/>
                <w:szCs w:val="22"/>
                <w:lang w:val="id-ID"/>
              </w:rPr>
              <w:t>2001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91C8849" w14:textId="77777777" w:rsidR="00307E9A" w:rsidRPr="00FA0EEF" w:rsidRDefault="00307E9A" w:rsidP="00DB3E08">
            <w:pPr>
              <w:spacing w:line="360" w:lineRule="auto"/>
              <w:jc w:val="center"/>
              <w:rPr>
                <w:b/>
                <w:bCs/>
                <w:noProof/>
                <w:sz w:val="22"/>
                <w:szCs w:val="22"/>
                <w:lang w:val="id-ID"/>
              </w:rPr>
            </w:pPr>
            <w:r w:rsidRPr="00FA0EEF">
              <w:rPr>
                <w:b/>
                <w:bCs/>
                <w:noProof/>
                <w:sz w:val="22"/>
                <w:szCs w:val="22"/>
                <w:lang w:val="id-ID"/>
              </w:rPr>
              <w:t>2002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6A551AD" w14:textId="77777777" w:rsidR="00307E9A" w:rsidRPr="00FA0EEF" w:rsidRDefault="00307E9A" w:rsidP="00DB3E08">
            <w:pPr>
              <w:spacing w:line="360" w:lineRule="auto"/>
              <w:jc w:val="center"/>
              <w:rPr>
                <w:b/>
                <w:bCs/>
                <w:noProof/>
                <w:sz w:val="22"/>
                <w:szCs w:val="22"/>
                <w:lang w:val="id-ID"/>
              </w:rPr>
            </w:pPr>
            <w:r w:rsidRPr="00FA0EEF">
              <w:rPr>
                <w:b/>
                <w:bCs/>
                <w:noProof/>
                <w:sz w:val="22"/>
                <w:szCs w:val="22"/>
                <w:lang w:val="id-ID"/>
              </w:rPr>
              <w:t>2003</w:t>
            </w:r>
          </w:p>
        </w:tc>
        <w:tc>
          <w:tcPr>
            <w:tcW w:w="18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F3B4F1D" w14:textId="77777777" w:rsidR="00307E9A" w:rsidRPr="00FA0EEF" w:rsidRDefault="00307E9A" w:rsidP="00DB3E08">
            <w:pPr>
              <w:spacing w:line="360" w:lineRule="auto"/>
              <w:rPr>
                <w:b/>
                <w:bCs/>
                <w:noProof/>
                <w:sz w:val="22"/>
                <w:szCs w:val="22"/>
                <w:lang w:val="id-ID"/>
              </w:rPr>
            </w:pPr>
          </w:p>
        </w:tc>
      </w:tr>
      <w:tr w:rsidR="00307E9A" w:rsidRPr="00FA0EEF" w14:paraId="69E4CE45" w14:textId="77777777" w:rsidTr="009907D5">
        <w:trPr>
          <w:trHeight w:val="340"/>
          <w:jc w:val="center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4760B" w14:textId="77777777" w:rsidR="00307E9A" w:rsidRPr="00FA0EEF" w:rsidRDefault="00307E9A" w:rsidP="00DB3E08">
            <w:pPr>
              <w:spacing w:line="360" w:lineRule="auto"/>
              <w:jc w:val="center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1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16840" w14:textId="77777777" w:rsidR="00307E9A" w:rsidRPr="00FA0EEF" w:rsidRDefault="00307E9A" w:rsidP="000468D5">
            <w:pPr>
              <w:spacing w:line="360" w:lineRule="auto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Kelurahan Banyuanyar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93A70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5826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3B6B4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5840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CCF6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5987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7F4B4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6051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3501F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6395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85679E" w14:textId="77777777" w:rsidR="00307E9A" w:rsidRPr="00FA0EEF" w:rsidRDefault="00307E9A" w:rsidP="000468D5">
            <w:pPr>
              <w:spacing w:line="360" w:lineRule="auto"/>
              <w:ind w:left="459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0.024</w:t>
            </w:r>
          </w:p>
        </w:tc>
      </w:tr>
      <w:tr w:rsidR="00307E9A" w:rsidRPr="00FA0EEF" w14:paraId="3042DA28" w14:textId="77777777" w:rsidTr="009907D5">
        <w:trPr>
          <w:trHeight w:val="340"/>
          <w:jc w:val="center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A1DE9" w14:textId="77777777" w:rsidR="00307E9A" w:rsidRPr="00FA0EEF" w:rsidRDefault="00307E9A" w:rsidP="00DB3E08">
            <w:pPr>
              <w:spacing w:line="360" w:lineRule="auto"/>
              <w:jc w:val="center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2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A3C40" w14:textId="77777777" w:rsidR="00307E9A" w:rsidRPr="00FA0EEF" w:rsidRDefault="00307E9A" w:rsidP="000468D5">
            <w:pPr>
              <w:spacing w:line="360" w:lineRule="auto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Kelurahan Dalpenang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3D77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5376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0CC61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5335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9062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F610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4A465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5546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7395B4" w14:textId="77777777" w:rsidR="00307E9A" w:rsidRPr="00FA0EEF" w:rsidRDefault="00307E9A" w:rsidP="000468D5">
            <w:pPr>
              <w:spacing w:line="360" w:lineRule="auto"/>
              <w:ind w:left="459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0.008</w:t>
            </w:r>
          </w:p>
        </w:tc>
      </w:tr>
      <w:tr w:rsidR="00307E9A" w:rsidRPr="00FA0EEF" w14:paraId="0ED1A81F" w14:textId="77777777" w:rsidTr="009907D5">
        <w:trPr>
          <w:trHeight w:val="340"/>
          <w:jc w:val="center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7FA1D" w14:textId="77777777" w:rsidR="00307E9A" w:rsidRPr="00FA0EEF" w:rsidRDefault="00307E9A" w:rsidP="00DB3E08">
            <w:pPr>
              <w:spacing w:line="360" w:lineRule="auto"/>
              <w:jc w:val="center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3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2EC40" w14:textId="77777777" w:rsidR="00307E9A" w:rsidRPr="00FA0EEF" w:rsidRDefault="00632177" w:rsidP="000468D5">
            <w:pPr>
              <w:spacing w:line="360" w:lineRule="auto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Kelurahan Gunungsari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E1231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10428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CAB75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10506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A702F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10836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9C41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11050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D5A01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12001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2C3E3" w14:textId="77777777" w:rsidR="00307E9A" w:rsidRPr="00FA0EEF" w:rsidRDefault="00307E9A" w:rsidP="000468D5">
            <w:pPr>
              <w:spacing w:line="360" w:lineRule="auto"/>
              <w:ind w:left="459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0.029</w:t>
            </w:r>
          </w:p>
        </w:tc>
      </w:tr>
      <w:tr w:rsidR="00307E9A" w:rsidRPr="00FA0EEF" w14:paraId="69E79816" w14:textId="77777777" w:rsidTr="009907D5">
        <w:trPr>
          <w:trHeight w:val="340"/>
          <w:jc w:val="center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B59C6" w14:textId="77777777" w:rsidR="00307E9A" w:rsidRPr="00FA0EEF" w:rsidRDefault="00307E9A" w:rsidP="00DB3E08">
            <w:pPr>
              <w:spacing w:line="360" w:lineRule="auto"/>
              <w:jc w:val="center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FB05C" w14:textId="77777777" w:rsidR="00307E9A" w:rsidRPr="00FA0EEF" w:rsidRDefault="00307E9A" w:rsidP="000468D5">
            <w:pPr>
              <w:spacing w:line="360" w:lineRule="auto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Kelurahan Karangdalem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D9270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4548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A470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4578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C16AE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4713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F01AE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4830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3C56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5601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279E0F" w14:textId="77777777" w:rsidR="00307E9A" w:rsidRPr="00FA0EEF" w:rsidRDefault="00307E9A" w:rsidP="000468D5">
            <w:pPr>
              <w:spacing w:line="360" w:lineRule="auto"/>
              <w:ind w:left="459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0.043</w:t>
            </w:r>
          </w:p>
        </w:tc>
      </w:tr>
      <w:tr w:rsidR="00307E9A" w:rsidRPr="00FA0EEF" w14:paraId="4580F8F2" w14:textId="77777777" w:rsidTr="009907D5">
        <w:trPr>
          <w:trHeight w:val="340"/>
          <w:jc w:val="center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280E5" w14:textId="77777777" w:rsidR="00307E9A" w:rsidRPr="00FA0EEF" w:rsidRDefault="00307E9A" w:rsidP="00DB3E08">
            <w:pPr>
              <w:spacing w:line="360" w:lineRule="auto"/>
              <w:jc w:val="center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7C986" w14:textId="77777777" w:rsidR="00307E9A" w:rsidRPr="00FA0EEF" w:rsidRDefault="00307E9A" w:rsidP="000468D5">
            <w:pPr>
              <w:spacing w:line="360" w:lineRule="auto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Kelurahan Ronglengah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B0F18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6428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ED765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6513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A2910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6671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2FD0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6789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53913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7295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CB40C8" w14:textId="77777777" w:rsidR="00307E9A" w:rsidRPr="00FA0EEF" w:rsidRDefault="00307E9A" w:rsidP="000468D5">
            <w:pPr>
              <w:spacing w:line="360" w:lineRule="auto"/>
              <w:ind w:left="459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0.026</w:t>
            </w:r>
          </w:p>
        </w:tc>
      </w:tr>
      <w:tr w:rsidR="00307E9A" w:rsidRPr="00FA0EEF" w14:paraId="7259B6D9" w14:textId="77777777" w:rsidTr="009907D5">
        <w:trPr>
          <w:trHeight w:val="340"/>
          <w:jc w:val="center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B2FE8" w14:textId="77777777" w:rsidR="00307E9A" w:rsidRPr="00FA0EEF" w:rsidRDefault="00307E9A" w:rsidP="00DB3E08">
            <w:pPr>
              <w:spacing w:line="360" w:lineRule="auto"/>
              <w:jc w:val="center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6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9C8E0" w14:textId="77777777" w:rsidR="00307E9A" w:rsidRPr="00FA0EEF" w:rsidRDefault="00307E9A" w:rsidP="000468D5">
            <w:pPr>
              <w:spacing w:line="360" w:lineRule="auto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Kelurahan Polagan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FAF0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3084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6A08D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3130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397B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3367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C120E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3534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D6BEA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3945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1DF20" w14:textId="77777777" w:rsidR="00307E9A" w:rsidRPr="00FA0EEF" w:rsidRDefault="00307E9A" w:rsidP="000468D5">
            <w:pPr>
              <w:spacing w:line="360" w:lineRule="auto"/>
              <w:ind w:left="459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0.05</w:t>
            </w:r>
          </w:p>
        </w:tc>
      </w:tr>
      <w:tr w:rsidR="00307E9A" w:rsidRPr="00FA0EEF" w14:paraId="4B56B40F" w14:textId="77777777" w:rsidTr="009907D5">
        <w:trPr>
          <w:trHeight w:val="340"/>
          <w:jc w:val="center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89612" w14:textId="77777777" w:rsidR="00307E9A" w:rsidRPr="00FA0EEF" w:rsidRDefault="00307E9A" w:rsidP="00DB3E08">
            <w:pPr>
              <w:spacing w:line="360" w:lineRule="auto"/>
              <w:jc w:val="center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7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21878" w14:textId="77777777" w:rsidR="00307E9A" w:rsidRPr="00FA0EEF" w:rsidRDefault="00307E9A" w:rsidP="000468D5">
            <w:pPr>
              <w:spacing w:line="360" w:lineRule="auto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Desa Tanggumong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164AD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4424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F359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4456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78782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4878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4876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5143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6C697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6427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2D3BA9" w14:textId="77777777" w:rsidR="00307E9A" w:rsidRPr="00FA0EEF" w:rsidRDefault="00307E9A" w:rsidP="000468D5">
            <w:pPr>
              <w:spacing w:line="360" w:lineRule="auto"/>
              <w:ind w:left="459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0.079</w:t>
            </w:r>
          </w:p>
        </w:tc>
      </w:tr>
      <w:tr w:rsidR="00307E9A" w:rsidRPr="00FA0EEF" w14:paraId="74ED30AE" w14:textId="77777777" w:rsidTr="009907D5">
        <w:trPr>
          <w:trHeight w:val="340"/>
          <w:jc w:val="center"/>
        </w:trPr>
        <w:tc>
          <w:tcPr>
            <w:tcW w:w="298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6926B" w14:textId="77777777" w:rsidR="00307E9A" w:rsidRPr="00FA0EEF" w:rsidRDefault="00307E9A" w:rsidP="00DB3E08">
            <w:pPr>
              <w:spacing w:line="360" w:lineRule="auto"/>
              <w:jc w:val="center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Jumlah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ED16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40114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3325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40358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DD739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41832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9C2C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42814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FE35" w14:textId="77777777" w:rsidR="00307E9A" w:rsidRPr="00FA0EEF" w:rsidRDefault="00307E9A" w:rsidP="000468D5">
            <w:pPr>
              <w:spacing w:line="360" w:lineRule="auto"/>
              <w:jc w:val="right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47210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D1EFE7" w14:textId="77777777" w:rsidR="00307E9A" w:rsidRPr="00FA0EEF" w:rsidRDefault="00307E9A" w:rsidP="000468D5">
            <w:pPr>
              <w:spacing w:line="360" w:lineRule="auto"/>
              <w:ind w:left="459"/>
              <w:rPr>
                <w:noProof/>
                <w:sz w:val="22"/>
                <w:szCs w:val="22"/>
                <w:lang w:val="id-ID"/>
              </w:rPr>
            </w:pPr>
            <w:r w:rsidRPr="00FA0EEF">
              <w:rPr>
                <w:noProof/>
                <w:sz w:val="22"/>
                <w:szCs w:val="22"/>
                <w:lang w:val="id-ID"/>
              </w:rPr>
              <w:t>0.033</w:t>
            </w:r>
          </w:p>
        </w:tc>
      </w:tr>
    </w:tbl>
    <w:p w14:paraId="4A717327" w14:textId="77777777" w:rsidR="00307E9A" w:rsidRPr="00FA0EEF" w:rsidRDefault="00307E9A" w:rsidP="00307E9A">
      <w:pPr>
        <w:spacing w:line="360" w:lineRule="auto"/>
        <w:rPr>
          <w:noProof/>
          <w:lang w:val="id-ID"/>
        </w:rPr>
      </w:pPr>
      <w:r w:rsidRPr="00FA0EEF">
        <w:rPr>
          <w:noProof/>
          <w:lang w:val="id-ID"/>
        </w:rPr>
        <w:t>Sumber: Sidoarjo Dalam Angka, 2004</w:t>
      </w:r>
    </w:p>
    <w:p w14:paraId="7D5B8764" w14:textId="77777777" w:rsidR="002D5D4C" w:rsidRPr="00FA0EEF" w:rsidRDefault="002D5D4C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bookmarkStart w:id="65" w:name="_Toc25088115"/>
    <w:p w14:paraId="3B65FA92" w14:textId="484641FC" w:rsidR="006C6EC6" w:rsidRPr="00FA0EEF" w:rsidRDefault="00420EA9" w:rsidP="002962DA">
      <w:pPr>
        <w:pStyle w:val="Heading1"/>
      </w:pPr>
      <w:r w:rsidRPr="00FA0EEF">
        <w:rPr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C6416C" wp14:editId="5161273E">
                <wp:simplePos x="0" y="0"/>
                <wp:positionH relativeFrom="column">
                  <wp:posOffset>1264285</wp:posOffset>
                </wp:positionH>
                <wp:positionV relativeFrom="paragraph">
                  <wp:posOffset>-720725</wp:posOffset>
                </wp:positionV>
                <wp:extent cx="3197860" cy="352425"/>
                <wp:effectExtent l="0" t="0" r="0" b="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57D6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6416C" id="_x0000_s1071" type="#_x0000_t202" style="position:absolute;left:0;text-align:left;margin-left:99.55pt;margin-top:-56.75pt;width:251.8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5o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" filled="f" stroked="f">
                <v:textbox>
                  <w:txbxContent>
                    <w:p w14:paraId="629E57D6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90389" w:rsidRPr="00FA0EEF">
        <w:br/>
      </w:r>
      <w:r w:rsidR="00D57911" w:rsidRPr="00FA0EEF">
        <w:t>KESIMPULAN DAN SARAN</w:t>
      </w:r>
      <w:bookmarkEnd w:id="65"/>
    </w:p>
    <w:p w14:paraId="524A749A" w14:textId="77777777" w:rsidR="006C6EC6" w:rsidRPr="00FA0EEF" w:rsidRDefault="007F2709" w:rsidP="002962DA">
      <w:pPr>
        <w:pStyle w:val="Heading2"/>
        <w:rPr>
          <w:lang w:val="id-ID"/>
        </w:rPr>
      </w:pPr>
      <w:bookmarkStart w:id="66" w:name="_Toc25088116"/>
      <w:r w:rsidRPr="00FA0EEF">
        <w:rPr>
          <w:lang w:val="id-ID"/>
        </w:rPr>
        <w:t>Kesimpulan</w:t>
      </w:r>
      <w:bookmarkEnd w:id="66"/>
    </w:p>
    <w:p w14:paraId="0D680F51" w14:textId="77777777" w:rsidR="000E37C6" w:rsidRPr="00FA0EEF" w:rsidRDefault="000E37C6" w:rsidP="000E37C6">
      <w:pPr>
        <w:pStyle w:val="text"/>
        <w:rPr>
          <w:noProof/>
        </w:rPr>
      </w:pPr>
      <w:r w:rsidRPr="00FA0EEF">
        <w:rPr>
          <w:noProof/>
        </w:rPr>
        <w:t>Setelah dilakukan percobaan dan penelitian maka kesimpulan dari Tugas Akhir ini adalah sebagai berikut:</w:t>
      </w:r>
    </w:p>
    <w:p w14:paraId="6C2041F5" w14:textId="77777777" w:rsidR="000E37C6" w:rsidRPr="00FA0EEF" w:rsidRDefault="000E37C6" w:rsidP="00C842D1">
      <w:pPr>
        <w:pStyle w:val="text"/>
        <w:numPr>
          <w:ilvl w:val="0"/>
          <w:numId w:val="18"/>
        </w:numPr>
        <w:ind w:left="426" w:hanging="426"/>
        <w:rPr>
          <w:noProof/>
        </w:rPr>
      </w:pPr>
    </w:p>
    <w:p w14:paraId="2C8F424D" w14:textId="77777777" w:rsidR="000E37C6" w:rsidRPr="00FA0EEF" w:rsidRDefault="000E37C6" w:rsidP="00C842D1">
      <w:pPr>
        <w:pStyle w:val="text"/>
        <w:numPr>
          <w:ilvl w:val="0"/>
          <w:numId w:val="18"/>
        </w:numPr>
        <w:ind w:left="426" w:hanging="426"/>
        <w:rPr>
          <w:noProof/>
        </w:rPr>
      </w:pPr>
    </w:p>
    <w:p w14:paraId="0EEF45D7" w14:textId="77777777" w:rsidR="004C6A63" w:rsidRPr="00FA0EEF" w:rsidRDefault="000E37C6" w:rsidP="00C842D1">
      <w:pPr>
        <w:pStyle w:val="text"/>
        <w:numPr>
          <w:ilvl w:val="0"/>
          <w:numId w:val="18"/>
        </w:numPr>
        <w:ind w:left="426" w:hanging="426"/>
        <w:rPr>
          <w:noProof/>
        </w:rPr>
      </w:pPr>
      <w:r w:rsidRPr="00FA0EEF">
        <w:rPr>
          <w:noProof/>
        </w:rPr>
        <w:t>Dst. …</w:t>
      </w:r>
    </w:p>
    <w:p w14:paraId="0C56EF9F" w14:textId="77777777" w:rsidR="006C6EC6" w:rsidRPr="00FA0EEF" w:rsidRDefault="007F2709" w:rsidP="002962DA">
      <w:pPr>
        <w:pStyle w:val="Heading2"/>
        <w:rPr>
          <w:lang w:val="id-ID"/>
        </w:rPr>
      </w:pPr>
      <w:bookmarkStart w:id="67" w:name="_Toc25088117"/>
      <w:r w:rsidRPr="00FA0EEF">
        <w:rPr>
          <w:lang w:val="id-ID"/>
        </w:rPr>
        <w:t>Saran</w:t>
      </w:r>
      <w:bookmarkEnd w:id="67"/>
    </w:p>
    <w:p w14:paraId="7E33682C" w14:textId="77777777" w:rsidR="00400715" w:rsidRPr="00FA0EEF" w:rsidRDefault="00400715" w:rsidP="001205C6">
      <w:pPr>
        <w:pStyle w:val="text"/>
        <w:rPr>
          <w:noProof/>
        </w:rPr>
      </w:pPr>
    </w:p>
    <w:p w14:paraId="15304FC8" w14:textId="77777777" w:rsidR="00400715" w:rsidRPr="00FA0EEF" w:rsidRDefault="00400715" w:rsidP="006C6EC6">
      <w:pPr>
        <w:rPr>
          <w:noProof/>
          <w:lang w:val="id-ID"/>
        </w:rPr>
      </w:pPr>
    </w:p>
    <w:p w14:paraId="79715F6E" w14:textId="77777777" w:rsidR="00820C65" w:rsidRPr="00FA0EEF" w:rsidRDefault="00820C65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p w14:paraId="0D66EC82" w14:textId="3B86D2AE" w:rsidR="00820C65" w:rsidRPr="00FA0EEF" w:rsidRDefault="00420EA9" w:rsidP="00820C65">
      <w:pPr>
        <w:pStyle w:val="ParagrafUmum"/>
        <w:jc w:val="center"/>
        <w:rPr>
          <w:noProof/>
          <w:lang w:val="id-ID"/>
        </w:rPr>
      </w:pPr>
      <w:r w:rsidRPr="00FA0EEF"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C8D01C" wp14:editId="172B6073">
                <wp:simplePos x="0" y="0"/>
                <wp:positionH relativeFrom="column">
                  <wp:posOffset>1320165</wp:posOffset>
                </wp:positionH>
                <wp:positionV relativeFrom="paragraph">
                  <wp:posOffset>-727710</wp:posOffset>
                </wp:positionV>
                <wp:extent cx="3197860" cy="352425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424AB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8D01C" id="_x0000_s1072" type="#_x0000_t202" style="position:absolute;left:0;text-align:left;margin-left:103.95pt;margin-top:-57.3pt;width:251.8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P4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" filled="f" stroked="f">
                <v:textbox>
                  <w:txbxContent>
                    <w:p w14:paraId="643424AB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522EE" w:rsidRPr="00FA0EEF">
        <w:rPr>
          <w:noProof/>
          <w:lang w:val="id-ID"/>
        </w:rPr>
        <w:t>`</w:t>
      </w:r>
      <w:r w:rsidR="00820C65" w:rsidRPr="00FA0EEF">
        <w:rPr>
          <w:noProof/>
          <w:lang w:val="id-ID"/>
        </w:rPr>
        <w:br/>
      </w:r>
    </w:p>
    <w:p w14:paraId="408C0048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55F3A7D1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7F79D8B6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007BAB84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236FA1EC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0CA3B2B4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7F0B6BCE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7433C02C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</w:p>
    <w:p w14:paraId="006043A9" w14:textId="77777777" w:rsidR="00820C65" w:rsidRPr="00FA0EEF" w:rsidRDefault="00820C65" w:rsidP="00820C65">
      <w:pPr>
        <w:pStyle w:val="ParagrafUmum"/>
        <w:jc w:val="center"/>
        <w:rPr>
          <w:noProof/>
          <w:lang w:val="id-ID"/>
        </w:rPr>
      </w:pPr>
      <w:r w:rsidRPr="00FA0EEF">
        <w:rPr>
          <w:noProof/>
          <w:lang w:val="id-ID"/>
        </w:rPr>
        <w:t>Halaman ini sengaja dikosongkan</w:t>
      </w:r>
    </w:p>
    <w:p w14:paraId="08105EA0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770AC464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731D153F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3DC4F637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48267E36" w14:textId="77777777" w:rsidR="00820C65" w:rsidRPr="00FA0EEF" w:rsidRDefault="00820C65" w:rsidP="00820C65">
      <w:pPr>
        <w:pStyle w:val="ParagrafUmum"/>
        <w:rPr>
          <w:noProof/>
          <w:lang w:val="id-ID"/>
        </w:rPr>
      </w:pPr>
    </w:p>
    <w:p w14:paraId="07C4BC7B" w14:textId="77777777" w:rsidR="000823EF" w:rsidRPr="00FA0EEF" w:rsidRDefault="000823EF">
      <w:pPr>
        <w:rPr>
          <w:noProof/>
          <w:lang w:val="id-ID"/>
        </w:rPr>
      </w:pPr>
      <w:r w:rsidRPr="00FA0EEF">
        <w:rPr>
          <w:noProof/>
          <w:lang w:val="id-ID"/>
        </w:rPr>
        <w:br w:type="page"/>
      </w:r>
    </w:p>
    <w:bookmarkStart w:id="68" w:name="_Toc326065774"/>
    <w:bookmarkStart w:id="69" w:name="_Toc25088118"/>
    <w:p w14:paraId="217F6C83" w14:textId="1B9B1865" w:rsidR="006C6EC6" w:rsidRPr="00FA0EEF" w:rsidRDefault="00420EA9" w:rsidP="002962DA">
      <w:pPr>
        <w:pStyle w:val="Heading1"/>
        <w:numPr>
          <w:ilvl w:val="0"/>
          <w:numId w:val="0"/>
        </w:numPr>
      </w:pPr>
      <w:r w:rsidRPr="00FA0EEF">
        <w:rPr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E49005" wp14:editId="761FD6F8">
                <wp:simplePos x="0" y="0"/>
                <wp:positionH relativeFrom="column">
                  <wp:posOffset>1194435</wp:posOffset>
                </wp:positionH>
                <wp:positionV relativeFrom="paragraph">
                  <wp:posOffset>-713740</wp:posOffset>
                </wp:positionV>
                <wp:extent cx="3197860" cy="352425"/>
                <wp:effectExtent l="0" t="0" r="0" b="0"/>
                <wp:wrapNone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2CC1B" w14:textId="77777777" w:rsidR="00CA6754" w:rsidRPr="0091408A" w:rsidRDefault="00CA6754" w:rsidP="00B459B6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Margin mengikuti SOP TA Bab 6.1 nomor 2</w:t>
                            </w:r>
                            <w:r w:rsidRPr="0091408A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id-ID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49005" id="_x0000_s1073" type="#_x0000_t202" style="position:absolute;left:0;text-align:left;margin-left:94.05pt;margin-top:-56.2pt;width:251.8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NE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" filled="f" stroked="f">
                <v:textbox>
                  <w:txbxContent>
                    <w:p w14:paraId="3812CC1B" w14:textId="77777777" w:rsidR="00CA6754" w:rsidRPr="0091408A" w:rsidRDefault="00CA6754" w:rsidP="00B459B6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[</w:t>
                      </w: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Margin mengikuti SOP TA Bab 6.1 nomor 2</w:t>
                      </w:r>
                      <w:r w:rsidRPr="0091408A"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u w:val="single"/>
                          <w:lang w:val="id-ID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D00EA7" w:rsidRPr="00FA0EEF">
        <w:t>DAFTAR PUSTAKA</w:t>
      </w:r>
      <w:bookmarkEnd w:id="68"/>
      <w:bookmarkEnd w:id="69"/>
    </w:p>
    <w:p w14:paraId="52C5D052" w14:textId="77777777" w:rsidR="003973ED" w:rsidRPr="007D125B" w:rsidRDefault="003973ED" w:rsidP="003973ED">
      <w:pPr>
        <w:rPr>
          <w:rFonts w:ascii="Tahoma" w:hAnsi="Tahoma" w:cs="Tahoma"/>
          <w:noProof/>
          <w:color w:val="FF0000"/>
          <w:sz w:val="22"/>
          <w:szCs w:val="22"/>
          <w:lang w:val="id-ID"/>
        </w:rPr>
      </w:pPr>
      <w:r w:rsidRPr="007D125B">
        <w:rPr>
          <w:rFonts w:ascii="Tahoma" w:hAnsi="Tahoma" w:cs="Tahoma"/>
          <w:noProof/>
          <w:color w:val="FF0000"/>
          <w:sz w:val="22"/>
          <w:szCs w:val="22"/>
          <w:lang w:val="id-ID"/>
        </w:rPr>
        <w:t>[</w:t>
      </w:r>
      <w:r>
        <w:rPr>
          <w:rFonts w:ascii="Tahoma" w:hAnsi="Tahoma" w:cs="Tahoma"/>
          <w:noProof/>
          <w:color w:val="FF0000"/>
          <w:sz w:val="22"/>
          <w:szCs w:val="22"/>
        </w:rPr>
        <w:t xml:space="preserve">Penulisan Referensi Sesuai SOP Bab </w:t>
      </w:r>
      <w:r w:rsidRPr="002F205E">
        <w:rPr>
          <w:rFonts w:ascii="Tahoma" w:hAnsi="Tahoma" w:cs="Tahoma"/>
          <w:noProof/>
          <w:color w:val="FF0000"/>
          <w:sz w:val="22"/>
          <w:szCs w:val="22"/>
        </w:rPr>
        <w:t>6.2.3</w:t>
      </w:r>
      <w:r>
        <w:rPr>
          <w:rFonts w:ascii="Tahoma" w:hAnsi="Tahoma" w:cs="Tahoma"/>
          <w:noProof/>
          <w:color w:val="FF0000"/>
          <w:sz w:val="22"/>
          <w:szCs w:val="22"/>
        </w:rPr>
        <w:t xml:space="preserve"> “</w:t>
      </w:r>
      <w:r w:rsidRPr="002F205E">
        <w:rPr>
          <w:rFonts w:ascii="Tahoma" w:hAnsi="Tahoma" w:cs="Tahoma"/>
          <w:noProof/>
          <w:color w:val="FF0000"/>
          <w:sz w:val="22"/>
          <w:szCs w:val="22"/>
        </w:rPr>
        <w:t>Bagian Akhir Laporan Tugas Akhir</w:t>
      </w:r>
      <w:r>
        <w:rPr>
          <w:rFonts w:ascii="Tahoma" w:hAnsi="Tahoma" w:cs="Tahoma"/>
          <w:noProof/>
          <w:color w:val="FF0000"/>
          <w:sz w:val="22"/>
          <w:szCs w:val="22"/>
        </w:rPr>
        <w:t>”</w:t>
      </w:r>
      <w:r w:rsidRPr="007D125B">
        <w:rPr>
          <w:rFonts w:ascii="Tahoma" w:hAnsi="Tahoma" w:cs="Tahoma"/>
          <w:noProof/>
          <w:color w:val="FF0000"/>
          <w:sz w:val="22"/>
          <w:szCs w:val="22"/>
          <w:lang w:val="id-ID"/>
        </w:rPr>
        <w:t>]</w:t>
      </w:r>
    </w:p>
    <w:p w14:paraId="167B96ED" w14:textId="77777777" w:rsidR="00B644E0" w:rsidRDefault="003973ED" w:rsidP="0044639C">
      <w:pPr>
        <w:pStyle w:val="Bibliography"/>
        <w:ind w:left="720" w:hanging="720"/>
        <w:jc w:val="both"/>
        <w:rPr>
          <w:noProof/>
        </w:rPr>
      </w:pPr>
      <w:r w:rsidRPr="007D125B">
        <w:rPr>
          <w:noProof/>
          <w:lang w:val="id-ID"/>
        </w:rPr>
        <w:fldChar w:fldCharType="begin"/>
      </w:r>
      <w:r w:rsidRPr="007D125B">
        <w:rPr>
          <w:noProof/>
          <w:lang w:val="id-ID"/>
        </w:rPr>
        <w:instrText xml:space="preserve"> BIBLIOGRAPHY  \l 1033 </w:instrText>
      </w:r>
      <w:r w:rsidRPr="007D125B">
        <w:rPr>
          <w:noProof/>
          <w:lang w:val="id-ID"/>
        </w:rPr>
        <w:fldChar w:fldCharType="separate"/>
      </w:r>
      <w:r w:rsidR="00B644E0">
        <w:rPr>
          <w:noProof/>
        </w:rPr>
        <w:t xml:space="preserve">Aryawan, W.D. (2003). Ph.D. Thesis. </w:t>
      </w:r>
      <w:r w:rsidR="00B644E0">
        <w:rPr>
          <w:i/>
          <w:iCs/>
          <w:noProof/>
        </w:rPr>
        <w:t>An Investigation into the Potential of Multiple Rows Ducted Propellers for Marine Applications</w:t>
      </w:r>
      <w:r w:rsidR="00B644E0">
        <w:rPr>
          <w:noProof/>
        </w:rPr>
        <w:t>. Newcastle upon Tyne, UK: University of Newcastle upon Tyne.</w:t>
      </w:r>
    </w:p>
    <w:p w14:paraId="1E59D259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ASTM A370. (2004). </w:t>
      </w:r>
      <w:r>
        <w:rPr>
          <w:i/>
          <w:iCs/>
          <w:noProof/>
        </w:rPr>
        <w:t>Standard Test Methods and Definitions for Mechanical Testing of Steel Products</w:t>
      </w:r>
      <w:r>
        <w:rPr>
          <w:noProof/>
        </w:rPr>
        <w:t>. New York: American Society for Testing and Materials (ASTM).</w:t>
      </w:r>
    </w:p>
    <w:p w14:paraId="76E76869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Clarke, D. and Kurniawati, H.A. (2000). “Can Ship Manoeuvring be Chaotic?”. In M. Blanke (Ed.), </w:t>
      </w:r>
      <w:r>
        <w:rPr>
          <w:i/>
          <w:iCs/>
          <w:noProof/>
        </w:rPr>
        <w:t>Proceedings of 5th IFAC Conference on Manoeuvring and Control of Marine Crafts 2000</w:t>
      </w:r>
      <w:r>
        <w:rPr>
          <w:noProof/>
        </w:rPr>
        <w:t>, (pp. 339-344). Aalborg, Denmark.</w:t>
      </w:r>
    </w:p>
    <w:p w14:paraId="269D7A4F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Harvald, S.S. (1983). </w:t>
      </w:r>
      <w:r>
        <w:rPr>
          <w:i/>
          <w:iCs/>
          <w:noProof/>
        </w:rPr>
        <w:t>Resistance and Propulsion of Ships.</w:t>
      </w:r>
      <w:r>
        <w:rPr>
          <w:noProof/>
        </w:rPr>
        <w:t xml:space="preserve"> New York: John Wiley and Sons.</w:t>
      </w:r>
    </w:p>
    <w:p w14:paraId="0269ED6A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Ikehata, M., and Chandra, S. (1989). Theoritical Calculation of Propulsive Performances of Stator-Propeller in Uniform Flow by Vortex Lattice Method. </w:t>
      </w:r>
      <w:r>
        <w:rPr>
          <w:i/>
          <w:iCs/>
          <w:noProof/>
        </w:rPr>
        <w:t>Journal of the Society of Naval Architects of Japan, 166</w:t>
      </w:r>
      <w:r>
        <w:rPr>
          <w:noProof/>
        </w:rPr>
        <w:t>, 17-25.</w:t>
      </w:r>
    </w:p>
    <w:p w14:paraId="34C59E47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International Maritime Organization (IMO). (2012, April 12). </w:t>
      </w:r>
      <w:r>
        <w:rPr>
          <w:i/>
          <w:iCs/>
          <w:noProof/>
        </w:rPr>
        <w:t>Titanic Remembered by IMO Secretary-General</w:t>
      </w:r>
      <w:r>
        <w:rPr>
          <w:noProof/>
        </w:rPr>
        <w:t>. Retrieved May 4, 2012, from IMO web site: http://www.imo.org</w:t>
      </w:r>
    </w:p>
    <w:p w14:paraId="1C55C810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International Maritime Organization (IMO). (Consolidated Edition 2009). </w:t>
      </w:r>
      <w:r>
        <w:rPr>
          <w:i/>
          <w:iCs/>
          <w:noProof/>
        </w:rPr>
        <w:t>International Convention for the Safety of Life at Sea, 1974, as amended (SOLAS 1974).</w:t>
      </w:r>
      <w:r>
        <w:rPr>
          <w:noProof/>
        </w:rPr>
        <w:t xml:space="preserve"> London: IMO Publishing.</w:t>
      </w:r>
    </w:p>
    <w:p w14:paraId="21E8D61F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Japan Radio Co. (JRC). (2009). Catalogue. </w:t>
      </w:r>
      <w:r>
        <w:rPr>
          <w:i/>
          <w:iCs/>
          <w:noProof/>
        </w:rPr>
        <w:t>Electronic Chart Display and Information System (ECDIS)</w:t>
      </w:r>
      <w:r>
        <w:rPr>
          <w:noProof/>
        </w:rPr>
        <w:t>. Tokyo.</w:t>
      </w:r>
    </w:p>
    <w:p w14:paraId="7C6B2199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Kurniawati, H.A. (2009). Lecture Handout. </w:t>
      </w:r>
      <w:r>
        <w:rPr>
          <w:i/>
          <w:iCs/>
          <w:noProof/>
        </w:rPr>
        <w:t>Ship Outfitting</w:t>
      </w:r>
      <w:r>
        <w:rPr>
          <w:noProof/>
        </w:rPr>
        <w:t>. Surabaya: Institut Teknologi Sepuluh Nopember (ITS).</w:t>
      </w:r>
    </w:p>
    <w:p w14:paraId="34F4EF95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Linde, H. (2004). Multipurpose Cargo Ships. In T. Lamb (Ed.), </w:t>
      </w:r>
      <w:r>
        <w:rPr>
          <w:i/>
          <w:iCs/>
          <w:noProof/>
        </w:rPr>
        <w:t>Ship Design and Construction</w:t>
      </w:r>
      <w:r>
        <w:rPr>
          <w:noProof/>
        </w:rPr>
        <w:t xml:space="preserve"> (Vol. 2, pp. 27-35). New Jersey.</w:t>
      </w:r>
    </w:p>
    <w:p w14:paraId="3397EA7E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Rawson, K.J. and Tupper, E.C. (2001). </w:t>
      </w:r>
      <w:r>
        <w:rPr>
          <w:i/>
          <w:iCs/>
          <w:noProof/>
        </w:rPr>
        <w:t>Basic Ship Theory</w:t>
      </w:r>
      <w:r>
        <w:rPr>
          <w:noProof/>
        </w:rPr>
        <w:t xml:space="preserve"> (5th ed., Vol. 1). Oxford: Butterworth-Heinemann.</w:t>
      </w:r>
    </w:p>
    <w:p w14:paraId="660BA290" w14:textId="77777777" w:rsidR="00B644E0" w:rsidRDefault="00B644E0" w:rsidP="0044639C">
      <w:pPr>
        <w:pStyle w:val="Bibliography"/>
        <w:ind w:left="720" w:hanging="720"/>
        <w:jc w:val="both"/>
        <w:rPr>
          <w:noProof/>
          <w:lang w:val="id-ID"/>
        </w:rPr>
      </w:pPr>
      <w:r>
        <w:rPr>
          <w:noProof/>
          <w:lang w:val="id-ID"/>
        </w:rPr>
        <w:t xml:space="preserve">Sjahrir, A. (1993, Maret 22). Prospek Ekonomi Indonesia. </w:t>
      </w:r>
      <w:r>
        <w:rPr>
          <w:i/>
          <w:iCs/>
          <w:noProof/>
          <w:lang w:val="id-ID"/>
        </w:rPr>
        <w:t>Jawa Pos</w:t>
      </w:r>
      <w:r>
        <w:rPr>
          <w:noProof/>
          <w:lang w:val="id-ID"/>
        </w:rPr>
        <w:t>. Surabaya.</w:t>
      </w:r>
    </w:p>
    <w:p w14:paraId="67685064" w14:textId="77777777" w:rsidR="00B644E0" w:rsidRDefault="00B644E0" w:rsidP="0044639C">
      <w:pPr>
        <w:pStyle w:val="Bibliography"/>
        <w:ind w:left="720" w:hanging="720"/>
        <w:jc w:val="both"/>
        <w:rPr>
          <w:noProof/>
          <w:lang w:val="id-ID"/>
        </w:rPr>
      </w:pPr>
      <w:r>
        <w:rPr>
          <w:noProof/>
          <w:lang w:val="id-ID"/>
        </w:rPr>
        <w:t xml:space="preserve">van Dokkum, K. (2005). </w:t>
      </w:r>
      <w:r>
        <w:rPr>
          <w:i/>
          <w:iCs/>
          <w:noProof/>
          <w:lang w:val="id-ID"/>
        </w:rPr>
        <w:t>Ship Knowledge.</w:t>
      </w:r>
      <w:r>
        <w:rPr>
          <w:noProof/>
          <w:lang w:val="id-ID"/>
        </w:rPr>
        <w:t xml:space="preserve"> Enkhuizen, The Netherlands: Dokmar.</w:t>
      </w:r>
    </w:p>
    <w:p w14:paraId="27E1039E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Watson, D. (1998). </w:t>
      </w:r>
      <w:r>
        <w:rPr>
          <w:i/>
          <w:iCs/>
          <w:noProof/>
        </w:rPr>
        <w:t>Practical Ship Design</w:t>
      </w:r>
      <w:r>
        <w:rPr>
          <w:noProof/>
        </w:rPr>
        <w:t xml:space="preserve"> (Vol. 1). (R. Bhattacharyya, Ed.) Oxford: Elsevier.</w:t>
      </w:r>
    </w:p>
    <w:p w14:paraId="7E547E77" w14:textId="77777777" w:rsidR="00B644E0" w:rsidRDefault="00B644E0" w:rsidP="0044639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Weber, B. (1985, October 20). The Myth Maker: The Creative Mind. </w:t>
      </w:r>
      <w:r>
        <w:rPr>
          <w:i/>
          <w:iCs/>
          <w:noProof/>
        </w:rPr>
        <w:t>New York Times Magazines, 42</w:t>
      </w:r>
      <w:r>
        <w:rPr>
          <w:noProof/>
        </w:rPr>
        <w:t>. New York.</w:t>
      </w:r>
    </w:p>
    <w:p w14:paraId="6C4CFE05" w14:textId="64BEE7E7" w:rsidR="00187397" w:rsidRPr="00FA0EEF" w:rsidRDefault="003973ED" w:rsidP="00B644E0">
      <w:pPr>
        <w:ind w:left="851" w:hanging="851"/>
        <w:jc w:val="both"/>
        <w:rPr>
          <w:noProof/>
          <w:lang w:val="id-ID"/>
        </w:rPr>
      </w:pPr>
      <w:r w:rsidRPr="007D125B">
        <w:rPr>
          <w:noProof/>
          <w:lang w:val="id-ID"/>
        </w:rPr>
        <w:fldChar w:fldCharType="end"/>
      </w:r>
    </w:p>
    <w:p w14:paraId="418961A2" w14:textId="77777777" w:rsidR="00215B8D" w:rsidRDefault="00215B8D" w:rsidP="006C6EC6">
      <w:pPr>
        <w:rPr>
          <w:noProof/>
          <w:lang w:val="id-ID"/>
        </w:rPr>
        <w:sectPr w:rsidR="00215B8D" w:rsidSect="00574D52">
          <w:headerReference w:type="even" r:id="rId33"/>
          <w:headerReference w:type="default" r:id="rId34"/>
          <w:footerReference w:type="default" r:id="rId35"/>
          <w:headerReference w:type="first" r:id="rId36"/>
          <w:type w:val="oddPage"/>
          <w:pgSz w:w="11907" w:h="16840" w:code="9"/>
          <w:pgMar w:top="1699" w:right="1138" w:bottom="1411" w:left="1699" w:header="706" w:footer="706" w:gutter="0"/>
          <w:pgNumType w:start="1"/>
          <w:cols w:space="708"/>
          <w:docGrid w:linePitch="360"/>
        </w:sectPr>
      </w:pPr>
    </w:p>
    <w:p w14:paraId="0BEAFF43" w14:textId="0ECC87BF" w:rsidR="005905E3" w:rsidRPr="00FA0EEF" w:rsidRDefault="005905E3" w:rsidP="002962DA">
      <w:pPr>
        <w:pStyle w:val="BagianAkhir"/>
      </w:pPr>
      <w:bookmarkStart w:id="70" w:name="_Toc326065775"/>
      <w:r w:rsidRPr="00FA0EEF">
        <w:lastRenderedPageBreak/>
        <w:t>LAMPIRAN</w:t>
      </w:r>
    </w:p>
    <w:p w14:paraId="514F7618" w14:textId="77777777" w:rsidR="005905E3" w:rsidRPr="00FA0EEF" w:rsidRDefault="005905E3" w:rsidP="005905E3">
      <w:pPr>
        <w:pStyle w:val="StyleKECIL2"/>
        <w:ind w:left="0"/>
        <w:jc w:val="both"/>
        <w:rPr>
          <w:i w:val="0"/>
          <w:noProof/>
          <w:sz w:val="24"/>
          <w:szCs w:val="24"/>
          <w:lang w:val="id-ID"/>
        </w:rPr>
      </w:pPr>
      <w:r w:rsidRPr="00FA0EEF">
        <w:rPr>
          <w:i w:val="0"/>
          <w:noProof/>
          <w:sz w:val="24"/>
          <w:szCs w:val="24"/>
          <w:lang w:val="id-ID"/>
        </w:rPr>
        <w:t>Lampiran A Hasil Pengukuran Deformasi Spesimen</w:t>
      </w:r>
    </w:p>
    <w:p w14:paraId="70725EDE" w14:textId="77777777" w:rsidR="005905E3" w:rsidRPr="00FA0EEF" w:rsidRDefault="005905E3" w:rsidP="005905E3">
      <w:pPr>
        <w:pStyle w:val="StyleKECIL2"/>
        <w:ind w:left="0"/>
        <w:jc w:val="both"/>
        <w:rPr>
          <w:i w:val="0"/>
          <w:noProof/>
          <w:sz w:val="24"/>
          <w:szCs w:val="24"/>
          <w:lang w:val="id-ID"/>
        </w:rPr>
      </w:pPr>
      <w:r w:rsidRPr="00FA0EEF">
        <w:rPr>
          <w:i w:val="0"/>
          <w:noProof/>
          <w:sz w:val="24"/>
          <w:szCs w:val="24"/>
          <w:lang w:val="id-ID"/>
        </w:rPr>
        <w:t xml:space="preserve">Lampiran </w:t>
      </w:r>
      <w:r w:rsidR="000226B3" w:rsidRPr="00FA0EEF">
        <w:rPr>
          <w:i w:val="0"/>
          <w:noProof/>
          <w:sz w:val="24"/>
          <w:szCs w:val="24"/>
          <w:lang w:val="id-ID"/>
        </w:rPr>
        <w:t>B</w:t>
      </w:r>
      <w:r w:rsidRPr="00FA0EEF">
        <w:rPr>
          <w:i w:val="0"/>
          <w:noProof/>
          <w:sz w:val="24"/>
          <w:szCs w:val="24"/>
          <w:lang w:val="id-ID"/>
        </w:rPr>
        <w:t xml:space="preserve"> </w:t>
      </w:r>
      <w:r w:rsidR="000226B3" w:rsidRPr="00FA0EEF">
        <w:rPr>
          <w:i w:val="0"/>
          <w:noProof/>
          <w:sz w:val="24"/>
          <w:szCs w:val="24"/>
          <w:lang w:val="id-ID"/>
        </w:rPr>
        <w:t>Komposisi Kimia Baja Karbon</w:t>
      </w:r>
    </w:p>
    <w:p w14:paraId="6EAE56EB" w14:textId="4F19D850" w:rsidR="00215B8D" w:rsidRDefault="00215B8D">
      <w:pPr>
        <w:rPr>
          <w:rFonts w:cs="Arial"/>
          <w:b/>
          <w:bCs/>
          <w:caps/>
          <w:noProof/>
          <w:kern w:val="32"/>
          <w:sz w:val="32"/>
          <w:szCs w:val="32"/>
          <w:lang w:val="id-ID"/>
        </w:rPr>
      </w:pPr>
      <w:r>
        <w:rPr>
          <w:rFonts w:cs="Arial"/>
          <w:b/>
          <w:bCs/>
          <w:caps/>
          <w:noProof/>
          <w:kern w:val="32"/>
          <w:sz w:val="32"/>
          <w:szCs w:val="32"/>
          <w:lang w:val="id-ID"/>
        </w:rPr>
        <w:br w:type="page"/>
      </w:r>
    </w:p>
    <w:p w14:paraId="31496158" w14:textId="18305C90" w:rsidR="006C6EC6" w:rsidRPr="00FA0EEF" w:rsidRDefault="00D00EA7" w:rsidP="00215B8D">
      <w:pPr>
        <w:pStyle w:val="BagianAkhir"/>
        <w:spacing w:after="0"/>
      </w:pPr>
      <w:r w:rsidRPr="00FA0EEF">
        <w:lastRenderedPageBreak/>
        <w:t>LAMPIRAN</w:t>
      </w:r>
      <w:r w:rsidR="007F78EC" w:rsidRPr="00FA0EEF">
        <w:t xml:space="preserve"> A</w:t>
      </w:r>
      <w:r w:rsidR="007F78EC" w:rsidRPr="00FA0EEF">
        <w:br/>
      </w:r>
      <w:r w:rsidR="00523825" w:rsidRPr="00FA0EEF">
        <w:t>HASIL PENGUKURAN DEFORMASI SPESIMEN</w:t>
      </w:r>
      <w:bookmarkEnd w:id="70"/>
    </w:p>
    <w:p w14:paraId="0DBB95B0" w14:textId="77777777" w:rsidR="00183066" w:rsidRPr="00FA0EEF" w:rsidRDefault="00183066" w:rsidP="00183066">
      <w:pPr>
        <w:pStyle w:val="ListParagraph"/>
        <w:numPr>
          <w:ilvl w:val="0"/>
          <w:numId w:val="16"/>
        </w:numPr>
        <w:tabs>
          <w:tab w:val="left" w:pos="426"/>
        </w:tabs>
        <w:spacing w:before="120" w:line="360" w:lineRule="auto"/>
        <w:ind w:left="426"/>
        <w:contextualSpacing w:val="0"/>
        <w:jc w:val="both"/>
        <w:rPr>
          <w:b/>
          <w:noProof/>
          <w:lang w:val="id-ID"/>
        </w:rPr>
      </w:pPr>
      <w:r w:rsidRPr="00FA0EEF">
        <w:rPr>
          <w:b/>
          <w:noProof/>
          <w:lang w:val="id-ID"/>
        </w:rPr>
        <w:t>TEBAL 14 mm</w:t>
      </w:r>
    </w:p>
    <w:p w14:paraId="706A329D" w14:textId="77777777" w:rsidR="00183066" w:rsidRPr="00FA0EEF" w:rsidRDefault="00183066" w:rsidP="00183066">
      <w:pPr>
        <w:pStyle w:val="ListParagraph"/>
        <w:numPr>
          <w:ilvl w:val="0"/>
          <w:numId w:val="15"/>
        </w:numPr>
        <w:spacing w:before="120" w:line="360" w:lineRule="auto"/>
        <w:ind w:left="426"/>
        <w:contextualSpacing w:val="0"/>
        <w:jc w:val="both"/>
        <w:rPr>
          <w:i/>
          <w:noProof/>
          <w:lang w:val="id-ID"/>
        </w:rPr>
      </w:pPr>
      <w:r w:rsidRPr="00FA0EEF">
        <w:rPr>
          <w:i/>
          <w:noProof/>
          <w:lang w:val="id-ID"/>
        </w:rPr>
        <w:t>Single V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4"/>
        <w:gridCol w:w="633"/>
        <w:gridCol w:w="566"/>
        <w:gridCol w:w="566"/>
        <w:gridCol w:w="566"/>
        <w:gridCol w:w="566"/>
        <w:gridCol w:w="666"/>
        <w:gridCol w:w="666"/>
        <w:gridCol w:w="666"/>
        <w:gridCol w:w="666"/>
        <w:gridCol w:w="666"/>
        <w:gridCol w:w="666"/>
        <w:gridCol w:w="666"/>
      </w:tblGrid>
      <w:tr w:rsidR="00183066" w:rsidRPr="00FA0EEF" w14:paraId="586608E0" w14:textId="77777777" w:rsidTr="00183066">
        <w:trPr>
          <w:trHeight w:val="300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9B4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Before PWHT</w:t>
            </w:r>
          </w:p>
        </w:tc>
      </w:tr>
      <w:tr w:rsidR="00183066" w:rsidRPr="00FA0EEF" w14:paraId="6AAC7C8B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D6F4C8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x/y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1D8622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3AADC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729F1A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277FC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95D203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AB0AE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CCDBC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E179E0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15883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17AFD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C1FA1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A316B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180</w:t>
            </w:r>
          </w:p>
        </w:tc>
      </w:tr>
      <w:tr w:rsidR="00183066" w:rsidRPr="00FA0EEF" w14:paraId="73084C68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632D4B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196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F20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166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FEB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FDE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B36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558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FCA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19.78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1EE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B4F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26.17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969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DCE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34.40</w:t>
            </w:r>
          </w:p>
        </w:tc>
      </w:tr>
      <w:tr w:rsidR="00183066" w:rsidRPr="00FA0EEF" w14:paraId="05A4AEDF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68299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70C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363D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68B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984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DD2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DB8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03B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615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19.34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1D7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B25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26.28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092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EA9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34.76</w:t>
            </w:r>
          </w:p>
        </w:tc>
      </w:tr>
      <w:tr w:rsidR="00183066" w:rsidRPr="00FA0EEF" w14:paraId="74FB1EAE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D54D9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9CF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1E1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B76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2DC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ED5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CA3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89B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C9A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51F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9CB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06F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3BA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34.03</w:t>
            </w:r>
          </w:p>
        </w:tc>
      </w:tr>
      <w:tr w:rsidR="00183066" w:rsidRPr="00FA0EEF" w14:paraId="3BA6EF13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0D4FA5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3A7B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79A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16F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FCF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8E4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324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848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59F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CBD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EE0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F36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29.75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C27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33.41</w:t>
            </w:r>
          </w:p>
        </w:tc>
      </w:tr>
      <w:tr w:rsidR="00183066" w:rsidRPr="00FA0EEF" w14:paraId="0D53A863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2E8D5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EEA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9C0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ECC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E91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B37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477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E11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446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6EA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74C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24.65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F9C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29.18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8C0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32.75</w:t>
            </w:r>
          </w:p>
        </w:tc>
      </w:tr>
      <w:tr w:rsidR="00183066" w:rsidRPr="00FA0EEF" w14:paraId="29504B43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8826" w14:textId="77777777" w:rsidR="00183066" w:rsidRPr="00FA0EEF" w:rsidRDefault="00183066" w:rsidP="00183066">
            <w:pPr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FDC3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E127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81AA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3133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3.84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2E38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7.14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F920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11.03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3835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16.73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458F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18.95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65E7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21.42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186C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C857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30.18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9B07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33.87</w:t>
            </w:r>
          </w:p>
        </w:tc>
      </w:tr>
      <w:tr w:rsidR="00183066" w:rsidRPr="00FA0EEF" w14:paraId="294451B9" w14:textId="77777777" w:rsidTr="00183066">
        <w:trPr>
          <w:trHeight w:val="300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1C8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</w:p>
          <w:p w14:paraId="03A698E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After PWHT</w:t>
            </w:r>
          </w:p>
        </w:tc>
      </w:tr>
      <w:tr w:rsidR="00183066" w:rsidRPr="00FA0EEF" w14:paraId="3F4B3D46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FFF97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x/y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311A96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9D0BE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DF09F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8F240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65D06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7F99BB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D6DB0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69E3DF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BC081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8E5E2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BDC55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E47B08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180</w:t>
            </w:r>
          </w:p>
        </w:tc>
      </w:tr>
      <w:tr w:rsidR="00183066" w:rsidRPr="00FA0EEF" w14:paraId="52898AB1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7A7C4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4F9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47D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0A3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337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86D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D6C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312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148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995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22.85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B88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EA4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01E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34.46</w:t>
            </w:r>
          </w:p>
        </w:tc>
      </w:tr>
      <w:tr w:rsidR="00183066" w:rsidRPr="00FA0EEF" w14:paraId="148FC83C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19A780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623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77E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A66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B37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861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F4F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10F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582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19.15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C53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22.55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77A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ED1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A5D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34.50</w:t>
            </w:r>
          </w:p>
        </w:tc>
      </w:tr>
      <w:tr w:rsidR="00183066" w:rsidRPr="00FA0EEF" w14:paraId="0EF0F76E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015B1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A10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405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EE9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A5F7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E8F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528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D61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050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C0E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31F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CF5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AF1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33.92</w:t>
            </w:r>
          </w:p>
        </w:tc>
      </w:tr>
      <w:tr w:rsidR="00183066" w:rsidRPr="00FA0EEF" w14:paraId="6D1C1E30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50EF2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B43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5DE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0C9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C46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B5C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36F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66B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8BE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596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D1B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9E2C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B39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33.10</w:t>
            </w:r>
          </w:p>
        </w:tc>
      </w:tr>
      <w:tr w:rsidR="00183066" w:rsidRPr="00FA0EEF" w14:paraId="050ED356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BF071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7CF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868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68C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4B7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343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3AF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F22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FB1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19.68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864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6BC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48D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29.45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7B7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32.96</w:t>
            </w:r>
          </w:p>
        </w:tc>
      </w:tr>
      <w:tr w:rsidR="00183066" w:rsidRPr="00FA0EEF" w14:paraId="10A97266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3FD1" w14:textId="77777777" w:rsidR="00183066" w:rsidRPr="00FA0EEF" w:rsidRDefault="00183066" w:rsidP="00183066">
            <w:pPr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09E6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6F48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F5E0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4840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3.86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89BA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6.95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9389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10.92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EF6D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16.96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D76D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19.14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5E97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21.99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B993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25.59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F367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30.06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7655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33.79</w:t>
            </w:r>
          </w:p>
        </w:tc>
      </w:tr>
    </w:tbl>
    <w:p w14:paraId="4F966C86" w14:textId="77777777" w:rsidR="00E03A7E" w:rsidRPr="00FA0EEF" w:rsidRDefault="00E03A7E" w:rsidP="00E03A7E">
      <w:pPr>
        <w:rPr>
          <w:noProof/>
          <w:lang w:val="id-ID"/>
        </w:rPr>
      </w:pPr>
    </w:p>
    <w:p w14:paraId="7A168CE8" w14:textId="77777777" w:rsidR="00183066" w:rsidRPr="00FA0EEF" w:rsidRDefault="00183066" w:rsidP="00183066">
      <w:pPr>
        <w:pStyle w:val="ListParagraph"/>
        <w:numPr>
          <w:ilvl w:val="0"/>
          <w:numId w:val="15"/>
        </w:numPr>
        <w:spacing w:before="240" w:line="360" w:lineRule="auto"/>
        <w:ind w:left="425" w:hanging="357"/>
        <w:contextualSpacing w:val="0"/>
        <w:jc w:val="both"/>
        <w:rPr>
          <w:i/>
          <w:noProof/>
          <w:lang w:val="id-ID"/>
        </w:rPr>
      </w:pPr>
      <w:r w:rsidRPr="00FA0EEF">
        <w:rPr>
          <w:i/>
          <w:noProof/>
          <w:lang w:val="id-ID"/>
        </w:rPr>
        <w:t>Double V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4"/>
        <w:gridCol w:w="633"/>
        <w:gridCol w:w="633"/>
        <w:gridCol w:w="566"/>
        <w:gridCol w:w="566"/>
        <w:gridCol w:w="566"/>
        <w:gridCol w:w="666"/>
        <w:gridCol w:w="666"/>
        <w:gridCol w:w="666"/>
        <w:gridCol w:w="666"/>
        <w:gridCol w:w="666"/>
        <w:gridCol w:w="666"/>
        <w:gridCol w:w="666"/>
      </w:tblGrid>
      <w:tr w:rsidR="00183066" w:rsidRPr="00FA0EEF" w14:paraId="04A20941" w14:textId="77777777" w:rsidTr="00183066">
        <w:trPr>
          <w:trHeight w:val="300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8C7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Before PWHT</w:t>
            </w:r>
          </w:p>
        </w:tc>
      </w:tr>
      <w:tr w:rsidR="00183066" w:rsidRPr="00FA0EEF" w14:paraId="205B0215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749A96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x/y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F597E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D0986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C73CFC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F70B1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72411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338A66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F540E4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B4FD0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5CE9B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F7ECCF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E8A4ED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FF548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180</w:t>
            </w:r>
          </w:p>
        </w:tc>
      </w:tr>
      <w:tr w:rsidR="00183066" w:rsidRPr="00FA0EEF" w14:paraId="1378A82C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E6BB23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2EC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A4B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374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66F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4F0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3FE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36F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4DB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56F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9BD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953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353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28.33</w:t>
            </w:r>
          </w:p>
        </w:tc>
      </w:tr>
      <w:tr w:rsidR="00183066" w:rsidRPr="00FA0EEF" w14:paraId="2C3E8F19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6D8590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5DF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CE6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3BE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2D7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F81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6E2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CC9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A12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B07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2BD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4E1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902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27.90</w:t>
            </w:r>
          </w:p>
        </w:tc>
      </w:tr>
      <w:tr w:rsidR="00183066" w:rsidRPr="00FA0EEF" w14:paraId="01260807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0484E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7A9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C37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E42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69A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3D4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E3C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FCF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82D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B23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040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374A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6C1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28.33</w:t>
            </w:r>
          </w:p>
        </w:tc>
      </w:tr>
      <w:tr w:rsidR="00183066" w:rsidRPr="00FA0EEF" w14:paraId="6F95D987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0E9B3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0F9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79F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152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AFF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5ED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215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B16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43E6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918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533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2BC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B0D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28.80</w:t>
            </w:r>
          </w:p>
        </w:tc>
      </w:tr>
      <w:tr w:rsidR="00183066" w:rsidRPr="00FA0EEF" w14:paraId="37A6D0C1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2C6F23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669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2E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F74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30A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047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C02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E5E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605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6F6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19.14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8F3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121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995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28.92</w:t>
            </w:r>
          </w:p>
        </w:tc>
      </w:tr>
      <w:tr w:rsidR="00183066" w:rsidRPr="00FA0EEF" w14:paraId="4B18A59B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6086" w14:textId="77777777" w:rsidR="00183066" w:rsidRPr="00FA0EEF" w:rsidRDefault="00183066" w:rsidP="00183066">
            <w:pPr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A815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F856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B264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742E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4.40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D7FD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8.07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BF21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11.69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3400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16.22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A3C4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5FC9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18.30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63BB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20.68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E23D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25.29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07D1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28.46</w:t>
            </w:r>
          </w:p>
        </w:tc>
      </w:tr>
      <w:tr w:rsidR="00183066" w:rsidRPr="00FA0EEF" w14:paraId="1A5C19B2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0C7E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07CE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After PWHT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2EFE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B938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3F08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FDC2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CBE0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2666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B840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34A2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0C56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FEC8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</w:tr>
      <w:tr w:rsidR="00183066" w:rsidRPr="00FA0EEF" w14:paraId="2A63C789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A528FB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x/y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C6129D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8EF15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4CCDD4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252151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FF9F1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6882F9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96B11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D137A4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47740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3AEFC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0DB13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5336A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180</w:t>
            </w:r>
          </w:p>
        </w:tc>
      </w:tr>
      <w:tr w:rsidR="00183066" w:rsidRPr="00FA0EEF" w14:paraId="21C09252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0EA8EB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D8F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AD4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762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801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501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6420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CF3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78C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F67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EA3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997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82A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28.74</w:t>
            </w:r>
          </w:p>
        </w:tc>
      </w:tr>
      <w:tr w:rsidR="00183066" w:rsidRPr="00FA0EEF" w14:paraId="3CF2E1C1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BA104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7DD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F184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D80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616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5BE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92F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F6F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9CF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F99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D65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BD0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660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28.78</w:t>
            </w:r>
          </w:p>
        </w:tc>
      </w:tr>
      <w:tr w:rsidR="00183066" w:rsidRPr="00FA0EEF" w14:paraId="52028F40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CB8B9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2D7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13E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71A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235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6F2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63D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E59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3AA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007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98B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C3F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031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29.04</w:t>
            </w:r>
          </w:p>
        </w:tc>
      </w:tr>
      <w:tr w:rsidR="00183066" w:rsidRPr="00FA0EEF" w14:paraId="2466C048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73E7AC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90D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72C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157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2F5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92E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372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C1F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AD1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4A8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19.58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406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A8A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0A8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29.25</w:t>
            </w:r>
          </w:p>
        </w:tc>
      </w:tr>
      <w:tr w:rsidR="00183066" w:rsidRPr="00FA0EEF" w14:paraId="47EBCFE9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EB43B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228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485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DE6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0A1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9A5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368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A07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5FD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3D5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90C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9EB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F74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29.51</w:t>
            </w:r>
          </w:p>
        </w:tc>
      </w:tr>
      <w:tr w:rsidR="00183066" w:rsidRPr="00FA0EEF" w14:paraId="6231A041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0B6A" w14:textId="77777777" w:rsidR="00183066" w:rsidRPr="00FA0EEF" w:rsidRDefault="00183066" w:rsidP="00183066">
            <w:pPr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BF52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7026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46F5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0716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4.64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A7EB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8.45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9C72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11.95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6C20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16.31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CFA2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17.39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42AF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19.12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FC54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21.26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0AAA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25.45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082E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29.06</w:t>
            </w:r>
          </w:p>
        </w:tc>
      </w:tr>
    </w:tbl>
    <w:p w14:paraId="24DDCBC3" w14:textId="77777777" w:rsidR="00183066" w:rsidRPr="00FA0EEF" w:rsidRDefault="00183066" w:rsidP="006C6EC6">
      <w:pPr>
        <w:rPr>
          <w:noProof/>
          <w:lang w:val="id-ID"/>
        </w:rPr>
      </w:pPr>
    </w:p>
    <w:p w14:paraId="6BDEABC3" w14:textId="0E708195" w:rsidR="00E03A7E" w:rsidRDefault="00E03A7E" w:rsidP="006C6EC6">
      <w:pPr>
        <w:rPr>
          <w:noProof/>
          <w:lang w:val="id-ID"/>
        </w:rPr>
      </w:pPr>
    </w:p>
    <w:p w14:paraId="0D27E249" w14:textId="77777777" w:rsidR="00215B8D" w:rsidRPr="00FA0EEF" w:rsidRDefault="00215B8D" w:rsidP="006C6EC6">
      <w:pPr>
        <w:rPr>
          <w:noProof/>
          <w:lang w:val="id-ID"/>
        </w:rPr>
      </w:pPr>
    </w:p>
    <w:p w14:paraId="7AEABD65" w14:textId="77777777" w:rsidR="00183066" w:rsidRPr="00FA0EEF" w:rsidRDefault="00183066" w:rsidP="00183066">
      <w:pPr>
        <w:pStyle w:val="ListParagraph"/>
        <w:numPr>
          <w:ilvl w:val="0"/>
          <w:numId w:val="16"/>
        </w:numPr>
        <w:tabs>
          <w:tab w:val="left" w:pos="426"/>
        </w:tabs>
        <w:spacing w:before="120" w:line="360" w:lineRule="auto"/>
        <w:ind w:left="426"/>
        <w:contextualSpacing w:val="0"/>
        <w:jc w:val="both"/>
        <w:rPr>
          <w:b/>
          <w:noProof/>
          <w:lang w:val="id-ID"/>
        </w:rPr>
      </w:pPr>
      <w:r w:rsidRPr="00FA0EEF">
        <w:rPr>
          <w:b/>
          <w:noProof/>
          <w:lang w:val="id-ID"/>
        </w:rPr>
        <w:lastRenderedPageBreak/>
        <w:t>TEBAL 16 mm</w:t>
      </w:r>
    </w:p>
    <w:p w14:paraId="1A70CF0B" w14:textId="77777777" w:rsidR="00183066" w:rsidRPr="00FA0EEF" w:rsidRDefault="00183066" w:rsidP="00183066">
      <w:pPr>
        <w:pStyle w:val="ListParagraph"/>
        <w:numPr>
          <w:ilvl w:val="0"/>
          <w:numId w:val="17"/>
        </w:numPr>
        <w:spacing w:before="120" w:line="360" w:lineRule="auto"/>
        <w:ind w:left="426"/>
        <w:contextualSpacing w:val="0"/>
        <w:jc w:val="both"/>
        <w:rPr>
          <w:i/>
          <w:noProof/>
          <w:lang w:val="id-ID"/>
        </w:rPr>
      </w:pPr>
      <w:r w:rsidRPr="00FA0EEF">
        <w:rPr>
          <w:i/>
          <w:noProof/>
          <w:lang w:val="id-ID"/>
        </w:rPr>
        <w:t>Single V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4"/>
        <w:gridCol w:w="633"/>
        <w:gridCol w:w="566"/>
        <w:gridCol w:w="566"/>
        <w:gridCol w:w="566"/>
        <w:gridCol w:w="566"/>
        <w:gridCol w:w="566"/>
        <w:gridCol w:w="666"/>
        <w:gridCol w:w="666"/>
        <w:gridCol w:w="666"/>
        <w:gridCol w:w="666"/>
        <w:gridCol w:w="666"/>
        <w:gridCol w:w="666"/>
      </w:tblGrid>
      <w:tr w:rsidR="00183066" w:rsidRPr="00FA0EEF" w14:paraId="0F57F3F5" w14:textId="77777777" w:rsidTr="00183066">
        <w:trPr>
          <w:trHeight w:val="300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9C8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Before PWHT</w:t>
            </w:r>
          </w:p>
        </w:tc>
      </w:tr>
      <w:tr w:rsidR="00183066" w:rsidRPr="00FA0EEF" w14:paraId="288B67B1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36B17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x/y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438D5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F92B57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A47CB0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43B11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2EE97E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6454D4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BB1B18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F32AC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DBD05B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791D74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0FCEB2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1D5222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180</w:t>
            </w:r>
          </w:p>
        </w:tc>
      </w:tr>
      <w:tr w:rsidR="00183066" w:rsidRPr="00FA0EEF" w14:paraId="7F100AD4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15B60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5A3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FAF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FA1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650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C1C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531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E0E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134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7E8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FFD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281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92D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21.30</w:t>
            </w:r>
          </w:p>
        </w:tc>
      </w:tr>
      <w:tr w:rsidR="00183066" w:rsidRPr="00FA0EEF" w14:paraId="1F707434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7C5BF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747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C41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6B2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A3A4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476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083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2E7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964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C03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F42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1A2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C9D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21.76</w:t>
            </w:r>
          </w:p>
        </w:tc>
      </w:tr>
      <w:tr w:rsidR="00183066" w:rsidRPr="00FA0EEF" w14:paraId="5B555D08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26AC7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D05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45E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22D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424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966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984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B1B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604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40C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0D3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06C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7CD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21.03</w:t>
            </w:r>
          </w:p>
        </w:tc>
      </w:tr>
      <w:tr w:rsidR="00183066" w:rsidRPr="00FA0EEF" w14:paraId="6A590A67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DEF1B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01D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AC2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5BD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DF4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A6D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BCA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7EC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7AE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A4E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A8C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ADF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98B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20.41</w:t>
            </w:r>
          </w:p>
        </w:tc>
      </w:tr>
      <w:tr w:rsidR="00183066" w:rsidRPr="00FA0EEF" w14:paraId="2E97FF7D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F1098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606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19A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B58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A27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6FB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8ED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42A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6F8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B79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822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14.65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06C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0C3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19.78</w:t>
            </w:r>
          </w:p>
        </w:tc>
      </w:tr>
      <w:tr w:rsidR="00183066" w:rsidRPr="00FA0EEF" w14:paraId="0604BFED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11FE6" w14:textId="77777777" w:rsidR="00183066" w:rsidRPr="00FA0EEF" w:rsidRDefault="00183066" w:rsidP="00183066">
            <w:pPr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8AF4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88A8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82F3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9006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17CF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4.61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541C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6.87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B65F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10.73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52A0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11.95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7E33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13.62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153C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98AC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18.18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AFB6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20.86</w:t>
            </w:r>
          </w:p>
        </w:tc>
      </w:tr>
      <w:tr w:rsidR="00183066" w:rsidRPr="00FA0EEF" w14:paraId="5D2C667D" w14:textId="77777777" w:rsidTr="00183066">
        <w:trPr>
          <w:trHeight w:val="300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38AA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</w:tr>
      <w:tr w:rsidR="00183066" w:rsidRPr="00FA0EEF" w14:paraId="333E6D3A" w14:textId="77777777" w:rsidTr="00183066">
        <w:trPr>
          <w:trHeight w:val="300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C0A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After PWHT</w:t>
            </w:r>
          </w:p>
        </w:tc>
      </w:tr>
      <w:tr w:rsidR="00183066" w:rsidRPr="00FA0EEF" w14:paraId="48E34447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CF11F4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x/y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493B5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761E9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3808A9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51360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7931B8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93506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B81254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804A7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B6AFF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389A20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198D5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50B95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90</w:t>
            </w:r>
          </w:p>
        </w:tc>
      </w:tr>
      <w:tr w:rsidR="00183066" w:rsidRPr="00FA0EEF" w14:paraId="3FE8B048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BF336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E26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0C7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48A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32D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25B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84C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73D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367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2EC2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C46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16.09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856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B6C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21.46</w:t>
            </w:r>
          </w:p>
        </w:tc>
      </w:tr>
      <w:tr w:rsidR="00183066" w:rsidRPr="00FA0EEF" w14:paraId="5FA2DD63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CBF98A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A74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A85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C42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E3C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704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35B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E38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A74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85A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99C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65E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2DC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21.20</w:t>
            </w:r>
          </w:p>
        </w:tc>
      </w:tr>
      <w:tr w:rsidR="00183066" w:rsidRPr="00FA0EEF" w14:paraId="613FF0E8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14197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272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CD3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9C7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4C0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CD3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33F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1A3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CD3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F47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13.18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ADF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6E56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18.25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CD6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20.92</w:t>
            </w:r>
          </w:p>
        </w:tc>
      </w:tr>
      <w:tr w:rsidR="00183066" w:rsidRPr="00FA0EEF" w14:paraId="4EDA949B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09D90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FA0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AA3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37CF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EE30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73C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C39B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E621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4B25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850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85C2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350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0C7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20.48</w:t>
            </w:r>
          </w:p>
        </w:tc>
      </w:tr>
      <w:tr w:rsidR="00183066" w:rsidRPr="00FA0EEF" w14:paraId="268457A3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83EFD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529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062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246A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E853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8E9E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34C4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1638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6C70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D589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C23C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14.99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4CFD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17.42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73E7" w14:textId="77777777" w:rsidR="00183066" w:rsidRPr="00FA0EEF" w:rsidRDefault="00183066" w:rsidP="00183066">
            <w:pPr>
              <w:jc w:val="right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19.96</w:t>
            </w:r>
          </w:p>
        </w:tc>
      </w:tr>
      <w:tr w:rsidR="00183066" w:rsidRPr="00FA0EEF" w14:paraId="4E56BA99" w14:textId="77777777" w:rsidTr="0018306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BF4A" w14:textId="77777777" w:rsidR="00183066" w:rsidRPr="00FA0EEF" w:rsidRDefault="00183066" w:rsidP="00183066">
            <w:pPr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40C4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7299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37CA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22E9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3F60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4.57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3419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6.81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5E0C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10.73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F0B0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11.94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735F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13.26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B87D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15.51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56FF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18.20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4854" w14:textId="77777777" w:rsidR="00183066" w:rsidRPr="00FA0EEF" w:rsidRDefault="00183066" w:rsidP="00183066">
            <w:pPr>
              <w:jc w:val="right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20.80</w:t>
            </w:r>
          </w:p>
        </w:tc>
      </w:tr>
    </w:tbl>
    <w:p w14:paraId="704151A0" w14:textId="77777777" w:rsidR="00183066" w:rsidRPr="00FA0EEF" w:rsidRDefault="00183066" w:rsidP="00183066">
      <w:pPr>
        <w:ind w:left="1440" w:hanging="360"/>
        <w:rPr>
          <w:i/>
          <w:noProof/>
          <w:lang w:val="id-ID"/>
        </w:rPr>
      </w:pPr>
    </w:p>
    <w:p w14:paraId="14E5635C" w14:textId="77777777" w:rsidR="00183066" w:rsidRPr="00FA0EEF" w:rsidRDefault="00183066" w:rsidP="00183066">
      <w:pPr>
        <w:pStyle w:val="ListParagraph"/>
        <w:numPr>
          <w:ilvl w:val="0"/>
          <w:numId w:val="17"/>
        </w:numPr>
        <w:spacing w:before="120" w:line="360" w:lineRule="auto"/>
        <w:ind w:left="426"/>
        <w:contextualSpacing w:val="0"/>
        <w:jc w:val="both"/>
        <w:rPr>
          <w:i/>
          <w:noProof/>
          <w:lang w:val="id-ID"/>
        </w:rPr>
      </w:pPr>
      <w:r w:rsidRPr="00FA0EEF">
        <w:rPr>
          <w:i/>
          <w:noProof/>
          <w:lang w:val="id-ID"/>
        </w:rPr>
        <w:t>Double V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6"/>
        <w:gridCol w:w="802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666"/>
        <w:gridCol w:w="666"/>
      </w:tblGrid>
      <w:tr w:rsidR="00183066" w:rsidRPr="00FA0EEF" w14:paraId="0259855E" w14:textId="77777777" w:rsidTr="00183066">
        <w:trPr>
          <w:trHeight w:val="300"/>
          <w:jc w:val="center"/>
        </w:trPr>
        <w:tc>
          <w:tcPr>
            <w:tcW w:w="8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7A3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Before PWHT</w:t>
            </w:r>
          </w:p>
        </w:tc>
      </w:tr>
      <w:tr w:rsidR="00183066" w:rsidRPr="00FA0EEF" w14:paraId="17A7752C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5E194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x/y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FC802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CC397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C5955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00431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1B951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32655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67D03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AACA2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1B338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093D22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1F2DAE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CC549A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90</w:t>
            </w:r>
          </w:p>
        </w:tc>
      </w:tr>
      <w:tr w:rsidR="00183066" w:rsidRPr="00FA0EEF" w14:paraId="09C17A48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46D9E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256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3DF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7E3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4C1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AE8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3B6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465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987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338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251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31F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292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11.59</w:t>
            </w:r>
          </w:p>
        </w:tc>
      </w:tr>
      <w:tr w:rsidR="00183066" w:rsidRPr="00FA0EEF" w14:paraId="7829EE18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E7CE4D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C6E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3C2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832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156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1C8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5AC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5CE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121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F15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9F0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608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E3F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11.07</w:t>
            </w:r>
          </w:p>
        </w:tc>
      </w:tr>
      <w:tr w:rsidR="00183066" w:rsidRPr="00FA0EEF" w14:paraId="3C018CD9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A00DB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478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C1D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2CB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B5B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CE4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290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CF4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B98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192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0F0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86E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CDD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11.75</w:t>
            </w:r>
          </w:p>
        </w:tc>
      </w:tr>
      <w:tr w:rsidR="00183066" w:rsidRPr="00FA0EEF" w14:paraId="15CC73D1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2853A7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0A8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5C4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D07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A2C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A17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A2B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8D4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3F8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C42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DDE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3A5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F24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11.19</w:t>
            </w:r>
          </w:p>
        </w:tc>
      </w:tr>
      <w:tr w:rsidR="00183066" w:rsidRPr="00FA0EEF" w14:paraId="1CDEAEA5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83E85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8CD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5DF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8D3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6C6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507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A7E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AF2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0BC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384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956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4E9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614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11.28</w:t>
            </w:r>
          </w:p>
        </w:tc>
      </w:tr>
      <w:tr w:rsidR="00183066" w:rsidRPr="00FA0EEF" w14:paraId="58E41B79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BF38" w14:textId="77777777" w:rsidR="00183066" w:rsidRPr="00FA0EEF" w:rsidRDefault="00183066" w:rsidP="00183066">
            <w:pPr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8190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5052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3FEA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E3F3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C981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3.86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26BD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5.77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0870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7.20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7A1E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7.28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AB09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7.52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65D1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8.24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CBD4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9.40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7A1B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11.38</w:t>
            </w:r>
          </w:p>
        </w:tc>
      </w:tr>
      <w:tr w:rsidR="00183066" w:rsidRPr="00FA0EEF" w14:paraId="69EBB165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DD9A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4551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359B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347B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1CDC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1D62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FCF0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4FD8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BDFB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F59E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610D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1879" w14:textId="77777777" w:rsidR="00183066" w:rsidRPr="00FA0EEF" w:rsidRDefault="00183066" w:rsidP="00183066">
            <w:pPr>
              <w:rPr>
                <w:noProof/>
                <w:color w:val="000000"/>
                <w:sz w:val="20"/>
                <w:szCs w:val="20"/>
                <w:lang w:val="id-ID"/>
              </w:rPr>
            </w:pPr>
          </w:p>
        </w:tc>
      </w:tr>
      <w:tr w:rsidR="00183066" w:rsidRPr="00FA0EEF" w14:paraId="5C09178B" w14:textId="77777777" w:rsidTr="00183066">
        <w:trPr>
          <w:trHeight w:val="300"/>
          <w:jc w:val="center"/>
        </w:trPr>
        <w:tc>
          <w:tcPr>
            <w:tcW w:w="8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6EE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After PWHT</w:t>
            </w:r>
          </w:p>
        </w:tc>
      </w:tr>
      <w:tr w:rsidR="00183066" w:rsidRPr="00FA0EEF" w14:paraId="009D2CEC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3D9181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x/y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A7E407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87ADBD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C51523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6CC43A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4D1E1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A8719F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-15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FBDD8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6DE10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5F903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2CFF7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C51AF3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BB4D9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90</w:t>
            </w:r>
          </w:p>
        </w:tc>
      </w:tr>
      <w:tr w:rsidR="00183066" w:rsidRPr="00FA0EEF" w14:paraId="7A4C50B9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D105A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4F5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0ED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455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C7A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BE8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AE2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3D6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52F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BBC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7AD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76D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921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12.24</w:t>
            </w:r>
          </w:p>
        </w:tc>
      </w:tr>
      <w:tr w:rsidR="00183066" w:rsidRPr="00FA0EEF" w14:paraId="5706B57D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CC1B74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F23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FBA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CB7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B55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1F3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A10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62C8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796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7F9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A4C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74F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AED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12.02</w:t>
            </w:r>
          </w:p>
        </w:tc>
      </w:tr>
      <w:tr w:rsidR="00183066" w:rsidRPr="00FA0EEF" w14:paraId="094A63B2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76D638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700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BBC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5EE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211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C45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3.92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5A2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5.92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8EF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421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955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EF0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662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4C0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11.89</w:t>
            </w:r>
          </w:p>
        </w:tc>
      </w:tr>
      <w:tr w:rsidR="00183066" w:rsidRPr="00FA0EEF" w14:paraId="51815C6F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DF5665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130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693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ED4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856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744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493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AE2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F81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7.93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4480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BA8B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2A62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BAC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12.00</w:t>
            </w:r>
          </w:p>
        </w:tc>
      </w:tr>
      <w:tr w:rsidR="00183066" w:rsidRPr="00FA0EEF" w14:paraId="6CBD16AC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C3E1DE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EFCA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190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4377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F3DC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2.82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31A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4.53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17A6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6.82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288D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7CC4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5959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8.67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859F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9.25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F9E1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13C3" w14:textId="77777777" w:rsidR="00183066" w:rsidRPr="00FA0EEF" w:rsidRDefault="00183066" w:rsidP="00183066">
            <w:pPr>
              <w:jc w:val="center"/>
              <w:rPr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szCs w:val="20"/>
                <w:lang w:val="id-ID"/>
              </w:rPr>
              <w:t>12.24</w:t>
            </w:r>
          </w:p>
        </w:tc>
      </w:tr>
      <w:tr w:rsidR="00183066" w:rsidRPr="00FA0EEF" w14:paraId="1E348B56" w14:textId="77777777" w:rsidTr="00183066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C7D6" w14:textId="77777777" w:rsidR="00183066" w:rsidRPr="00FA0EEF" w:rsidRDefault="00183066" w:rsidP="00183066">
            <w:pPr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2041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2A58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2572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5816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2.57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1D62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4.31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606D5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6.11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BEC4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7.83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578B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7.77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5087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2D7F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8.89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654E6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EDBE" w14:textId="77777777" w:rsidR="00183066" w:rsidRPr="00FA0EEF" w:rsidRDefault="00183066" w:rsidP="00183066">
            <w:pPr>
              <w:jc w:val="center"/>
              <w:rPr>
                <w:b/>
                <w:noProof/>
                <w:color w:val="000000"/>
                <w:sz w:val="20"/>
                <w:szCs w:val="20"/>
                <w:lang w:val="id-ID"/>
              </w:rPr>
            </w:pPr>
            <w:r w:rsidRPr="00FA0EEF">
              <w:rPr>
                <w:b/>
                <w:noProof/>
                <w:color w:val="000000"/>
                <w:sz w:val="20"/>
                <w:szCs w:val="20"/>
                <w:lang w:val="id-ID"/>
              </w:rPr>
              <w:t>12.08</w:t>
            </w:r>
          </w:p>
        </w:tc>
      </w:tr>
    </w:tbl>
    <w:p w14:paraId="65D3F061" w14:textId="77777777" w:rsidR="00551961" w:rsidRPr="00FA0EEF" w:rsidRDefault="00551961" w:rsidP="002962DA">
      <w:pPr>
        <w:pStyle w:val="BagianAkhir"/>
      </w:pPr>
      <w:bookmarkStart w:id="71" w:name="_Toc326065776"/>
      <w:r w:rsidRPr="00FA0EEF">
        <w:lastRenderedPageBreak/>
        <w:t>LAMPIRAN B</w:t>
      </w:r>
      <w:r w:rsidRPr="00FA0EEF">
        <w:br/>
      </w:r>
      <w:r w:rsidR="0060365C" w:rsidRPr="00FA0EEF">
        <w:t>KOMPOSISI KIMIA BAJA KARBON</w:t>
      </w:r>
      <w:bookmarkEnd w:id="71"/>
    </w:p>
    <w:p w14:paraId="73825CD9" w14:textId="77777777" w:rsidR="00B6250D" w:rsidRDefault="00B6250D">
      <w:pPr>
        <w:rPr>
          <w:noProof/>
          <w:lang w:val="id-ID"/>
        </w:rPr>
      </w:pPr>
    </w:p>
    <w:p w14:paraId="0120EE5F" w14:textId="77777777" w:rsidR="0060365C" w:rsidRPr="00FA0EEF" w:rsidRDefault="0060365C" w:rsidP="00CC345A">
      <w:pPr>
        <w:jc w:val="center"/>
        <w:rPr>
          <w:b/>
          <w:noProof/>
          <w:lang w:val="id-ID"/>
        </w:rPr>
      </w:pPr>
      <w:r w:rsidRPr="00FA0EEF">
        <w:rPr>
          <w:b/>
          <w:noProof/>
          <w:lang w:val="id-ID"/>
        </w:rPr>
        <w:t>H</w:t>
      </w:r>
      <w:r w:rsidR="00392934" w:rsidRPr="00FA0EEF">
        <w:rPr>
          <w:b/>
          <w:noProof/>
          <w:lang w:val="id-ID"/>
        </w:rPr>
        <w:t>asil</w:t>
      </w:r>
      <w:r w:rsidRPr="00FA0EEF">
        <w:rPr>
          <w:b/>
          <w:noProof/>
          <w:lang w:val="id-ID"/>
        </w:rPr>
        <w:t xml:space="preserve"> U</w:t>
      </w:r>
      <w:r w:rsidR="00392934" w:rsidRPr="00FA0EEF">
        <w:rPr>
          <w:b/>
          <w:noProof/>
          <w:lang w:val="id-ID"/>
        </w:rPr>
        <w:t>ji</w:t>
      </w:r>
      <w:r w:rsidRPr="00FA0EEF">
        <w:rPr>
          <w:b/>
          <w:noProof/>
          <w:lang w:val="id-ID"/>
        </w:rPr>
        <w:t xml:space="preserve"> K</w:t>
      </w:r>
      <w:r w:rsidR="00392934" w:rsidRPr="00FA0EEF">
        <w:rPr>
          <w:b/>
          <w:noProof/>
          <w:lang w:val="id-ID"/>
        </w:rPr>
        <w:t>omposisi</w:t>
      </w:r>
      <w:r w:rsidRPr="00FA0EEF">
        <w:rPr>
          <w:b/>
          <w:noProof/>
          <w:lang w:val="id-ID"/>
        </w:rPr>
        <w:t xml:space="preserve"> K</w:t>
      </w:r>
      <w:r w:rsidR="00392934" w:rsidRPr="00FA0EEF">
        <w:rPr>
          <w:b/>
          <w:noProof/>
          <w:lang w:val="id-ID"/>
        </w:rPr>
        <w:t>imia</w:t>
      </w:r>
      <w:r w:rsidRPr="00FA0EEF">
        <w:rPr>
          <w:b/>
          <w:noProof/>
          <w:lang w:val="id-ID"/>
        </w:rPr>
        <w:t xml:space="preserve"> B</w:t>
      </w:r>
      <w:r w:rsidR="00392934" w:rsidRPr="00FA0EEF">
        <w:rPr>
          <w:b/>
          <w:noProof/>
          <w:lang w:val="id-ID"/>
        </w:rPr>
        <w:t>aja</w:t>
      </w:r>
      <w:r w:rsidRPr="00FA0EEF">
        <w:rPr>
          <w:b/>
          <w:noProof/>
          <w:lang w:val="id-ID"/>
        </w:rPr>
        <w:t xml:space="preserve"> K</w:t>
      </w:r>
      <w:r w:rsidR="00392934" w:rsidRPr="00FA0EEF">
        <w:rPr>
          <w:b/>
          <w:noProof/>
          <w:lang w:val="id-ID"/>
        </w:rPr>
        <w:t>arbon</w:t>
      </w:r>
    </w:p>
    <w:p w14:paraId="6765677C" w14:textId="77777777" w:rsidR="00D5544D" w:rsidRPr="00FA0EEF" w:rsidRDefault="00D5544D" w:rsidP="00CC345A">
      <w:pPr>
        <w:jc w:val="center"/>
        <w:rPr>
          <w:noProof/>
          <w:lang w:val="id-ID"/>
        </w:rPr>
      </w:pPr>
    </w:p>
    <w:p w14:paraId="383FE9FF" w14:textId="77777777" w:rsidR="00551961" w:rsidRPr="00FA0EEF" w:rsidRDefault="0060365C" w:rsidP="006C6EC6">
      <w:pPr>
        <w:rPr>
          <w:noProof/>
          <w:lang w:val="id-ID"/>
        </w:rPr>
      </w:pPr>
      <w:r w:rsidRPr="00FA0EEF">
        <w:rPr>
          <w:noProof/>
          <w:lang w:val="id-ID" w:eastAsia="id-ID"/>
        </w:rPr>
        <w:drawing>
          <wp:inline distT="0" distB="0" distL="0" distR="0" wp14:anchorId="01BC13BA" wp14:editId="55A4DEB9">
            <wp:extent cx="5742049" cy="2936838"/>
            <wp:effectExtent l="19050" t="0" r="0" b="0"/>
            <wp:docPr id="3" name="Picture 10" descr="F:\TUGAS AKHIR\Laporan TA Imam_terupdate\FOTO_TA\identifikasi material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UGAS AKHIR\Laporan TA Imam_terupdate\FOTO_TA\identifikasi material\2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40" cy="29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0BACD" w14:textId="77777777" w:rsidR="00551961" w:rsidRPr="00FA0EEF" w:rsidRDefault="00551961" w:rsidP="006C6EC6">
      <w:pPr>
        <w:rPr>
          <w:noProof/>
          <w:lang w:val="id-ID"/>
        </w:rPr>
      </w:pPr>
    </w:p>
    <w:p w14:paraId="420AF1CF" w14:textId="77777777" w:rsidR="00551961" w:rsidRPr="00FA0EEF" w:rsidRDefault="00551961" w:rsidP="006C6EC6">
      <w:pPr>
        <w:rPr>
          <w:noProof/>
          <w:lang w:val="id-ID"/>
        </w:rPr>
      </w:pPr>
    </w:p>
    <w:p w14:paraId="38EB79E7" w14:textId="77777777" w:rsidR="0060365C" w:rsidRPr="00FA0EEF" w:rsidRDefault="0060365C" w:rsidP="0060365C">
      <w:pPr>
        <w:tabs>
          <w:tab w:val="left" w:pos="567"/>
        </w:tabs>
        <w:jc w:val="center"/>
        <w:rPr>
          <w:b/>
          <w:noProof/>
          <w:lang w:val="id-ID"/>
        </w:rPr>
      </w:pPr>
      <w:r w:rsidRPr="00FA0EEF">
        <w:rPr>
          <w:b/>
          <w:noProof/>
          <w:lang w:val="id-ID"/>
        </w:rPr>
        <w:t>D</w:t>
      </w:r>
      <w:r w:rsidR="00392934" w:rsidRPr="00FA0EEF">
        <w:rPr>
          <w:b/>
          <w:noProof/>
          <w:lang w:val="id-ID"/>
        </w:rPr>
        <w:t>ata</w:t>
      </w:r>
      <w:r w:rsidRPr="00FA0EEF">
        <w:rPr>
          <w:b/>
          <w:noProof/>
          <w:lang w:val="id-ID"/>
        </w:rPr>
        <w:t xml:space="preserve"> P</w:t>
      </w:r>
      <w:r w:rsidR="00392934" w:rsidRPr="00FA0EEF">
        <w:rPr>
          <w:b/>
          <w:noProof/>
          <w:lang w:val="id-ID"/>
        </w:rPr>
        <w:t>erbandingan</w:t>
      </w:r>
      <w:r w:rsidRPr="00FA0EEF">
        <w:rPr>
          <w:b/>
          <w:noProof/>
          <w:lang w:val="id-ID"/>
        </w:rPr>
        <w:t xml:space="preserve"> K</w:t>
      </w:r>
      <w:r w:rsidR="00392934" w:rsidRPr="00FA0EEF">
        <w:rPr>
          <w:b/>
          <w:noProof/>
          <w:lang w:val="id-ID"/>
        </w:rPr>
        <w:t>omposisi</w:t>
      </w:r>
      <w:r w:rsidRPr="00FA0EEF">
        <w:rPr>
          <w:b/>
          <w:noProof/>
          <w:lang w:val="id-ID"/>
        </w:rPr>
        <w:t xml:space="preserve"> K</w:t>
      </w:r>
      <w:r w:rsidR="00392934" w:rsidRPr="00FA0EEF">
        <w:rPr>
          <w:b/>
          <w:noProof/>
          <w:lang w:val="id-ID"/>
        </w:rPr>
        <w:t>imia</w:t>
      </w:r>
      <w:r w:rsidRPr="00FA0EEF">
        <w:rPr>
          <w:b/>
          <w:noProof/>
          <w:lang w:val="id-ID"/>
        </w:rPr>
        <w:t xml:space="preserve"> B</w:t>
      </w:r>
      <w:r w:rsidR="00392934" w:rsidRPr="00FA0EEF">
        <w:rPr>
          <w:b/>
          <w:noProof/>
          <w:lang w:val="id-ID"/>
        </w:rPr>
        <w:t>aja</w:t>
      </w:r>
      <w:r w:rsidRPr="00FA0EEF">
        <w:rPr>
          <w:b/>
          <w:noProof/>
          <w:lang w:val="id-ID"/>
        </w:rPr>
        <w:t xml:space="preserve"> K</w:t>
      </w:r>
      <w:r w:rsidR="00392934" w:rsidRPr="00FA0EEF">
        <w:rPr>
          <w:b/>
          <w:noProof/>
          <w:lang w:val="id-ID"/>
        </w:rPr>
        <w:t>arbon</w:t>
      </w:r>
      <w:r w:rsidRPr="00FA0EEF">
        <w:rPr>
          <w:b/>
          <w:noProof/>
          <w:lang w:val="id-ID"/>
        </w:rPr>
        <w:t xml:space="preserve"> H</w:t>
      </w:r>
      <w:r w:rsidR="00392934" w:rsidRPr="00FA0EEF">
        <w:rPr>
          <w:b/>
          <w:noProof/>
          <w:lang w:val="id-ID"/>
        </w:rPr>
        <w:t>asil</w:t>
      </w:r>
      <w:r w:rsidRPr="00FA0EEF">
        <w:rPr>
          <w:b/>
          <w:noProof/>
          <w:lang w:val="id-ID"/>
        </w:rPr>
        <w:t xml:space="preserve"> U</w:t>
      </w:r>
      <w:r w:rsidR="00392934" w:rsidRPr="00FA0EEF">
        <w:rPr>
          <w:b/>
          <w:noProof/>
          <w:lang w:val="id-ID"/>
        </w:rPr>
        <w:t>ji</w:t>
      </w:r>
      <w:r w:rsidRPr="00FA0EEF">
        <w:rPr>
          <w:b/>
          <w:noProof/>
          <w:lang w:val="id-ID"/>
        </w:rPr>
        <w:t xml:space="preserve"> L</w:t>
      </w:r>
      <w:r w:rsidR="00392934" w:rsidRPr="00FA0EEF">
        <w:rPr>
          <w:b/>
          <w:noProof/>
          <w:lang w:val="id-ID"/>
        </w:rPr>
        <w:t>aboratorium dan</w:t>
      </w:r>
      <w:r w:rsidRPr="00FA0EEF">
        <w:rPr>
          <w:b/>
          <w:noProof/>
          <w:lang w:val="id-ID"/>
        </w:rPr>
        <w:t xml:space="preserve"> S</w:t>
      </w:r>
      <w:r w:rsidR="00392934" w:rsidRPr="00FA0EEF">
        <w:rPr>
          <w:b/>
          <w:noProof/>
          <w:lang w:val="id-ID"/>
        </w:rPr>
        <w:t>tandar</w:t>
      </w:r>
      <w:r w:rsidRPr="00FA0EEF">
        <w:rPr>
          <w:b/>
          <w:noProof/>
          <w:lang w:val="id-ID"/>
        </w:rPr>
        <w:t xml:space="preserve"> ASTM A36</w:t>
      </w:r>
    </w:p>
    <w:p w14:paraId="3CB05561" w14:textId="77777777" w:rsidR="00D5544D" w:rsidRPr="00FA0EEF" w:rsidRDefault="00D5544D" w:rsidP="0060365C">
      <w:pPr>
        <w:tabs>
          <w:tab w:val="left" w:pos="567"/>
        </w:tabs>
        <w:jc w:val="center"/>
        <w:rPr>
          <w:b/>
          <w:noProof/>
          <w:lang w:val="id-ID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61"/>
        <w:gridCol w:w="974"/>
        <w:gridCol w:w="1249"/>
        <w:gridCol w:w="1150"/>
        <w:gridCol w:w="927"/>
        <w:gridCol w:w="1720"/>
        <w:gridCol w:w="1649"/>
      </w:tblGrid>
      <w:tr w:rsidR="0060365C" w:rsidRPr="00FA0EEF" w14:paraId="131BB668" w14:textId="77777777" w:rsidTr="00D72CB0">
        <w:trPr>
          <w:trHeight w:val="630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487F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Kandungan (%)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1D4F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Carbon (C)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2C21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Mangan (Mn)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ABF4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Phosphorus (P)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91CD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Sulfur</w:t>
            </w:r>
          </w:p>
          <w:p w14:paraId="08EB1701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(S)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3750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Silicon</w:t>
            </w:r>
          </w:p>
          <w:p w14:paraId="10FCC983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(Si)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6B13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Copper</w:t>
            </w:r>
          </w:p>
          <w:p w14:paraId="32D7927E" w14:textId="77777777" w:rsidR="0060365C" w:rsidRPr="00FA0EEF" w:rsidRDefault="0060365C" w:rsidP="00D72CB0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(Co)</w:t>
            </w:r>
          </w:p>
        </w:tc>
      </w:tr>
      <w:tr w:rsidR="0060365C" w:rsidRPr="00FA0EEF" w14:paraId="46294B34" w14:textId="77777777" w:rsidTr="00F1271A">
        <w:trPr>
          <w:trHeight w:val="63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63F6" w14:textId="77777777" w:rsidR="0060365C" w:rsidRPr="00FA0EEF" w:rsidRDefault="0060365C" w:rsidP="00F1271A">
            <w:pPr>
              <w:jc w:val="center"/>
              <w:rPr>
                <w:b/>
                <w:bCs/>
                <w:noProof/>
                <w:color w:val="000000"/>
                <w:sz w:val="20"/>
                <w:lang w:val="id-ID"/>
              </w:rPr>
            </w:pPr>
            <w:r w:rsidRPr="00FA0EEF">
              <w:rPr>
                <w:b/>
                <w:bCs/>
                <w:noProof/>
                <w:color w:val="000000"/>
                <w:sz w:val="20"/>
                <w:lang w:val="id-ID"/>
              </w:rPr>
              <w:t>Hasil uji laboratorium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A656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0.16769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2682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1.05005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06F7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0.01405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2558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0.00645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8539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0.21226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B6E4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0.00117</w:t>
            </w:r>
          </w:p>
        </w:tc>
      </w:tr>
      <w:tr w:rsidR="0060365C" w:rsidRPr="00FA0EEF" w14:paraId="01EE919A" w14:textId="77777777" w:rsidTr="00F1271A">
        <w:trPr>
          <w:trHeight w:val="630"/>
          <w:jc w:val="center"/>
        </w:trPr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E5D4" w14:textId="77777777" w:rsidR="0060365C" w:rsidRPr="00FA0EEF" w:rsidRDefault="0060365C" w:rsidP="00F1271A">
            <w:pPr>
              <w:jc w:val="center"/>
              <w:rPr>
                <w:b/>
                <w:bCs/>
                <w:noProof/>
                <w:color w:val="000000"/>
                <w:sz w:val="20"/>
                <w:lang w:val="id-ID"/>
              </w:rPr>
            </w:pPr>
            <w:r w:rsidRPr="00FA0EEF">
              <w:rPr>
                <w:b/>
                <w:bCs/>
                <w:noProof/>
                <w:color w:val="000000"/>
                <w:sz w:val="20"/>
                <w:lang w:val="id-ID"/>
              </w:rPr>
              <w:t>Standard ASTM A36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BCAFD" w14:textId="77777777" w:rsidR="0060365C" w:rsidRPr="00FA0EEF" w:rsidRDefault="0060365C" w:rsidP="00B9214C">
            <w:pPr>
              <w:rPr>
                <w:b/>
                <w:bCs/>
                <w:noProof/>
                <w:color w:val="000000"/>
                <w:sz w:val="20"/>
                <w:lang w:val="id-ID"/>
              </w:rPr>
            </w:pPr>
            <w:r w:rsidRPr="00FA0EEF">
              <w:rPr>
                <w:b/>
                <w:bCs/>
                <w:noProof/>
                <w:color w:val="000000"/>
                <w:sz w:val="20"/>
                <w:lang w:val="id-ID"/>
              </w:rPr>
              <w:t xml:space="preserve">0.26 </w:t>
            </w:r>
            <w:r w:rsidRPr="00FA0EEF">
              <w:rPr>
                <w:b/>
                <w:bCs/>
                <w:noProof/>
                <w:color w:val="000000"/>
                <w:sz w:val="20"/>
                <w:vertAlign w:val="superscript"/>
                <w:lang w:val="id-ID"/>
              </w:rPr>
              <w:t>(max)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FEA2" w14:textId="77777777" w:rsidR="0060365C" w:rsidRPr="00FA0EEF" w:rsidRDefault="0060365C" w:rsidP="00F1271A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>(no requirement)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8BEE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 xml:space="preserve">0.04 </w:t>
            </w:r>
            <w:r w:rsidRPr="00FA0EEF">
              <w:rPr>
                <w:noProof/>
                <w:color w:val="000000"/>
                <w:sz w:val="20"/>
                <w:vertAlign w:val="superscript"/>
                <w:lang w:val="id-ID"/>
              </w:rPr>
              <w:t>(max)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05B4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 xml:space="preserve">0.05 </w:t>
            </w:r>
            <w:r w:rsidRPr="00FA0EEF">
              <w:rPr>
                <w:noProof/>
                <w:color w:val="000000"/>
                <w:sz w:val="20"/>
                <w:vertAlign w:val="superscript"/>
                <w:lang w:val="id-ID"/>
              </w:rPr>
              <w:t>(max)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36E81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 xml:space="preserve">0.40 </w:t>
            </w:r>
            <w:r w:rsidRPr="00FA0EEF">
              <w:rPr>
                <w:noProof/>
                <w:color w:val="000000"/>
                <w:sz w:val="20"/>
                <w:vertAlign w:val="superscript"/>
                <w:lang w:val="id-ID"/>
              </w:rPr>
              <w:t>(max)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39D6" w14:textId="77777777" w:rsidR="0060365C" w:rsidRPr="00FA0EEF" w:rsidRDefault="0060365C" w:rsidP="00B9214C">
            <w:pPr>
              <w:jc w:val="center"/>
              <w:rPr>
                <w:noProof/>
                <w:color w:val="000000"/>
                <w:sz w:val="20"/>
                <w:lang w:val="id-ID"/>
              </w:rPr>
            </w:pPr>
            <w:r w:rsidRPr="00FA0EEF">
              <w:rPr>
                <w:noProof/>
                <w:color w:val="000000"/>
                <w:sz w:val="20"/>
                <w:lang w:val="id-ID"/>
              </w:rPr>
              <w:t xml:space="preserve">0.20 (min) * </w:t>
            </w:r>
            <w:r w:rsidRPr="00FA0EEF">
              <w:rPr>
                <w:noProof/>
                <w:color w:val="000000"/>
                <w:sz w:val="20"/>
                <w:vertAlign w:val="superscript"/>
                <w:lang w:val="id-ID"/>
              </w:rPr>
              <w:t>when copper steel is specified</w:t>
            </w:r>
          </w:p>
        </w:tc>
      </w:tr>
    </w:tbl>
    <w:p w14:paraId="38545FAB" w14:textId="77777777" w:rsidR="00551961" w:rsidRPr="00FA0EEF" w:rsidRDefault="00551961" w:rsidP="006C6EC6">
      <w:pPr>
        <w:rPr>
          <w:noProof/>
          <w:lang w:val="id-ID"/>
        </w:rPr>
      </w:pPr>
    </w:p>
    <w:p w14:paraId="17E6E8BC" w14:textId="7BFB5337" w:rsidR="00215B8D" w:rsidRDefault="00215B8D">
      <w:pPr>
        <w:rPr>
          <w:noProof/>
          <w:lang w:val="id-ID"/>
        </w:rPr>
      </w:pPr>
      <w:r>
        <w:rPr>
          <w:noProof/>
          <w:lang w:val="id-ID"/>
        </w:rPr>
        <w:br w:type="page"/>
      </w:r>
    </w:p>
    <w:p w14:paraId="61AB91D7" w14:textId="77777777" w:rsidR="005F2583" w:rsidRPr="00FA0EEF" w:rsidRDefault="005F2583" w:rsidP="002962DA">
      <w:pPr>
        <w:pStyle w:val="BagianAkhir"/>
      </w:pPr>
      <w:bookmarkStart w:id="72" w:name="_Toc326065777"/>
      <w:r w:rsidRPr="00FA0EEF">
        <w:lastRenderedPageBreak/>
        <w:t>BIODATA PENULIS</w:t>
      </w:r>
      <w:bookmarkEnd w:id="72"/>
    </w:p>
    <w:p w14:paraId="0E06C218" w14:textId="77777777" w:rsidR="004F1933" w:rsidRPr="00FA0EEF" w:rsidRDefault="004F1933" w:rsidP="004F1933">
      <w:pPr>
        <w:spacing w:line="360" w:lineRule="auto"/>
        <w:jc w:val="both"/>
        <w:rPr>
          <w:noProof/>
          <w:lang w:val="id-ID"/>
        </w:rPr>
      </w:pPr>
    </w:p>
    <w:p w14:paraId="3450D628" w14:textId="34D5A8DE" w:rsidR="004F1933" w:rsidRPr="00FA0EEF" w:rsidRDefault="00420EA9" w:rsidP="004F1933">
      <w:pPr>
        <w:spacing w:line="360" w:lineRule="auto"/>
        <w:jc w:val="both"/>
        <w:rPr>
          <w:noProof/>
          <w:lang w:val="id-ID"/>
        </w:rPr>
      </w:pPr>
      <w:r w:rsidRPr="00FA0EEF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16471C" wp14:editId="310134A0">
                <wp:simplePos x="0" y="0"/>
                <wp:positionH relativeFrom="column">
                  <wp:posOffset>27940</wp:posOffset>
                </wp:positionH>
                <wp:positionV relativeFrom="paragraph">
                  <wp:posOffset>28575</wp:posOffset>
                </wp:positionV>
                <wp:extent cx="1489710" cy="1985645"/>
                <wp:effectExtent l="19050" t="19050" r="15240" b="14605"/>
                <wp:wrapSquare wrapText="bothSides"/>
                <wp:docPr id="1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10" cy="198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7D8B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235FE6A2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311FA3FA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25E28078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7D673C7A" w14:textId="77777777" w:rsidR="00CA6754" w:rsidRDefault="00CA6754" w:rsidP="006972B1">
                            <w:pPr>
                              <w:jc w:val="center"/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>Foto Berwarna</w:t>
                            </w:r>
                          </w:p>
                          <w:p w14:paraId="7C88200F" w14:textId="77777777" w:rsidR="00CA6754" w:rsidRPr="004E57EC" w:rsidRDefault="00CA6754" w:rsidP="006972B1">
                            <w:pPr>
                              <w:jc w:val="center"/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2"/>
                                <w:szCs w:val="22"/>
                                <w:lang w:val="id-ID"/>
                              </w:rPr>
                              <w:t xml:space="preserve"> 4x6 cm</w:t>
                            </w:r>
                          </w:p>
                          <w:p w14:paraId="0D42D684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582C2B31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3181DB35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5DC34303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26EEC43A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30EA9B65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33583F9E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5B8D66A4" w14:textId="77777777" w:rsidR="00CA6754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  <w:p w14:paraId="5AA77E0A" w14:textId="77777777" w:rsidR="00CA6754" w:rsidRPr="004E57EC" w:rsidRDefault="00CA6754" w:rsidP="006972B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6471C" id="Rectangle 55" o:spid="_x0000_s1074" style="position:absolute;left:0;text-align:left;margin-left:2.2pt;margin-top:2.25pt;width:117.3pt;height:15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" strokeweight="4.5pt">
                <v:stroke linestyle="thinThick"/>
                <v:textbox>
                  <w:txbxContent>
                    <w:p w14:paraId="0D5F7D8B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235FE6A2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311FA3FA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25E28078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7D673C7A" w14:textId="77777777" w:rsidR="00CA6754" w:rsidRDefault="00CA6754" w:rsidP="006972B1">
                      <w:pPr>
                        <w:jc w:val="center"/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>Foto Berwarna</w:t>
                      </w:r>
                    </w:p>
                    <w:p w14:paraId="7C88200F" w14:textId="77777777" w:rsidR="00CA6754" w:rsidRPr="004E57EC" w:rsidRDefault="00CA6754" w:rsidP="006972B1">
                      <w:pPr>
                        <w:jc w:val="center"/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2"/>
                          <w:szCs w:val="22"/>
                          <w:lang w:val="id-ID"/>
                        </w:rPr>
                        <w:t xml:space="preserve"> 4x6 cm</w:t>
                      </w:r>
                    </w:p>
                    <w:p w14:paraId="0D42D684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582C2B31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3181DB35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5DC34303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26EEC43A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30EA9B65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33583F9E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5B8D66A4" w14:textId="77777777" w:rsidR="00CA6754" w:rsidRDefault="00CA6754" w:rsidP="006972B1">
                      <w:pPr>
                        <w:rPr>
                          <w:noProof/>
                        </w:rPr>
                      </w:pPr>
                    </w:p>
                    <w:p w14:paraId="5AA77E0A" w14:textId="77777777" w:rsidR="00CA6754" w:rsidRPr="004E57EC" w:rsidRDefault="00CA6754" w:rsidP="006972B1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F1933" w:rsidRPr="00FA0EEF">
        <w:rPr>
          <w:noProof/>
          <w:lang w:val="id-ID"/>
        </w:rPr>
        <w:t xml:space="preserve">Ardi Nugroho Yulianto, itulah nama lengkap penulis. Dilahirkan di Sukoharjo pada 9 Juli 1991 silam, Penulis merupakan anak pertama dalam keluarga. Penulis menempuh pendidikan formal tingkat dasar pada TK Aisyah, kemudian melanjutkan ke SDN Bakipandeyan I, SMPN 9 Surakarta dan SMAN 1 Surakarta. Setelah lulus SMA, Penulis diterima di </w:t>
      </w:r>
      <w:r w:rsidR="005926E8" w:rsidRPr="00FA0EEF">
        <w:rPr>
          <w:noProof/>
          <w:lang w:val="id-ID"/>
        </w:rPr>
        <w:t>Departemen</w:t>
      </w:r>
      <w:r w:rsidR="004F1933" w:rsidRPr="00FA0EEF">
        <w:rPr>
          <w:noProof/>
          <w:lang w:val="id-ID"/>
        </w:rPr>
        <w:t xml:space="preserve"> Teknik Perkapalan FTK ITS pada tahun 2009 melalui jalur SNMPTN tulis.</w:t>
      </w:r>
    </w:p>
    <w:p w14:paraId="1C34824B" w14:textId="77777777" w:rsidR="004F1933" w:rsidRPr="00FA0EEF" w:rsidRDefault="004F1933" w:rsidP="004F1933">
      <w:pPr>
        <w:spacing w:line="360" w:lineRule="auto"/>
        <w:jc w:val="both"/>
        <w:rPr>
          <w:noProof/>
          <w:lang w:val="id-ID"/>
        </w:rPr>
      </w:pPr>
    </w:p>
    <w:p w14:paraId="25772ED8" w14:textId="77777777" w:rsidR="004F1933" w:rsidRPr="00FA0EEF" w:rsidRDefault="004F1933" w:rsidP="004F1933">
      <w:pPr>
        <w:spacing w:line="360" w:lineRule="auto"/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Di </w:t>
      </w:r>
      <w:r w:rsidR="005926E8" w:rsidRPr="00FA0EEF">
        <w:rPr>
          <w:noProof/>
          <w:lang w:val="id-ID"/>
        </w:rPr>
        <w:t>Departemen</w:t>
      </w:r>
      <w:r w:rsidRPr="00FA0EEF">
        <w:rPr>
          <w:noProof/>
          <w:lang w:val="id-ID"/>
        </w:rPr>
        <w:t xml:space="preserve"> Teknik Perkapalan Penulis mengambil Bidang Studi Rekayasa Perkapalan – Hidrodinamika</w:t>
      </w:r>
      <w:r w:rsidR="0072481F" w:rsidRPr="00FA0EEF">
        <w:rPr>
          <w:noProof/>
          <w:lang w:val="id-ID"/>
        </w:rPr>
        <w:t xml:space="preserve"> Kapal</w:t>
      </w:r>
      <w:r w:rsidRPr="00FA0EEF">
        <w:rPr>
          <w:noProof/>
          <w:lang w:val="id-ID"/>
        </w:rPr>
        <w:t xml:space="preserve">. Selama masa studi di ITS, selain kuliah </w:t>
      </w:r>
      <w:r w:rsidR="0072481F" w:rsidRPr="00FA0EEF">
        <w:rPr>
          <w:noProof/>
          <w:lang w:val="id-ID"/>
        </w:rPr>
        <w:t>P</w:t>
      </w:r>
      <w:r w:rsidRPr="00FA0EEF">
        <w:rPr>
          <w:noProof/>
          <w:lang w:val="id-ID"/>
        </w:rPr>
        <w:t xml:space="preserve">enulis juga pernah menjadi </w:t>
      </w:r>
      <w:r w:rsidR="0072481F" w:rsidRPr="00FA0EEF">
        <w:rPr>
          <w:i/>
          <w:noProof/>
          <w:lang w:val="id-ID"/>
        </w:rPr>
        <w:t>s</w:t>
      </w:r>
      <w:r w:rsidRPr="00FA0EEF">
        <w:rPr>
          <w:i/>
          <w:noProof/>
          <w:lang w:val="id-ID"/>
        </w:rPr>
        <w:t>taff</w:t>
      </w:r>
      <w:r w:rsidRPr="00FA0EEF">
        <w:rPr>
          <w:noProof/>
          <w:lang w:val="id-ID"/>
        </w:rPr>
        <w:t xml:space="preserve"> </w:t>
      </w:r>
      <w:r w:rsidR="0072481F" w:rsidRPr="00FA0EEF">
        <w:rPr>
          <w:noProof/>
          <w:lang w:val="id-ID"/>
        </w:rPr>
        <w:t>D</w:t>
      </w:r>
      <w:r w:rsidRPr="00FA0EEF">
        <w:rPr>
          <w:noProof/>
          <w:lang w:val="id-ID"/>
        </w:rPr>
        <w:t xml:space="preserve">epartemen Kewirausahaan BEM FTK ITS </w:t>
      </w:r>
      <w:r w:rsidR="0072481F" w:rsidRPr="00FA0EEF">
        <w:rPr>
          <w:noProof/>
          <w:lang w:val="id-ID"/>
        </w:rPr>
        <w:t>20</w:t>
      </w:r>
      <w:r w:rsidRPr="00FA0EEF">
        <w:rPr>
          <w:noProof/>
          <w:lang w:val="id-ID"/>
        </w:rPr>
        <w:t>10/</w:t>
      </w:r>
      <w:r w:rsidR="0072481F" w:rsidRPr="00FA0EEF">
        <w:rPr>
          <w:noProof/>
          <w:lang w:val="id-ID"/>
        </w:rPr>
        <w:t>20</w:t>
      </w:r>
      <w:r w:rsidRPr="00FA0EEF">
        <w:rPr>
          <w:noProof/>
          <w:lang w:val="id-ID"/>
        </w:rPr>
        <w:t>11</w:t>
      </w:r>
      <w:r w:rsidR="002C272B" w:rsidRPr="00FA0EEF">
        <w:rPr>
          <w:noProof/>
          <w:lang w:val="id-ID"/>
        </w:rPr>
        <w:t xml:space="preserve"> serta</w:t>
      </w:r>
      <w:r w:rsidRPr="00FA0EEF">
        <w:rPr>
          <w:noProof/>
          <w:lang w:val="id-ID"/>
        </w:rPr>
        <w:t xml:space="preserve"> </w:t>
      </w:r>
      <w:r w:rsidRPr="00FA0EEF">
        <w:rPr>
          <w:i/>
          <w:noProof/>
          <w:lang w:val="id-ID"/>
        </w:rPr>
        <w:t>staff</w:t>
      </w:r>
      <w:r w:rsidR="0072481F" w:rsidRPr="00FA0EEF">
        <w:rPr>
          <w:noProof/>
          <w:lang w:val="id-ID"/>
        </w:rPr>
        <w:t xml:space="preserve"> D</w:t>
      </w:r>
      <w:r w:rsidRPr="00FA0EEF">
        <w:rPr>
          <w:noProof/>
          <w:lang w:val="id-ID"/>
        </w:rPr>
        <w:t xml:space="preserve">epartemen Riset dan Teknologi Himatekpal </w:t>
      </w:r>
      <w:r w:rsidR="0072481F" w:rsidRPr="00FA0EEF">
        <w:rPr>
          <w:noProof/>
          <w:lang w:val="id-ID"/>
        </w:rPr>
        <w:t>20</w:t>
      </w:r>
      <w:r w:rsidRPr="00FA0EEF">
        <w:rPr>
          <w:noProof/>
          <w:lang w:val="id-ID"/>
        </w:rPr>
        <w:t>11/</w:t>
      </w:r>
      <w:r w:rsidR="0072481F" w:rsidRPr="00FA0EEF">
        <w:rPr>
          <w:noProof/>
          <w:lang w:val="id-ID"/>
        </w:rPr>
        <w:t>20</w:t>
      </w:r>
      <w:r w:rsidRPr="00FA0EEF">
        <w:rPr>
          <w:noProof/>
          <w:lang w:val="id-ID"/>
        </w:rPr>
        <w:t xml:space="preserve">12. Selan itu, </w:t>
      </w:r>
      <w:r w:rsidR="0072481F" w:rsidRPr="00FA0EEF">
        <w:rPr>
          <w:noProof/>
          <w:lang w:val="id-ID"/>
        </w:rPr>
        <w:t>P</w:t>
      </w:r>
      <w:r w:rsidRPr="00FA0EEF">
        <w:rPr>
          <w:noProof/>
          <w:lang w:val="id-ID"/>
        </w:rPr>
        <w:t>enulis juga pernah menjadi peserta PKM Tingkat ITS dan beberapa penulisan ilmiah lain.</w:t>
      </w:r>
    </w:p>
    <w:p w14:paraId="684CE5C4" w14:textId="77777777" w:rsidR="004F1933" w:rsidRPr="00FA0EEF" w:rsidRDefault="004F1933" w:rsidP="004F1933">
      <w:pPr>
        <w:spacing w:line="360" w:lineRule="auto"/>
        <w:jc w:val="both"/>
        <w:rPr>
          <w:noProof/>
          <w:lang w:val="id-ID"/>
        </w:rPr>
      </w:pPr>
    </w:p>
    <w:p w14:paraId="69176D1D" w14:textId="77777777" w:rsidR="004F1933" w:rsidRPr="00FA0EEF" w:rsidRDefault="004F1933" w:rsidP="004F1933">
      <w:pPr>
        <w:spacing w:line="360" w:lineRule="auto"/>
        <w:jc w:val="both"/>
        <w:rPr>
          <w:noProof/>
          <w:lang w:val="id-ID"/>
        </w:rPr>
      </w:pPr>
      <w:r w:rsidRPr="00FA0EEF">
        <w:rPr>
          <w:noProof/>
          <w:lang w:val="id-ID"/>
        </w:rPr>
        <w:t xml:space="preserve">Penulis tercatat pernah menjadi </w:t>
      </w:r>
      <w:r w:rsidRPr="00FA0EEF">
        <w:rPr>
          <w:i/>
          <w:noProof/>
          <w:lang w:val="id-ID"/>
        </w:rPr>
        <w:t>grader</w:t>
      </w:r>
      <w:r w:rsidRPr="00FA0EEF">
        <w:rPr>
          <w:noProof/>
          <w:lang w:val="id-ID"/>
        </w:rPr>
        <w:t xml:space="preserve"> untuk mata</w:t>
      </w:r>
      <w:r w:rsidR="009155C2" w:rsidRPr="00FA0EEF">
        <w:rPr>
          <w:noProof/>
          <w:lang w:val="id-ID"/>
        </w:rPr>
        <w:t xml:space="preserve"> </w:t>
      </w:r>
      <w:r w:rsidRPr="00FA0EEF">
        <w:rPr>
          <w:noProof/>
          <w:lang w:val="id-ID"/>
        </w:rPr>
        <w:t>kuliah Teori Bang</w:t>
      </w:r>
      <w:r w:rsidR="0072481F" w:rsidRPr="00FA0EEF">
        <w:rPr>
          <w:noProof/>
          <w:lang w:val="id-ID"/>
        </w:rPr>
        <w:t>unan Kapal II, Permesinan Kapal, dan</w:t>
      </w:r>
      <w:r w:rsidRPr="00FA0EEF">
        <w:rPr>
          <w:noProof/>
          <w:lang w:val="id-ID"/>
        </w:rPr>
        <w:t xml:space="preserve"> Sistem Perkapalan.</w:t>
      </w:r>
    </w:p>
    <w:p w14:paraId="42C1D45E" w14:textId="77777777" w:rsidR="004F1933" w:rsidRPr="00FA0EEF" w:rsidRDefault="004F1933" w:rsidP="004F1933">
      <w:pPr>
        <w:spacing w:line="360" w:lineRule="auto"/>
        <w:jc w:val="both"/>
        <w:rPr>
          <w:noProof/>
          <w:lang w:val="id-ID"/>
        </w:rPr>
      </w:pPr>
    </w:p>
    <w:p w14:paraId="20FCE408" w14:textId="77777777" w:rsidR="004F1933" w:rsidRPr="00FA0EEF" w:rsidRDefault="004F1933" w:rsidP="004F1933">
      <w:pPr>
        <w:spacing w:line="360" w:lineRule="auto"/>
        <w:jc w:val="both"/>
        <w:rPr>
          <w:noProof/>
          <w:lang w:val="id-ID"/>
        </w:rPr>
      </w:pPr>
      <w:r w:rsidRPr="00FA0EEF">
        <w:rPr>
          <w:noProof/>
          <w:lang w:val="id-ID"/>
        </w:rPr>
        <w:t>Email: ardi09@mhs.na.its.ac.id/ardi.naval@gmail.com</w:t>
      </w:r>
    </w:p>
    <w:p w14:paraId="20C4BE21" w14:textId="77777777" w:rsidR="005B6CF6" w:rsidRPr="00FA0EEF" w:rsidRDefault="005B6CF6" w:rsidP="004F1933">
      <w:pPr>
        <w:spacing w:line="360" w:lineRule="auto"/>
        <w:jc w:val="both"/>
        <w:rPr>
          <w:noProof/>
          <w:lang w:val="id-ID"/>
        </w:rPr>
      </w:pPr>
    </w:p>
    <w:p w14:paraId="36BECCCF" w14:textId="77777777" w:rsidR="005B6CF6" w:rsidRPr="00FA0EEF" w:rsidRDefault="005B6CF6" w:rsidP="005F2583">
      <w:pPr>
        <w:spacing w:line="360" w:lineRule="auto"/>
        <w:jc w:val="both"/>
        <w:rPr>
          <w:noProof/>
          <w:lang w:val="id-ID"/>
        </w:rPr>
      </w:pPr>
    </w:p>
    <w:sectPr w:rsidR="005B6CF6" w:rsidRPr="00FA0EEF" w:rsidSect="00215B8D">
      <w:pgSz w:w="11907" w:h="16840" w:code="9"/>
      <w:pgMar w:top="1699" w:right="1138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935D8" w14:textId="77777777" w:rsidR="009F6FA6" w:rsidRDefault="009F6FA6">
      <w:r>
        <w:separator/>
      </w:r>
    </w:p>
  </w:endnote>
  <w:endnote w:type="continuationSeparator" w:id="0">
    <w:p w14:paraId="381C02FD" w14:textId="77777777" w:rsidR="009F6FA6" w:rsidRDefault="009F6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6FA4A" w14:textId="29035C4A" w:rsidR="00CA6754" w:rsidRDefault="00CA6754" w:rsidP="00393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00C7B">
      <w:rPr>
        <w:rStyle w:val="PageNumber"/>
        <w:noProof/>
      </w:rPr>
      <w:t>xii</w:t>
    </w:r>
    <w:r>
      <w:rPr>
        <w:rStyle w:val="PageNumber"/>
      </w:rPr>
      <w:fldChar w:fldCharType="end"/>
    </w:r>
  </w:p>
  <w:p w14:paraId="1A2CA9EC" w14:textId="77777777" w:rsidR="00CA6754" w:rsidRDefault="00CA6754" w:rsidP="00393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81B52" w14:textId="77777777" w:rsidR="00CA6754" w:rsidRDefault="00CA6754" w:rsidP="00393E96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6977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1A576A" w14:textId="58BA025E" w:rsidR="00B314DF" w:rsidRDefault="00B314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0C7B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14:paraId="26A09215" w14:textId="049CCFFF" w:rsidR="00CA6754" w:rsidRDefault="009F6FA6" w:rsidP="00985553">
    <w:pPr>
      <w:pStyle w:val="Footer"/>
      <w:jc w:val="center"/>
    </w:pPr>
    <w:r>
      <w:pict w14:anchorId="70298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left:0;text-align:left;margin-left:0;margin-top:0;width:595.2pt;height:841.9pt;z-index:-251632640;mso-position-horizontal:center;mso-position-horizontal-relative:margin;mso-position-vertical:center;mso-position-vertical-relative:margin" o:allowincell="f">
          <v:imagedata r:id="rId1" o:title="watermark ITS_100" gain="19661f" blacklevel="22938f"/>
          <w10:wrap anchorx="margin" anchory="margin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1573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97BE7F" w14:textId="52B0DAE3" w:rsidR="00B314DF" w:rsidRDefault="00B314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0C7B">
          <w:rPr>
            <w:noProof/>
          </w:rPr>
          <w:t>xiii</w:t>
        </w:r>
        <w:r>
          <w:rPr>
            <w:noProof/>
          </w:rPr>
          <w:fldChar w:fldCharType="end"/>
        </w:r>
      </w:p>
    </w:sdtContent>
  </w:sdt>
  <w:p w14:paraId="0BEA0026" w14:textId="77777777" w:rsidR="00B314DF" w:rsidRDefault="00B314DF">
    <w:pPr>
      <w:pStyle w:val="Head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2A9C7" w14:textId="3DBAA7A0" w:rsidR="00574D52" w:rsidRDefault="00574D52">
    <w:pPr>
      <w:pStyle w:val="Footer"/>
      <w:jc w:val="right"/>
    </w:pPr>
  </w:p>
  <w:p w14:paraId="2762FE7B" w14:textId="77777777" w:rsidR="00CA6754" w:rsidRPr="00CB4A75" w:rsidRDefault="00CA6754" w:rsidP="00CB4A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855BA" w14:textId="77777777" w:rsidR="009F6FA6" w:rsidRDefault="009F6FA6">
      <w:r>
        <w:separator/>
      </w:r>
    </w:p>
  </w:footnote>
  <w:footnote w:type="continuationSeparator" w:id="0">
    <w:p w14:paraId="6C865FA1" w14:textId="77777777" w:rsidR="009F6FA6" w:rsidRDefault="009F6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52EFC" w14:textId="77777777" w:rsidR="00CA6754" w:rsidRDefault="00CA6754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58752" behindDoc="1" locked="0" layoutInCell="0" allowOverlap="1" wp14:anchorId="38E92075" wp14:editId="628EE7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36551" name="Picture 236551" descr="watermark ITS_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mark ITS_10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DC2C3" w14:textId="77A79FE2" w:rsidR="00CA6754" w:rsidRDefault="00CA6754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81946C2" wp14:editId="7DC41DEE">
              <wp:simplePos x="0" y="0"/>
              <wp:positionH relativeFrom="column">
                <wp:posOffset>-1073311</wp:posOffset>
              </wp:positionH>
              <wp:positionV relativeFrom="paragraph">
                <wp:posOffset>2272512</wp:posOffset>
              </wp:positionV>
              <wp:extent cx="7560310" cy="7963469"/>
              <wp:effectExtent l="0" t="0" r="21590" b="38100"/>
              <wp:wrapNone/>
              <wp:docPr id="236579" name="Rectangl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7963469"/>
                      </a:xfrm>
                      <a:prstGeom prst="rect">
                        <a:avLst/>
                      </a:prstGeom>
                      <a:solidFill>
                        <a:srgbClr val="0067AC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13E7FD5" id="Rectangle 105" o:spid="_x0000_s1026" style="position:absolute;margin-left:-84.5pt;margin-top:178.95pt;width:595.3pt;height:627.0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" fillcolor="#0067ac" stroked="f" strokecolor="#f2f2f2 [3041]" strokeweight="3pt">
              <v:shadow on="t" color="#243f60 [1604]" opacity=".5" offset="1p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846D8" w14:textId="77777777" w:rsidR="00B314DF" w:rsidRDefault="009F6FA6">
    <w:pPr>
      <w:pStyle w:val="Header"/>
    </w:pPr>
    <w:r>
      <w:rPr>
        <w:noProof/>
        <w:lang w:val="id-ID" w:eastAsia="id-ID"/>
      </w:rPr>
      <w:pict w14:anchorId="1ABB7D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34688;mso-position-horizontal:center;mso-position-horizontal-relative:margin;mso-position-vertical:center;mso-position-vertical-relative:margin" o:allowincell="f">
          <v:imagedata r:id="rId1" o:title="watermark ITS_100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4AC98" w14:textId="77777777" w:rsidR="00CA6754" w:rsidRDefault="00CA675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EAF60" w14:textId="529E35CC" w:rsidR="00B314DF" w:rsidRDefault="00B314D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8180A" w14:textId="77777777" w:rsidR="00CA6754" w:rsidRDefault="00CA6754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4A78B" w14:textId="77777777" w:rsidR="00CA6754" w:rsidRDefault="00CA6754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539EA" w14:textId="77777777" w:rsidR="00CA6754" w:rsidRDefault="009F6FA6">
    <w:pPr>
      <w:pStyle w:val="Header"/>
    </w:pPr>
    <w:r>
      <w:rPr>
        <w:noProof/>
        <w:lang w:val="id-ID" w:eastAsia="id-ID"/>
      </w:rPr>
      <w:pict w14:anchorId="2C916B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956811" o:spid="_x0000_s2064" type="#_x0000_t75" style="position:absolute;margin-left:0;margin-top:0;width:595.2pt;height:841.9pt;z-index:-251642880;mso-position-horizontal:center;mso-position-horizontal-relative:margin;mso-position-vertical:center;mso-position-vertical-relative:margin" o:allowincell="f">
          <v:imagedata r:id="rId1" o:title="watermark ITS_1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4E2"/>
    <w:multiLevelType w:val="hybridMultilevel"/>
    <w:tmpl w:val="278A6456"/>
    <w:lvl w:ilvl="0" w:tplc="A95EEA70">
      <w:start w:val="1"/>
      <w:numFmt w:val="bullet"/>
      <w:pStyle w:val="Indent-2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D8CF658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26E8C"/>
    <w:multiLevelType w:val="hybridMultilevel"/>
    <w:tmpl w:val="5A168CBC"/>
    <w:lvl w:ilvl="0" w:tplc="0409000F">
      <w:start w:val="1"/>
      <w:numFmt w:val="decimal"/>
      <w:lvlText w:val="%1.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08583E8C"/>
    <w:multiLevelType w:val="hybridMultilevel"/>
    <w:tmpl w:val="743E0B8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8D512C8"/>
    <w:multiLevelType w:val="multilevel"/>
    <w:tmpl w:val="3502ED12"/>
    <w:lvl w:ilvl="0">
      <w:start w:val="1"/>
      <w:numFmt w:val="decimal"/>
      <w:lvlText w:val="Bab 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4" w15:restartNumberingAfterBreak="0">
    <w:nsid w:val="0A503E9F"/>
    <w:multiLevelType w:val="hybridMultilevel"/>
    <w:tmpl w:val="406E1492"/>
    <w:lvl w:ilvl="0" w:tplc="A4524D1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D0106"/>
    <w:multiLevelType w:val="multilevel"/>
    <w:tmpl w:val="ED0ED8D0"/>
    <w:lvl w:ilvl="0">
      <w:start w:val="1"/>
      <w:numFmt w:val="decimal"/>
      <w:lvlText w:val="Bab 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0F49233E"/>
    <w:multiLevelType w:val="hybridMultilevel"/>
    <w:tmpl w:val="F496E39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B05C474E">
      <w:numFmt w:val="bullet"/>
      <w:lvlText w:val="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013288"/>
    <w:multiLevelType w:val="hybridMultilevel"/>
    <w:tmpl w:val="9FA291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EE42C3D"/>
    <w:multiLevelType w:val="multilevel"/>
    <w:tmpl w:val="35BCCD86"/>
    <w:lvl w:ilvl="0">
      <w:start w:val="1"/>
      <w:numFmt w:val="decimal"/>
      <w:pStyle w:val="Heading1"/>
      <w:suff w:val="nothing"/>
      <w:lvlText w:val="BAB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9" w15:restartNumberingAfterBreak="0">
    <w:nsid w:val="2F1867E6"/>
    <w:multiLevelType w:val="hybridMultilevel"/>
    <w:tmpl w:val="3AC899B0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D8CF658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B84A06"/>
    <w:multiLevelType w:val="multilevel"/>
    <w:tmpl w:val="ED0ED8D0"/>
    <w:lvl w:ilvl="0">
      <w:start w:val="1"/>
      <w:numFmt w:val="decimal"/>
      <w:lvlText w:val="Bab 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49591783"/>
    <w:multiLevelType w:val="hybridMultilevel"/>
    <w:tmpl w:val="99A86342"/>
    <w:lvl w:ilvl="0" w:tplc="213E8CF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5C307F"/>
    <w:multiLevelType w:val="hybridMultilevel"/>
    <w:tmpl w:val="406E1492"/>
    <w:lvl w:ilvl="0" w:tplc="A4524D1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87A1A"/>
    <w:multiLevelType w:val="hybridMultilevel"/>
    <w:tmpl w:val="87F09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E60D1F"/>
    <w:multiLevelType w:val="hybridMultilevel"/>
    <w:tmpl w:val="D43C7F8C"/>
    <w:lvl w:ilvl="0" w:tplc="F68E46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AFAD22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69E59B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BE8AAA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26D41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C88D89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8421A6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D9E3B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BB6D8E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F6F4BD2"/>
    <w:multiLevelType w:val="hybridMultilevel"/>
    <w:tmpl w:val="E05CEF48"/>
    <w:lvl w:ilvl="0" w:tplc="D152F560">
      <w:start w:val="1"/>
      <w:numFmt w:val="bullet"/>
      <w:pStyle w:val="Indent-3bullet"/>
      <w:lvlText w:val="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1" w:tplc="2564AF0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DCA09F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ABF8D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E8AFDD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312E5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7543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DAA70A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DABE5AF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D01989"/>
    <w:multiLevelType w:val="multilevel"/>
    <w:tmpl w:val="ED0ED8D0"/>
    <w:lvl w:ilvl="0">
      <w:start w:val="1"/>
      <w:numFmt w:val="decimal"/>
      <w:lvlText w:val="Bab 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7D7E299E"/>
    <w:multiLevelType w:val="hybridMultilevel"/>
    <w:tmpl w:val="87F09556"/>
    <w:lvl w:ilvl="0" w:tplc="9314D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5"/>
  </w:num>
  <w:num w:numId="4">
    <w:abstractNumId w:val="8"/>
  </w:num>
  <w:num w:numId="5">
    <w:abstractNumId w:val="3"/>
  </w:num>
  <w:num w:numId="6">
    <w:abstractNumId w:val="14"/>
  </w:num>
  <w:num w:numId="7">
    <w:abstractNumId w:val="13"/>
  </w:num>
  <w:num w:numId="8">
    <w:abstractNumId w:val="17"/>
  </w:num>
  <w:num w:numId="9">
    <w:abstractNumId w:val="7"/>
  </w:num>
  <w:num w:numId="10">
    <w:abstractNumId w:val="6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1"/>
  </w:num>
  <w:num w:numId="17">
    <w:abstractNumId w:val="4"/>
  </w:num>
  <w:num w:numId="18">
    <w:abstractNumId w:val="2"/>
  </w:num>
  <w:num w:numId="19">
    <w:abstractNumId w:val="1"/>
  </w:num>
  <w:num w:numId="20">
    <w:abstractNumId w:val="15"/>
  </w:num>
  <w:num w:numId="21">
    <w:abstractNumId w:val="0"/>
  </w:num>
  <w:num w:numId="22">
    <w:abstractNumId w:val="9"/>
  </w:num>
  <w:num w:numId="23">
    <w:abstractNumId w:val="0"/>
  </w:num>
  <w:num w:numId="24">
    <w:abstractNumId w:val="8"/>
  </w:num>
  <w:num w:numId="25">
    <w:abstractNumId w:val="8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19"/>
    <w:rsid w:val="000021BA"/>
    <w:rsid w:val="00002B3F"/>
    <w:rsid w:val="00004DCD"/>
    <w:rsid w:val="00005C74"/>
    <w:rsid w:val="000226B3"/>
    <w:rsid w:val="0002643A"/>
    <w:rsid w:val="0002658D"/>
    <w:rsid w:val="00031EC0"/>
    <w:rsid w:val="0003292B"/>
    <w:rsid w:val="00036123"/>
    <w:rsid w:val="00040F87"/>
    <w:rsid w:val="00045382"/>
    <w:rsid w:val="000468D5"/>
    <w:rsid w:val="00047B3F"/>
    <w:rsid w:val="00047CC8"/>
    <w:rsid w:val="00051D5D"/>
    <w:rsid w:val="000554BF"/>
    <w:rsid w:val="000632A8"/>
    <w:rsid w:val="00064170"/>
    <w:rsid w:val="00066AC7"/>
    <w:rsid w:val="00070441"/>
    <w:rsid w:val="00075883"/>
    <w:rsid w:val="00076907"/>
    <w:rsid w:val="000779FE"/>
    <w:rsid w:val="000823EF"/>
    <w:rsid w:val="00085A02"/>
    <w:rsid w:val="0008773A"/>
    <w:rsid w:val="00091D67"/>
    <w:rsid w:val="0009305C"/>
    <w:rsid w:val="00096DF1"/>
    <w:rsid w:val="00096E1E"/>
    <w:rsid w:val="00097E8C"/>
    <w:rsid w:val="000A10B6"/>
    <w:rsid w:val="000A2322"/>
    <w:rsid w:val="000A6C2C"/>
    <w:rsid w:val="000A7BD8"/>
    <w:rsid w:val="000B0B57"/>
    <w:rsid w:val="000C553C"/>
    <w:rsid w:val="000D20C6"/>
    <w:rsid w:val="000D2B98"/>
    <w:rsid w:val="000D4B6C"/>
    <w:rsid w:val="000E041A"/>
    <w:rsid w:val="000E37C6"/>
    <w:rsid w:val="000E7005"/>
    <w:rsid w:val="000F2CB3"/>
    <w:rsid w:val="000F4EB7"/>
    <w:rsid w:val="00101DBF"/>
    <w:rsid w:val="001053D0"/>
    <w:rsid w:val="00106926"/>
    <w:rsid w:val="00113A54"/>
    <w:rsid w:val="0011725A"/>
    <w:rsid w:val="00117912"/>
    <w:rsid w:val="00117BAD"/>
    <w:rsid w:val="00117C9C"/>
    <w:rsid w:val="001205C6"/>
    <w:rsid w:val="00123C7F"/>
    <w:rsid w:val="00126AB5"/>
    <w:rsid w:val="00127381"/>
    <w:rsid w:val="00127EAC"/>
    <w:rsid w:val="001340F1"/>
    <w:rsid w:val="00136FA7"/>
    <w:rsid w:val="00140727"/>
    <w:rsid w:val="001478CB"/>
    <w:rsid w:val="001522EE"/>
    <w:rsid w:val="00154020"/>
    <w:rsid w:val="00154370"/>
    <w:rsid w:val="00156484"/>
    <w:rsid w:val="00162232"/>
    <w:rsid w:val="00175B75"/>
    <w:rsid w:val="00176634"/>
    <w:rsid w:val="00180F7F"/>
    <w:rsid w:val="00182994"/>
    <w:rsid w:val="00183066"/>
    <w:rsid w:val="00187074"/>
    <w:rsid w:val="00187397"/>
    <w:rsid w:val="00187F16"/>
    <w:rsid w:val="00190654"/>
    <w:rsid w:val="001942CE"/>
    <w:rsid w:val="00196299"/>
    <w:rsid w:val="00197180"/>
    <w:rsid w:val="001A4287"/>
    <w:rsid w:val="001A57F4"/>
    <w:rsid w:val="001B350D"/>
    <w:rsid w:val="001C224A"/>
    <w:rsid w:val="001C6011"/>
    <w:rsid w:val="001D5038"/>
    <w:rsid w:val="001D5619"/>
    <w:rsid w:val="001E074E"/>
    <w:rsid w:val="001E1FDD"/>
    <w:rsid w:val="001E5CEF"/>
    <w:rsid w:val="001E75F3"/>
    <w:rsid w:val="001E7626"/>
    <w:rsid w:val="001E7725"/>
    <w:rsid w:val="001F1063"/>
    <w:rsid w:val="00204D51"/>
    <w:rsid w:val="00206BA1"/>
    <w:rsid w:val="00210827"/>
    <w:rsid w:val="0021335C"/>
    <w:rsid w:val="00215B8D"/>
    <w:rsid w:val="00231B71"/>
    <w:rsid w:val="00236132"/>
    <w:rsid w:val="0023635E"/>
    <w:rsid w:val="002370D6"/>
    <w:rsid w:val="00237778"/>
    <w:rsid w:val="00243408"/>
    <w:rsid w:val="00254875"/>
    <w:rsid w:val="00254F81"/>
    <w:rsid w:val="00256890"/>
    <w:rsid w:val="00260C91"/>
    <w:rsid w:val="00264AAA"/>
    <w:rsid w:val="00267CF9"/>
    <w:rsid w:val="002709C4"/>
    <w:rsid w:val="002725C8"/>
    <w:rsid w:val="00274142"/>
    <w:rsid w:val="00275917"/>
    <w:rsid w:val="002761E9"/>
    <w:rsid w:val="00291D8B"/>
    <w:rsid w:val="002954CF"/>
    <w:rsid w:val="002962DA"/>
    <w:rsid w:val="002964C0"/>
    <w:rsid w:val="002A01B1"/>
    <w:rsid w:val="002A28E1"/>
    <w:rsid w:val="002A5DEC"/>
    <w:rsid w:val="002A7F2A"/>
    <w:rsid w:val="002C272B"/>
    <w:rsid w:val="002C46F2"/>
    <w:rsid w:val="002C6776"/>
    <w:rsid w:val="002D4BE8"/>
    <w:rsid w:val="002D5D4C"/>
    <w:rsid w:val="002D6028"/>
    <w:rsid w:val="002D78FE"/>
    <w:rsid w:val="002E0C5D"/>
    <w:rsid w:val="002E18F1"/>
    <w:rsid w:val="002E1FCB"/>
    <w:rsid w:val="002E2390"/>
    <w:rsid w:val="002E2C80"/>
    <w:rsid w:val="002F4984"/>
    <w:rsid w:val="00300C27"/>
    <w:rsid w:val="0030471A"/>
    <w:rsid w:val="0030600A"/>
    <w:rsid w:val="003062EA"/>
    <w:rsid w:val="00307360"/>
    <w:rsid w:val="00307E9A"/>
    <w:rsid w:val="003140E5"/>
    <w:rsid w:val="003205AA"/>
    <w:rsid w:val="00320AEF"/>
    <w:rsid w:val="00321242"/>
    <w:rsid w:val="003230EB"/>
    <w:rsid w:val="00324C75"/>
    <w:rsid w:val="0032650E"/>
    <w:rsid w:val="003272CD"/>
    <w:rsid w:val="00351756"/>
    <w:rsid w:val="003632C9"/>
    <w:rsid w:val="00363835"/>
    <w:rsid w:val="003729E8"/>
    <w:rsid w:val="003738C8"/>
    <w:rsid w:val="00377674"/>
    <w:rsid w:val="003841E6"/>
    <w:rsid w:val="0038680B"/>
    <w:rsid w:val="00392934"/>
    <w:rsid w:val="00393E96"/>
    <w:rsid w:val="003951B8"/>
    <w:rsid w:val="00395B95"/>
    <w:rsid w:val="003970DD"/>
    <w:rsid w:val="003973ED"/>
    <w:rsid w:val="003A5445"/>
    <w:rsid w:val="003B0581"/>
    <w:rsid w:val="003B1212"/>
    <w:rsid w:val="003B1C57"/>
    <w:rsid w:val="003B4EA3"/>
    <w:rsid w:val="003B760B"/>
    <w:rsid w:val="003D4BB8"/>
    <w:rsid w:val="003D5419"/>
    <w:rsid w:val="003E0306"/>
    <w:rsid w:val="003E03B1"/>
    <w:rsid w:val="003E3610"/>
    <w:rsid w:val="003F34AD"/>
    <w:rsid w:val="00400715"/>
    <w:rsid w:val="00402A82"/>
    <w:rsid w:val="004036BC"/>
    <w:rsid w:val="00403962"/>
    <w:rsid w:val="00405755"/>
    <w:rsid w:val="004143E4"/>
    <w:rsid w:val="00414570"/>
    <w:rsid w:val="00414901"/>
    <w:rsid w:val="00420EA9"/>
    <w:rsid w:val="00421245"/>
    <w:rsid w:val="00425138"/>
    <w:rsid w:val="00425264"/>
    <w:rsid w:val="00427557"/>
    <w:rsid w:val="004279C7"/>
    <w:rsid w:val="00431FEE"/>
    <w:rsid w:val="00435112"/>
    <w:rsid w:val="00442DA2"/>
    <w:rsid w:val="0044639C"/>
    <w:rsid w:val="004473FD"/>
    <w:rsid w:val="00451AAE"/>
    <w:rsid w:val="0045379A"/>
    <w:rsid w:val="00453BCC"/>
    <w:rsid w:val="00453D74"/>
    <w:rsid w:val="004701E6"/>
    <w:rsid w:val="004736A0"/>
    <w:rsid w:val="00473881"/>
    <w:rsid w:val="00473C80"/>
    <w:rsid w:val="00474A27"/>
    <w:rsid w:val="004857C1"/>
    <w:rsid w:val="0048773F"/>
    <w:rsid w:val="0049187E"/>
    <w:rsid w:val="0049607A"/>
    <w:rsid w:val="00497EAB"/>
    <w:rsid w:val="004A3EA1"/>
    <w:rsid w:val="004A5E92"/>
    <w:rsid w:val="004B756C"/>
    <w:rsid w:val="004C2EB7"/>
    <w:rsid w:val="004C6A63"/>
    <w:rsid w:val="004C7C45"/>
    <w:rsid w:val="004E4F6C"/>
    <w:rsid w:val="004E57EC"/>
    <w:rsid w:val="004F1933"/>
    <w:rsid w:val="00500B6A"/>
    <w:rsid w:val="00500C7B"/>
    <w:rsid w:val="005011ED"/>
    <w:rsid w:val="00503D80"/>
    <w:rsid w:val="00510108"/>
    <w:rsid w:val="00512196"/>
    <w:rsid w:val="00512345"/>
    <w:rsid w:val="00513E67"/>
    <w:rsid w:val="00521CB9"/>
    <w:rsid w:val="00522629"/>
    <w:rsid w:val="0052285E"/>
    <w:rsid w:val="005234DD"/>
    <w:rsid w:val="00523825"/>
    <w:rsid w:val="005243B0"/>
    <w:rsid w:val="00543591"/>
    <w:rsid w:val="005461B1"/>
    <w:rsid w:val="00550AF2"/>
    <w:rsid w:val="00551961"/>
    <w:rsid w:val="00551994"/>
    <w:rsid w:val="00552B83"/>
    <w:rsid w:val="005555F1"/>
    <w:rsid w:val="005562C8"/>
    <w:rsid w:val="0055700A"/>
    <w:rsid w:val="00562D98"/>
    <w:rsid w:val="0056394A"/>
    <w:rsid w:val="005651F8"/>
    <w:rsid w:val="005717AF"/>
    <w:rsid w:val="00573A88"/>
    <w:rsid w:val="00574D52"/>
    <w:rsid w:val="005756B8"/>
    <w:rsid w:val="0058300C"/>
    <w:rsid w:val="00583B84"/>
    <w:rsid w:val="005848CD"/>
    <w:rsid w:val="005905E3"/>
    <w:rsid w:val="005918A6"/>
    <w:rsid w:val="005926E8"/>
    <w:rsid w:val="00595EDF"/>
    <w:rsid w:val="005A00E2"/>
    <w:rsid w:val="005B4BCE"/>
    <w:rsid w:val="005B5BD7"/>
    <w:rsid w:val="005B6CF6"/>
    <w:rsid w:val="005C0588"/>
    <w:rsid w:val="005C348C"/>
    <w:rsid w:val="005D5124"/>
    <w:rsid w:val="005D6914"/>
    <w:rsid w:val="005F2583"/>
    <w:rsid w:val="005F5648"/>
    <w:rsid w:val="0060365C"/>
    <w:rsid w:val="00610BDE"/>
    <w:rsid w:val="00612939"/>
    <w:rsid w:val="006129C4"/>
    <w:rsid w:val="00613762"/>
    <w:rsid w:val="00615D19"/>
    <w:rsid w:val="006216FB"/>
    <w:rsid w:val="0062336A"/>
    <w:rsid w:val="00625EFE"/>
    <w:rsid w:val="006274B6"/>
    <w:rsid w:val="00631D88"/>
    <w:rsid w:val="00632177"/>
    <w:rsid w:val="00632EC2"/>
    <w:rsid w:val="006337D5"/>
    <w:rsid w:val="0063414E"/>
    <w:rsid w:val="00643376"/>
    <w:rsid w:val="00655572"/>
    <w:rsid w:val="00656562"/>
    <w:rsid w:val="0066021F"/>
    <w:rsid w:val="006714EE"/>
    <w:rsid w:val="00672419"/>
    <w:rsid w:val="00680E35"/>
    <w:rsid w:val="0069245A"/>
    <w:rsid w:val="0069586A"/>
    <w:rsid w:val="006972B1"/>
    <w:rsid w:val="006976C5"/>
    <w:rsid w:val="006A0F19"/>
    <w:rsid w:val="006A125A"/>
    <w:rsid w:val="006A60CA"/>
    <w:rsid w:val="006A700A"/>
    <w:rsid w:val="006A763D"/>
    <w:rsid w:val="006C01A1"/>
    <w:rsid w:val="006C3467"/>
    <w:rsid w:val="006C5166"/>
    <w:rsid w:val="006C6EC6"/>
    <w:rsid w:val="006D0D33"/>
    <w:rsid w:val="006D1679"/>
    <w:rsid w:val="006D742A"/>
    <w:rsid w:val="006E4855"/>
    <w:rsid w:val="006F07D0"/>
    <w:rsid w:val="006F6610"/>
    <w:rsid w:val="007019DE"/>
    <w:rsid w:val="00701B89"/>
    <w:rsid w:val="00706710"/>
    <w:rsid w:val="0070729D"/>
    <w:rsid w:val="0071067B"/>
    <w:rsid w:val="0071536C"/>
    <w:rsid w:val="00721D27"/>
    <w:rsid w:val="00723461"/>
    <w:rsid w:val="0072481F"/>
    <w:rsid w:val="00724F15"/>
    <w:rsid w:val="00730931"/>
    <w:rsid w:val="007313D0"/>
    <w:rsid w:val="007322DC"/>
    <w:rsid w:val="00733F81"/>
    <w:rsid w:val="00736BF4"/>
    <w:rsid w:val="00741CF4"/>
    <w:rsid w:val="007530F1"/>
    <w:rsid w:val="00754CB4"/>
    <w:rsid w:val="007552FE"/>
    <w:rsid w:val="00757823"/>
    <w:rsid w:val="00770482"/>
    <w:rsid w:val="007768E3"/>
    <w:rsid w:val="00777E00"/>
    <w:rsid w:val="00792ECD"/>
    <w:rsid w:val="00793DD9"/>
    <w:rsid w:val="00794B61"/>
    <w:rsid w:val="007A043B"/>
    <w:rsid w:val="007A250D"/>
    <w:rsid w:val="007A3557"/>
    <w:rsid w:val="007A54EA"/>
    <w:rsid w:val="007B4678"/>
    <w:rsid w:val="007B5C61"/>
    <w:rsid w:val="007B7777"/>
    <w:rsid w:val="007C09A5"/>
    <w:rsid w:val="007C31A6"/>
    <w:rsid w:val="007C707B"/>
    <w:rsid w:val="007D0BA3"/>
    <w:rsid w:val="007D125B"/>
    <w:rsid w:val="007D2794"/>
    <w:rsid w:val="007D3DB4"/>
    <w:rsid w:val="007D5E63"/>
    <w:rsid w:val="007D6822"/>
    <w:rsid w:val="007D7199"/>
    <w:rsid w:val="007E5FF4"/>
    <w:rsid w:val="007F2709"/>
    <w:rsid w:val="007F6773"/>
    <w:rsid w:val="007F78EC"/>
    <w:rsid w:val="0080003C"/>
    <w:rsid w:val="00801490"/>
    <w:rsid w:val="0080362D"/>
    <w:rsid w:val="008076A9"/>
    <w:rsid w:val="008101BC"/>
    <w:rsid w:val="00810EFB"/>
    <w:rsid w:val="00811619"/>
    <w:rsid w:val="00815E00"/>
    <w:rsid w:val="0081669E"/>
    <w:rsid w:val="00820C65"/>
    <w:rsid w:val="0084322F"/>
    <w:rsid w:val="00845A1C"/>
    <w:rsid w:val="00845DF6"/>
    <w:rsid w:val="0084640A"/>
    <w:rsid w:val="00850195"/>
    <w:rsid w:val="008519AC"/>
    <w:rsid w:val="00853009"/>
    <w:rsid w:val="00853EA4"/>
    <w:rsid w:val="00856A5E"/>
    <w:rsid w:val="008570A3"/>
    <w:rsid w:val="008623A4"/>
    <w:rsid w:val="0086311C"/>
    <w:rsid w:val="00863456"/>
    <w:rsid w:val="008715E2"/>
    <w:rsid w:val="008742F5"/>
    <w:rsid w:val="0087485E"/>
    <w:rsid w:val="00876DED"/>
    <w:rsid w:val="0088326D"/>
    <w:rsid w:val="008840CC"/>
    <w:rsid w:val="00885BD8"/>
    <w:rsid w:val="00893254"/>
    <w:rsid w:val="00894C95"/>
    <w:rsid w:val="00894CA6"/>
    <w:rsid w:val="008950D7"/>
    <w:rsid w:val="008973D3"/>
    <w:rsid w:val="008A3CDA"/>
    <w:rsid w:val="008A5952"/>
    <w:rsid w:val="008A602E"/>
    <w:rsid w:val="008A7452"/>
    <w:rsid w:val="008B0B18"/>
    <w:rsid w:val="008B2C28"/>
    <w:rsid w:val="008B2E7B"/>
    <w:rsid w:val="008B3D09"/>
    <w:rsid w:val="008B3F7B"/>
    <w:rsid w:val="008C41CC"/>
    <w:rsid w:val="008D07A7"/>
    <w:rsid w:val="008E046D"/>
    <w:rsid w:val="008E5C94"/>
    <w:rsid w:val="008E5E70"/>
    <w:rsid w:val="008F2890"/>
    <w:rsid w:val="008F495D"/>
    <w:rsid w:val="0090464A"/>
    <w:rsid w:val="009105B6"/>
    <w:rsid w:val="00912E07"/>
    <w:rsid w:val="009133AC"/>
    <w:rsid w:val="0091408A"/>
    <w:rsid w:val="009155C2"/>
    <w:rsid w:val="00921B5D"/>
    <w:rsid w:val="00925F82"/>
    <w:rsid w:val="0093031F"/>
    <w:rsid w:val="00934AC0"/>
    <w:rsid w:val="00942B68"/>
    <w:rsid w:val="00943C49"/>
    <w:rsid w:val="00947A66"/>
    <w:rsid w:val="00953945"/>
    <w:rsid w:val="009577FA"/>
    <w:rsid w:val="009603B4"/>
    <w:rsid w:val="00976D40"/>
    <w:rsid w:val="00976F89"/>
    <w:rsid w:val="00977EFB"/>
    <w:rsid w:val="00980AC1"/>
    <w:rsid w:val="009813D7"/>
    <w:rsid w:val="00981F3A"/>
    <w:rsid w:val="00983156"/>
    <w:rsid w:val="00985553"/>
    <w:rsid w:val="009907D5"/>
    <w:rsid w:val="00997E39"/>
    <w:rsid w:val="009A0B35"/>
    <w:rsid w:val="009A1373"/>
    <w:rsid w:val="009A30C6"/>
    <w:rsid w:val="009B2BDC"/>
    <w:rsid w:val="009B30AE"/>
    <w:rsid w:val="009B52FD"/>
    <w:rsid w:val="009C1192"/>
    <w:rsid w:val="009C70F7"/>
    <w:rsid w:val="009C7C61"/>
    <w:rsid w:val="009D3D86"/>
    <w:rsid w:val="009E572F"/>
    <w:rsid w:val="009F15EE"/>
    <w:rsid w:val="009F2F5E"/>
    <w:rsid w:val="009F33B5"/>
    <w:rsid w:val="009F482F"/>
    <w:rsid w:val="009F6D75"/>
    <w:rsid w:val="009F6FA6"/>
    <w:rsid w:val="009F737A"/>
    <w:rsid w:val="009F7D38"/>
    <w:rsid w:val="00A00297"/>
    <w:rsid w:val="00A05194"/>
    <w:rsid w:val="00A15037"/>
    <w:rsid w:val="00A20378"/>
    <w:rsid w:val="00A22F43"/>
    <w:rsid w:val="00A243AF"/>
    <w:rsid w:val="00A24E6F"/>
    <w:rsid w:val="00A26ED8"/>
    <w:rsid w:val="00A277F7"/>
    <w:rsid w:val="00A37CD6"/>
    <w:rsid w:val="00A43746"/>
    <w:rsid w:val="00A4481B"/>
    <w:rsid w:val="00A44FDF"/>
    <w:rsid w:val="00A4575A"/>
    <w:rsid w:val="00A47FFE"/>
    <w:rsid w:val="00A55CF7"/>
    <w:rsid w:val="00A5721A"/>
    <w:rsid w:val="00A63BE7"/>
    <w:rsid w:val="00A6794D"/>
    <w:rsid w:val="00A67AE6"/>
    <w:rsid w:val="00A67D05"/>
    <w:rsid w:val="00A74333"/>
    <w:rsid w:val="00A7460E"/>
    <w:rsid w:val="00A75E12"/>
    <w:rsid w:val="00A765A7"/>
    <w:rsid w:val="00A77C3A"/>
    <w:rsid w:val="00A80775"/>
    <w:rsid w:val="00A81B15"/>
    <w:rsid w:val="00A82DF5"/>
    <w:rsid w:val="00A85DE8"/>
    <w:rsid w:val="00A90B5A"/>
    <w:rsid w:val="00A93980"/>
    <w:rsid w:val="00A9439A"/>
    <w:rsid w:val="00AA36DA"/>
    <w:rsid w:val="00AA4486"/>
    <w:rsid w:val="00AA5B08"/>
    <w:rsid w:val="00AA6C4C"/>
    <w:rsid w:val="00AB2ACB"/>
    <w:rsid w:val="00AB4BBC"/>
    <w:rsid w:val="00AC3DD0"/>
    <w:rsid w:val="00AC7A99"/>
    <w:rsid w:val="00AD14B2"/>
    <w:rsid w:val="00AD29CD"/>
    <w:rsid w:val="00AD2C24"/>
    <w:rsid w:val="00AD6FB0"/>
    <w:rsid w:val="00AE19E2"/>
    <w:rsid w:val="00AE2D93"/>
    <w:rsid w:val="00AE4A3F"/>
    <w:rsid w:val="00AE5052"/>
    <w:rsid w:val="00AE671E"/>
    <w:rsid w:val="00AF6563"/>
    <w:rsid w:val="00AF77CA"/>
    <w:rsid w:val="00B02F58"/>
    <w:rsid w:val="00B138D8"/>
    <w:rsid w:val="00B314DF"/>
    <w:rsid w:val="00B3180C"/>
    <w:rsid w:val="00B344DD"/>
    <w:rsid w:val="00B36F65"/>
    <w:rsid w:val="00B40C83"/>
    <w:rsid w:val="00B4214D"/>
    <w:rsid w:val="00B459B6"/>
    <w:rsid w:val="00B50563"/>
    <w:rsid w:val="00B554A7"/>
    <w:rsid w:val="00B6250D"/>
    <w:rsid w:val="00B644E0"/>
    <w:rsid w:val="00B65C0C"/>
    <w:rsid w:val="00B65FA2"/>
    <w:rsid w:val="00B666C9"/>
    <w:rsid w:val="00B729A0"/>
    <w:rsid w:val="00B8056E"/>
    <w:rsid w:val="00B8122A"/>
    <w:rsid w:val="00B86AFF"/>
    <w:rsid w:val="00B90308"/>
    <w:rsid w:val="00B90517"/>
    <w:rsid w:val="00B9214C"/>
    <w:rsid w:val="00BA1364"/>
    <w:rsid w:val="00BA6311"/>
    <w:rsid w:val="00BA6563"/>
    <w:rsid w:val="00BA7C75"/>
    <w:rsid w:val="00BB4AC4"/>
    <w:rsid w:val="00BB63F2"/>
    <w:rsid w:val="00BC2400"/>
    <w:rsid w:val="00BC247D"/>
    <w:rsid w:val="00BD2BE0"/>
    <w:rsid w:val="00BE7209"/>
    <w:rsid w:val="00BE79F2"/>
    <w:rsid w:val="00BF0C34"/>
    <w:rsid w:val="00C218B1"/>
    <w:rsid w:val="00C24126"/>
    <w:rsid w:val="00C41F29"/>
    <w:rsid w:val="00C4637B"/>
    <w:rsid w:val="00C471B5"/>
    <w:rsid w:val="00C52D58"/>
    <w:rsid w:val="00C53AB4"/>
    <w:rsid w:val="00C54440"/>
    <w:rsid w:val="00C633AE"/>
    <w:rsid w:val="00C6475C"/>
    <w:rsid w:val="00C65013"/>
    <w:rsid w:val="00C65AE3"/>
    <w:rsid w:val="00C76196"/>
    <w:rsid w:val="00C769FD"/>
    <w:rsid w:val="00C842D1"/>
    <w:rsid w:val="00C86F3B"/>
    <w:rsid w:val="00C90389"/>
    <w:rsid w:val="00C931B0"/>
    <w:rsid w:val="00C9367D"/>
    <w:rsid w:val="00C94177"/>
    <w:rsid w:val="00C945BA"/>
    <w:rsid w:val="00C95E7A"/>
    <w:rsid w:val="00C97570"/>
    <w:rsid w:val="00CA3B10"/>
    <w:rsid w:val="00CA5AC2"/>
    <w:rsid w:val="00CA6754"/>
    <w:rsid w:val="00CB0AA7"/>
    <w:rsid w:val="00CB268F"/>
    <w:rsid w:val="00CB277C"/>
    <w:rsid w:val="00CB4A75"/>
    <w:rsid w:val="00CB556A"/>
    <w:rsid w:val="00CB77DA"/>
    <w:rsid w:val="00CC021B"/>
    <w:rsid w:val="00CC2974"/>
    <w:rsid w:val="00CC345A"/>
    <w:rsid w:val="00CC3CEA"/>
    <w:rsid w:val="00CC5135"/>
    <w:rsid w:val="00CC58EC"/>
    <w:rsid w:val="00CD2A28"/>
    <w:rsid w:val="00CD35C1"/>
    <w:rsid w:val="00CE0190"/>
    <w:rsid w:val="00CE1573"/>
    <w:rsid w:val="00CE27B1"/>
    <w:rsid w:val="00CE40E1"/>
    <w:rsid w:val="00CF354C"/>
    <w:rsid w:val="00D00EA7"/>
    <w:rsid w:val="00D00F88"/>
    <w:rsid w:val="00D12049"/>
    <w:rsid w:val="00D12C6A"/>
    <w:rsid w:val="00D133E3"/>
    <w:rsid w:val="00D15108"/>
    <w:rsid w:val="00D1687D"/>
    <w:rsid w:val="00D17F4D"/>
    <w:rsid w:val="00D227ED"/>
    <w:rsid w:val="00D36894"/>
    <w:rsid w:val="00D42A2E"/>
    <w:rsid w:val="00D53041"/>
    <w:rsid w:val="00D5544D"/>
    <w:rsid w:val="00D57911"/>
    <w:rsid w:val="00D624B6"/>
    <w:rsid w:val="00D668D1"/>
    <w:rsid w:val="00D72CB0"/>
    <w:rsid w:val="00D73418"/>
    <w:rsid w:val="00D73674"/>
    <w:rsid w:val="00D75B5F"/>
    <w:rsid w:val="00D763E7"/>
    <w:rsid w:val="00D83EFD"/>
    <w:rsid w:val="00D85451"/>
    <w:rsid w:val="00D874A0"/>
    <w:rsid w:val="00D92466"/>
    <w:rsid w:val="00D9359C"/>
    <w:rsid w:val="00D96FB2"/>
    <w:rsid w:val="00DA5034"/>
    <w:rsid w:val="00DA7EE4"/>
    <w:rsid w:val="00DB076F"/>
    <w:rsid w:val="00DB3E08"/>
    <w:rsid w:val="00DC4ECA"/>
    <w:rsid w:val="00DD249B"/>
    <w:rsid w:val="00DD2579"/>
    <w:rsid w:val="00DD4956"/>
    <w:rsid w:val="00DE16CE"/>
    <w:rsid w:val="00DE4786"/>
    <w:rsid w:val="00DE5759"/>
    <w:rsid w:val="00DE66A9"/>
    <w:rsid w:val="00DE7C63"/>
    <w:rsid w:val="00DF3372"/>
    <w:rsid w:val="00E0171E"/>
    <w:rsid w:val="00E02399"/>
    <w:rsid w:val="00E02830"/>
    <w:rsid w:val="00E03798"/>
    <w:rsid w:val="00E03A7E"/>
    <w:rsid w:val="00E10310"/>
    <w:rsid w:val="00E118B1"/>
    <w:rsid w:val="00E11D85"/>
    <w:rsid w:val="00E133E7"/>
    <w:rsid w:val="00E1767F"/>
    <w:rsid w:val="00E22C7D"/>
    <w:rsid w:val="00E23E65"/>
    <w:rsid w:val="00E33BB6"/>
    <w:rsid w:val="00E37F7C"/>
    <w:rsid w:val="00E444DD"/>
    <w:rsid w:val="00E46F3A"/>
    <w:rsid w:val="00E533AC"/>
    <w:rsid w:val="00E54191"/>
    <w:rsid w:val="00E651D8"/>
    <w:rsid w:val="00E66D01"/>
    <w:rsid w:val="00E726F6"/>
    <w:rsid w:val="00E7413C"/>
    <w:rsid w:val="00E77B3E"/>
    <w:rsid w:val="00E8104D"/>
    <w:rsid w:val="00E83530"/>
    <w:rsid w:val="00E85965"/>
    <w:rsid w:val="00E90EE1"/>
    <w:rsid w:val="00E91B0C"/>
    <w:rsid w:val="00E955E5"/>
    <w:rsid w:val="00EA1CD4"/>
    <w:rsid w:val="00EA39DE"/>
    <w:rsid w:val="00EA3FA1"/>
    <w:rsid w:val="00EA4899"/>
    <w:rsid w:val="00EB25E8"/>
    <w:rsid w:val="00EB35DA"/>
    <w:rsid w:val="00EB3C97"/>
    <w:rsid w:val="00EC0083"/>
    <w:rsid w:val="00EC0F40"/>
    <w:rsid w:val="00EC26DB"/>
    <w:rsid w:val="00EC35CE"/>
    <w:rsid w:val="00EC36BD"/>
    <w:rsid w:val="00ED0850"/>
    <w:rsid w:val="00ED2367"/>
    <w:rsid w:val="00ED6536"/>
    <w:rsid w:val="00ED7BBF"/>
    <w:rsid w:val="00EE016C"/>
    <w:rsid w:val="00EE40CE"/>
    <w:rsid w:val="00EF5378"/>
    <w:rsid w:val="00F1271A"/>
    <w:rsid w:val="00F15F94"/>
    <w:rsid w:val="00F1684D"/>
    <w:rsid w:val="00F3244A"/>
    <w:rsid w:val="00F34775"/>
    <w:rsid w:val="00F417D3"/>
    <w:rsid w:val="00F428B4"/>
    <w:rsid w:val="00F43CB5"/>
    <w:rsid w:val="00F456AF"/>
    <w:rsid w:val="00F5327A"/>
    <w:rsid w:val="00F545F5"/>
    <w:rsid w:val="00F57D0F"/>
    <w:rsid w:val="00F76EFE"/>
    <w:rsid w:val="00F81F7A"/>
    <w:rsid w:val="00F84B2B"/>
    <w:rsid w:val="00F86820"/>
    <w:rsid w:val="00F87125"/>
    <w:rsid w:val="00F90E5E"/>
    <w:rsid w:val="00F93258"/>
    <w:rsid w:val="00F948D3"/>
    <w:rsid w:val="00FA082A"/>
    <w:rsid w:val="00FA0EEF"/>
    <w:rsid w:val="00FA2547"/>
    <w:rsid w:val="00FA36BC"/>
    <w:rsid w:val="00FB7BED"/>
    <w:rsid w:val="00FC0EAD"/>
    <w:rsid w:val="00FD172E"/>
    <w:rsid w:val="00FD24F7"/>
    <w:rsid w:val="00FD698A"/>
    <w:rsid w:val="00FE4BC4"/>
    <w:rsid w:val="00FE69B0"/>
    <w:rsid w:val="00FF04F8"/>
    <w:rsid w:val="00FF0C77"/>
    <w:rsid w:val="00FF15D1"/>
    <w:rsid w:val="00FF6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ecimalSymbol w:val=","/>
  <w:listSeparator w:val=";"/>
  <w14:docId w14:val="18958FF9"/>
  <w15:docId w15:val="{13D1FDA0-BB59-4B07-AD02-D0F00DD5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26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962DA"/>
    <w:pPr>
      <w:keepNext/>
      <w:numPr>
        <w:numId w:val="4"/>
      </w:numPr>
      <w:spacing w:before="240" w:after="1080"/>
      <w:jc w:val="center"/>
      <w:outlineLvl w:val="0"/>
    </w:pPr>
    <w:rPr>
      <w:rFonts w:cs="Arial"/>
      <w:b/>
      <w:bCs/>
      <w:caps/>
      <w:noProof/>
      <w:kern w:val="32"/>
      <w:sz w:val="32"/>
      <w:szCs w:val="32"/>
      <w:lang w:val="id-ID"/>
    </w:rPr>
  </w:style>
  <w:style w:type="paragraph" w:styleId="Heading2">
    <w:name w:val="heading 2"/>
    <w:basedOn w:val="Heading1"/>
    <w:next w:val="Normal"/>
    <w:qFormat/>
    <w:rsid w:val="00264AAA"/>
    <w:pPr>
      <w:numPr>
        <w:ilvl w:val="1"/>
      </w:numPr>
      <w:spacing w:after="60"/>
      <w:jc w:val="left"/>
      <w:outlineLvl w:val="1"/>
    </w:pPr>
    <w:rPr>
      <w:iCs/>
      <w:caps w:val="0"/>
      <w:sz w:val="24"/>
      <w:szCs w:val="28"/>
      <w:lang w:val="sv-SE"/>
    </w:rPr>
  </w:style>
  <w:style w:type="paragraph" w:styleId="Heading3">
    <w:name w:val="heading 3"/>
    <w:basedOn w:val="Heading2"/>
    <w:next w:val="Normal"/>
    <w:link w:val="Heading3Char"/>
    <w:qFormat/>
    <w:rsid w:val="00DD2579"/>
    <w:pPr>
      <w:numPr>
        <w:ilvl w:val="2"/>
      </w:numPr>
      <w:outlineLvl w:val="2"/>
    </w:pPr>
    <w:rPr>
      <w:bCs w:val="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udulPolos">
    <w:name w:val="JudulPolos"/>
    <w:basedOn w:val="Heading1"/>
    <w:link w:val="JudulPolosChar"/>
    <w:rsid w:val="00AC3DD0"/>
    <w:pPr>
      <w:numPr>
        <w:numId w:val="0"/>
      </w:numPr>
    </w:pPr>
    <w:rPr>
      <w:lang w:val="sv-SE"/>
    </w:rPr>
  </w:style>
  <w:style w:type="paragraph" w:styleId="Caption">
    <w:name w:val="caption"/>
    <w:basedOn w:val="Normal"/>
    <w:next w:val="Normal"/>
    <w:qFormat/>
    <w:rsid w:val="004C6A63"/>
    <w:rPr>
      <w:b/>
      <w:bCs/>
      <w:sz w:val="20"/>
      <w:szCs w:val="20"/>
    </w:rPr>
  </w:style>
  <w:style w:type="paragraph" w:customStyle="1" w:styleId="ParagrafUmum">
    <w:name w:val="ParagrafUmum"/>
    <w:basedOn w:val="Normal"/>
    <w:rsid w:val="001E1FDD"/>
    <w:pPr>
      <w:spacing w:before="240" w:after="240" w:line="360" w:lineRule="auto"/>
      <w:jc w:val="both"/>
    </w:pPr>
    <w:rPr>
      <w:lang w:val="sv-SE"/>
    </w:rPr>
  </w:style>
  <w:style w:type="paragraph" w:customStyle="1" w:styleId="Persamaan">
    <w:name w:val="Persamaan"/>
    <w:basedOn w:val="Caption"/>
    <w:rsid w:val="00801490"/>
    <w:pPr>
      <w:tabs>
        <w:tab w:val="right" w:pos="9000"/>
      </w:tabs>
    </w:pPr>
    <w:rPr>
      <w:b w:val="0"/>
      <w:sz w:val="24"/>
    </w:rPr>
  </w:style>
  <w:style w:type="paragraph" w:customStyle="1" w:styleId="Gambar">
    <w:name w:val="Gambar"/>
    <w:basedOn w:val="Normal"/>
    <w:rsid w:val="00EA3FA1"/>
    <w:pPr>
      <w:keepNext/>
      <w:jc w:val="center"/>
    </w:pPr>
  </w:style>
  <w:style w:type="paragraph" w:customStyle="1" w:styleId="DaftarIsi">
    <w:name w:val="DaftarIsi"/>
    <w:basedOn w:val="JudulPolos"/>
    <w:rsid w:val="0066021F"/>
  </w:style>
  <w:style w:type="paragraph" w:styleId="TOC1">
    <w:name w:val="toc 1"/>
    <w:basedOn w:val="Normal"/>
    <w:next w:val="Normal"/>
    <w:autoRedefine/>
    <w:uiPriority w:val="39"/>
    <w:rsid w:val="00820C65"/>
  </w:style>
  <w:style w:type="paragraph" w:styleId="TOC2">
    <w:name w:val="toc 2"/>
    <w:basedOn w:val="Normal"/>
    <w:next w:val="Normal"/>
    <w:autoRedefine/>
    <w:uiPriority w:val="39"/>
    <w:rsid w:val="00A63BE7"/>
    <w:pPr>
      <w:tabs>
        <w:tab w:val="left" w:pos="1134"/>
        <w:tab w:val="right" w:leader="dot" w:pos="9062"/>
      </w:tabs>
      <w:ind w:left="567"/>
    </w:pPr>
  </w:style>
  <w:style w:type="paragraph" w:styleId="TOC3">
    <w:name w:val="toc 3"/>
    <w:basedOn w:val="Normal"/>
    <w:next w:val="Normal"/>
    <w:autoRedefine/>
    <w:uiPriority w:val="39"/>
    <w:rsid w:val="00A63BE7"/>
    <w:pPr>
      <w:tabs>
        <w:tab w:val="left" w:pos="1418"/>
        <w:tab w:val="right" w:leader="dot" w:pos="9062"/>
      </w:tabs>
      <w:ind w:left="737"/>
    </w:pPr>
  </w:style>
  <w:style w:type="character" w:styleId="Hyperlink">
    <w:name w:val="Hyperlink"/>
    <w:basedOn w:val="DefaultParagraphFont"/>
    <w:uiPriority w:val="99"/>
    <w:rsid w:val="0066021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93E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93E9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3E96"/>
  </w:style>
  <w:style w:type="paragraph" w:customStyle="1" w:styleId="NoGambar">
    <w:name w:val="NoGambar"/>
    <w:basedOn w:val="Normal"/>
    <w:rsid w:val="00F93258"/>
    <w:pPr>
      <w:spacing w:after="240"/>
      <w:jc w:val="center"/>
    </w:pPr>
  </w:style>
  <w:style w:type="paragraph" w:customStyle="1" w:styleId="NoTabel">
    <w:name w:val="NoTabel"/>
    <w:basedOn w:val="Normal"/>
    <w:rsid w:val="00FB7BED"/>
  </w:style>
  <w:style w:type="table" w:styleId="TableGrid">
    <w:name w:val="Table Grid"/>
    <w:basedOn w:val="TableNormal"/>
    <w:rsid w:val="00FB7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rsid w:val="007B5C61"/>
  </w:style>
  <w:style w:type="paragraph" w:customStyle="1" w:styleId="JudulTA">
    <w:name w:val="JudulTA"/>
    <w:basedOn w:val="Normal"/>
    <w:rsid w:val="00E726F6"/>
    <w:rPr>
      <w:b/>
      <w:sz w:val="32"/>
    </w:rPr>
  </w:style>
  <w:style w:type="paragraph" w:customStyle="1" w:styleId="JudulTATengah">
    <w:name w:val="JudulTA Tengah"/>
    <w:basedOn w:val="JudulTA"/>
    <w:rsid w:val="00402A82"/>
    <w:pPr>
      <w:ind w:left="567" w:right="567"/>
      <w:jc w:val="center"/>
    </w:pPr>
  </w:style>
  <w:style w:type="paragraph" w:customStyle="1" w:styleId="DaftarPustaka">
    <w:name w:val="Daftar Pustaka"/>
    <w:basedOn w:val="BodyText"/>
    <w:rsid w:val="006C01A1"/>
    <w:pPr>
      <w:spacing w:line="360" w:lineRule="auto"/>
      <w:ind w:left="851" w:hanging="851"/>
    </w:pPr>
    <w:rPr>
      <w:szCs w:val="24"/>
      <w:lang w:val="it-IT"/>
    </w:rPr>
  </w:style>
  <w:style w:type="paragraph" w:styleId="BodyText">
    <w:name w:val="Body Text"/>
    <w:basedOn w:val="Normal"/>
    <w:rsid w:val="006C01A1"/>
    <w:pPr>
      <w:jc w:val="both"/>
    </w:pPr>
    <w:rPr>
      <w:snapToGrid w:val="0"/>
      <w:color w:val="000000"/>
      <w:szCs w:val="20"/>
      <w:lang w:val="en-AU"/>
    </w:rPr>
  </w:style>
  <w:style w:type="paragraph" w:styleId="BalloonText">
    <w:name w:val="Balloon Text"/>
    <w:basedOn w:val="Normal"/>
    <w:link w:val="BalloonTextChar"/>
    <w:rsid w:val="002E2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E2C80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2E2C80"/>
    <w:rPr>
      <w:sz w:val="24"/>
      <w:szCs w:val="24"/>
    </w:rPr>
  </w:style>
  <w:style w:type="paragraph" w:customStyle="1" w:styleId="Form-2">
    <w:name w:val="Form-2"/>
    <w:basedOn w:val="BodyTextIndent"/>
    <w:rsid w:val="00CA5AC2"/>
    <w:pPr>
      <w:spacing w:before="60" w:after="0"/>
      <w:ind w:left="1440"/>
      <w:jc w:val="both"/>
    </w:pPr>
    <w:rPr>
      <w:rFonts w:ascii="Tahoma" w:hAnsi="Tahoma" w:cs="Tahoma"/>
      <w:sz w:val="22"/>
      <w:lang w:val="id-ID"/>
    </w:rPr>
  </w:style>
  <w:style w:type="paragraph" w:styleId="BodyTextIndent">
    <w:name w:val="Body Text Indent"/>
    <w:basedOn w:val="Normal"/>
    <w:link w:val="BodyTextIndentChar"/>
    <w:rsid w:val="00CA5AC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CA5AC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A0B3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512345"/>
    <w:rPr>
      <w:sz w:val="24"/>
      <w:szCs w:val="24"/>
    </w:rPr>
  </w:style>
  <w:style w:type="character" w:customStyle="1" w:styleId="hps">
    <w:name w:val="hps"/>
    <w:basedOn w:val="DefaultParagraphFont"/>
    <w:rsid w:val="00680E35"/>
  </w:style>
  <w:style w:type="character" w:customStyle="1" w:styleId="apple-converted-space">
    <w:name w:val="apple-converted-space"/>
    <w:basedOn w:val="DefaultParagraphFont"/>
    <w:rsid w:val="00680E35"/>
  </w:style>
  <w:style w:type="character" w:customStyle="1" w:styleId="apple-style-span">
    <w:name w:val="apple-style-span"/>
    <w:basedOn w:val="DefaultParagraphFont"/>
    <w:rsid w:val="00680E35"/>
  </w:style>
  <w:style w:type="paragraph" w:customStyle="1" w:styleId="text">
    <w:name w:val="text"/>
    <w:basedOn w:val="Normal"/>
    <w:link w:val="textChar"/>
    <w:qFormat/>
    <w:rsid w:val="00DF3372"/>
    <w:pPr>
      <w:spacing w:before="120" w:after="60" w:line="360" w:lineRule="auto"/>
      <w:ind w:firstLine="680"/>
      <w:jc w:val="both"/>
    </w:pPr>
    <w:rPr>
      <w:lang w:val="id-ID"/>
    </w:rPr>
  </w:style>
  <w:style w:type="character" w:customStyle="1" w:styleId="textChar">
    <w:name w:val="text Char"/>
    <w:basedOn w:val="DefaultParagraphFont"/>
    <w:link w:val="text"/>
    <w:rsid w:val="00DF3372"/>
    <w:rPr>
      <w:sz w:val="24"/>
      <w:szCs w:val="24"/>
      <w:lang w:val="id-ID"/>
    </w:rPr>
  </w:style>
  <w:style w:type="paragraph" w:customStyle="1" w:styleId="Indent-3bullet">
    <w:name w:val="Indent-3 bullet"/>
    <w:basedOn w:val="Normal"/>
    <w:rsid w:val="00BC2400"/>
    <w:pPr>
      <w:numPr>
        <w:numId w:val="20"/>
      </w:numPr>
      <w:spacing w:line="300" w:lineRule="atLeast"/>
      <w:jc w:val="both"/>
    </w:pPr>
    <w:rPr>
      <w:rFonts w:ascii="Tahoma" w:hAnsi="Tahoma" w:cs="Tahoma"/>
      <w:sz w:val="22"/>
      <w:szCs w:val="22"/>
      <w:lang w:val="sv-SE"/>
    </w:rPr>
  </w:style>
  <w:style w:type="paragraph" w:customStyle="1" w:styleId="Indent-2bullet">
    <w:name w:val="Indent-2 bullet"/>
    <w:basedOn w:val="Normal"/>
    <w:rsid w:val="00E7413C"/>
    <w:pPr>
      <w:numPr>
        <w:numId w:val="21"/>
      </w:numPr>
      <w:spacing w:line="300" w:lineRule="atLeast"/>
      <w:jc w:val="both"/>
    </w:pPr>
    <w:rPr>
      <w:rFonts w:ascii="Tahoma" w:hAnsi="Tahoma" w:cs="Tahoma"/>
      <w:sz w:val="22"/>
      <w:szCs w:val="22"/>
      <w:lang w:val="sv-SE"/>
    </w:rPr>
  </w:style>
  <w:style w:type="paragraph" w:styleId="Bibliography">
    <w:name w:val="Bibliography"/>
    <w:basedOn w:val="Normal"/>
    <w:next w:val="Normal"/>
    <w:uiPriority w:val="37"/>
    <w:unhideWhenUsed/>
    <w:rsid w:val="00AA5B08"/>
  </w:style>
  <w:style w:type="character" w:customStyle="1" w:styleId="Heading1Char">
    <w:name w:val="Heading 1 Char"/>
    <w:basedOn w:val="DefaultParagraphFont"/>
    <w:link w:val="Heading1"/>
    <w:rsid w:val="002962DA"/>
    <w:rPr>
      <w:rFonts w:cs="Arial"/>
      <w:b/>
      <w:bCs/>
      <w:caps/>
      <w:noProof/>
      <w:kern w:val="32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rsid w:val="00820C65"/>
    <w:rPr>
      <w:rFonts w:cs="Arial"/>
      <w:b/>
      <w:iCs/>
      <w:noProof/>
      <w:kern w:val="32"/>
      <w:sz w:val="24"/>
      <w:szCs w:val="26"/>
      <w:lang w:val="sv-SE"/>
    </w:rPr>
  </w:style>
  <w:style w:type="paragraph" w:styleId="DocumentMap">
    <w:name w:val="Document Map"/>
    <w:basedOn w:val="Normal"/>
    <w:link w:val="DocumentMapChar"/>
    <w:rsid w:val="00EF537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EF5378"/>
    <w:rPr>
      <w:rFonts w:ascii="Tahoma" w:hAnsi="Tahoma" w:cs="Tahoma"/>
      <w:sz w:val="16"/>
      <w:szCs w:val="16"/>
    </w:rPr>
  </w:style>
  <w:style w:type="paragraph" w:customStyle="1" w:styleId="BagianAkhir">
    <w:name w:val="Bagian Akhir"/>
    <w:basedOn w:val="JudulPolos"/>
    <w:link w:val="BagianAkhirChar"/>
    <w:qFormat/>
    <w:rsid w:val="00793DD9"/>
    <w:rPr>
      <w:lang w:val="id-ID"/>
    </w:rPr>
  </w:style>
  <w:style w:type="character" w:customStyle="1" w:styleId="JudulPolosChar">
    <w:name w:val="JudulPolos Char"/>
    <w:basedOn w:val="Heading1Char"/>
    <w:link w:val="JudulPolos"/>
    <w:rsid w:val="00793DD9"/>
    <w:rPr>
      <w:rFonts w:cs="Arial"/>
      <w:b/>
      <w:bCs/>
      <w:caps/>
      <w:noProof/>
      <w:kern w:val="32"/>
      <w:sz w:val="32"/>
      <w:szCs w:val="32"/>
      <w:lang w:val="sv-SE"/>
    </w:rPr>
  </w:style>
  <w:style w:type="character" w:customStyle="1" w:styleId="BagianAkhirChar">
    <w:name w:val="Bagian Akhir Char"/>
    <w:basedOn w:val="JudulPolosChar"/>
    <w:link w:val="BagianAkhir"/>
    <w:rsid w:val="00793DD9"/>
    <w:rPr>
      <w:rFonts w:cs="Arial"/>
      <w:b/>
      <w:bCs/>
      <w:caps/>
      <w:noProof/>
      <w:kern w:val="32"/>
      <w:sz w:val="32"/>
      <w:szCs w:val="32"/>
      <w:lang w:val="id-ID"/>
    </w:rPr>
  </w:style>
  <w:style w:type="paragraph" w:customStyle="1" w:styleId="StyleKECIL2">
    <w:name w:val="Style KECIL 2"/>
    <w:basedOn w:val="Normal"/>
    <w:rsid w:val="005905E3"/>
    <w:pPr>
      <w:ind w:left="1089"/>
    </w:pPr>
    <w:rPr>
      <w:i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wmf"/><Relationship Id="rId26" Type="http://schemas.openxmlformats.org/officeDocument/2006/relationships/image" Target="media/image8.wmf"/><Relationship Id="rId39" Type="http://schemas.openxmlformats.org/officeDocument/2006/relationships/theme" Target="theme/theme1.xml"/><Relationship Id="rId21" Type="http://schemas.openxmlformats.org/officeDocument/2006/relationships/oleObject" Target="embeddings/oleObject3.bin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header" Target="header6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wmf"/><Relationship Id="rId32" Type="http://schemas.openxmlformats.org/officeDocument/2006/relationships/chart" Target="charts/chart1.xml"/><Relationship Id="rId37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4.xml"/><Relationship Id="rId28" Type="http://schemas.openxmlformats.org/officeDocument/2006/relationships/image" Target="media/image9.wmf"/><Relationship Id="rId36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oleObject" Target="embeddings/oleObject5.bin"/><Relationship Id="rId30" Type="http://schemas.openxmlformats.org/officeDocument/2006/relationships/image" Target="media/image10.jpeg"/><Relationship Id="rId35" Type="http://schemas.openxmlformats.org/officeDocument/2006/relationships/footer" Target="footer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OP%20TA\Baihaqi\TA%20versi%20Tekpal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hPercent val="10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174650043744532"/>
          <c:y val="8.6462160979877509E-2"/>
          <c:w val="0.5908938466025081"/>
          <c:h val="0.637362637362637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99-405F-8097-E5A93204097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West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99-405F-8097-E5A93204097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North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99-405F-8097-E5A9320409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33650304"/>
        <c:axId val="128168320"/>
        <c:axId val="0"/>
      </c:bar3DChart>
      <c:catAx>
        <c:axId val="13365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128168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16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13365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8140784485272674"/>
          <c:y val="8.420056867891515E-2"/>
          <c:w val="0.19644356955380576"/>
          <c:h val="0.3394105424321959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van05</b:Tag>
    <b:SourceType>Book</b:SourceType>
    <b:Guid>{F1B4F996-1221-4F3B-B7B6-70ABB3A7B00B}</b:Guid>
    <b:LCID>id-ID</b:LCID>
    <b:Author>
      <b:Author>
        <b:NameList>
          <b:Person>
            <b:Last>van Dokkum</b:Last>
            <b:First>Klaas</b:First>
          </b:Person>
        </b:NameList>
      </b:Author>
    </b:Author>
    <b:Title>Ship Knowledge</b:Title>
    <b:Year>2005</b:Year>
    <b:City>Enkhuizen, The Netherlands</b:City>
    <b:Publisher>Dokmar</b:Publisher>
    <b:RefOrder>4</b:RefOrder>
  </b:Source>
  <b:Source>
    <b:Tag>IMO12</b:Tag>
    <b:SourceType>InternetSite</b:SourceType>
    <b:Guid>{0B61116F-66B6-48F6-8317-732071965F22}</b:Guid>
    <b:Author>
      <b:Author>
        <b:Corporate>International Maritime Organization (IMO)</b:Corporate>
      </b:Author>
    </b:Author>
    <b:Title>Titanic Remembered by IMO Secretary-General</b:Title>
    <b:InternetSiteTitle>IMO web site</b:InternetSiteTitle>
    <b:Year>2012</b:Year>
    <b:Month>April</b:Month>
    <b:Day>12</b:Day>
    <b:YearAccessed>2012</b:YearAccessed>
    <b:MonthAccessed>May</b:MonthAccessed>
    <b:DayAccessed>4</b:DayAccessed>
    <b:URL>http://www.imo.org</b:URL>
    <b:RefOrder>5</b:RefOrder>
  </b:Source>
  <b:Source>
    <b:Tag>Int11</b:Tag>
    <b:SourceType>Book</b:SourceType>
    <b:Guid>{1EF6C800-F6AE-4D5D-A06C-67D9596BC91F}</b:Guid>
    <b:Author>
      <b:Author>
        <b:Corporate>International Maritime Organization (IMO)</b:Corporate>
      </b:Author>
    </b:Author>
    <b:Title>International Convention for the Safety of Life at Sea, 1974, as amended (SOLAS 1974)</b:Title>
    <b:Year>Consolidated Edition 2009</b:Year>
    <b:Publisher>IMO Publishing</b:Publisher>
    <b:City>London</b:City>
    <b:RefOrder>6</b:RefOrder>
  </b:Source>
  <b:Source>
    <b:Tag>Cla00</b:Tag>
    <b:SourceType>ConferenceProceedings</b:SourceType>
    <b:Guid>{7EF6F42B-0559-4AD7-B656-2B9B9AC21047}</b:Guid>
    <b:Author>
      <b:Author>
        <b:Corporate>Clarke, D. and Kurniawati, H.A.</b:Corporate>
      </b:Author>
      <b:Editor>
        <b:NameList>
          <b:Person>
            <b:Last>Blanke</b:Last>
            <b:First>Mogens</b:First>
          </b:Person>
        </b:NameList>
      </b:Editor>
    </b:Author>
    <b:Title>“Can Ship Manoeuvring be Chaotic?”</b:Title>
    <b:Year>2000</b:Year>
    <b:Pages>339-344</b:Pages>
    <b:City>Aalborg, Denmark</b:City>
    <b:ConferenceName>Proceedings of 5th IFAC Conference on Manoeuvring and Control of Marine Crafts 2000</b:ConferenceName>
    <b:RefOrder>2</b:RefOrder>
  </b:Source>
  <b:Source>
    <b:Tag>Raw01</b:Tag>
    <b:SourceType>Book</b:SourceType>
    <b:Guid>{92C0A894-9617-4F41-915E-660395E54F7C}</b:Guid>
    <b:Author>
      <b:Author>
        <b:Corporate>Rawson, K.J. and Tupper, E.C.</b:Corporate>
      </b:Author>
    </b:Author>
    <b:Title>Basic Ship Theory</b:Title>
    <b:Year>2001</b:Year>
    <b:City>Oxford</b:City>
    <b:Publisher>Butterworth-Heinemann</b:Publisher>
    <b:Volume>1</b:Volume>
    <b:NumberVolumes>2</b:NumberVolumes>
    <b:Edition>5th</b:Edition>
    <b:RefOrder>1</b:RefOrder>
  </b:Source>
  <b:Source>
    <b:Tag>Wat98</b:Tag>
    <b:SourceType>Book</b:SourceType>
    <b:Guid>{D37BD878-4082-4B24-8EA4-4DAD0946D34C}</b:Guid>
    <b:Author>
      <b:Author>
        <b:NameList>
          <b:Person>
            <b:Last>Watson</b:Last>
            <b:First>D.G.M.</b:First>
          </b:Person>
        </b:NameList>
      </b:Author>
      <b:Editor>
        <b:NameList>
          <b:Person>
            <b:Last>Bhattacharyya</b:Last>
            <b:First>R.</b:First>
          </b:Person>
        </b:NameList>
      </b:Editor>
    </b:Author>
    <b:Title>Practical Ship Design</b:Title>
    <b:Year>1998</b:Year>
    <b:City>Oxford</b:City>
    <b:Publisher>Elsevier</b:Publisher>
    <b:Volume>1</b:Volume>
    <b:NumberVolumes>2</b:NumberVolumes>
    <b:RefOrder>7</b:RefOrder>
  </b:Source>
  <b:Source>
    <b:Tag>Hor</b:Tag>
    <b:SourceType>BookSection</b:SourceType>
    <b:Guid>{67FCE059-1999-4AE0-B50D-0CB2A4DE9001}</b:Guid>
    <b:Author>
      <b:Author>
        <b:NameList>
          <b:Person>
            <b:Last>Linde</b:Last>
            <b:First>Horst</b:First>
          </b:Person>
        </b:NameList>
      </b:Author>
      <b:Editor>
        <b:NameList>
          <b:Person>
            <b:Last>Lamb</b:Last>
            <b:First>Thomas</b:First>
          </b:Person>
        </b:NameList>
      </b:Editor>
    </b:Author>
    <b:Title>Multipurpose Cargo Ships</b:Title>
    <b:BookTitle>Ship Design and Construction</b:BookTitle>
    <b:Volume>2</b:Volume>
    <b:NumberVolumes>2</b:NumberVolumes>
    <b:Year>2004</b:Year>
    <b:Pages>27-35</b:Pages>
    <b:City>New Jersey</b:City>
    <b:RefOrder>8</b:RefOrder>
  </b:Source>
  <b:Source>
    <b:Tag>Web85</b:Tag>
    <b:SourceType>Misc</b:SourceType>
    <b:Guid>{ADADC1E9-B37A-41D5-9FC7-8EC72FD460A8}</b:Guid>
    <b:Author>
      <b:Author>
        <b:NameList>
          <b:Person>
            <b:Last>Weber</b:Last>
            <b:First>B.</b:First>
          </b:Person>
        </b:NameList>
      </b:Author>
    </b:Author>
    <b:Title>The Myth Maker: The Creative Mind</b:Title>
    <b:Year>1985</b:Year>
    <b:City>New York</b:City>
    <b:PublicationTitle>New York Times Magazines</b:PublicationTitle>
    <b:Month>October</b:Month>
    <b:Day>20</b:Day>
    <b:Medium>Magazine</b:Medium>
    <b:Edition>42</b:Edition>
    <b:RefOrder>9</b:RefOrder>
  </b:Source>
  <b:Source>
    <b:Tag>Sja93</b:Tag>
    <b:SourceType>Misc</b:SourceType>
    <b:Guid>{6388AEC1-2F03-4655-B679-5E5C7B295D98}</b:Guid>
    <b:LCID>id-ID</b:LCID>
    <b:Author>
      <b:Author>
        <b:NameList>
          <b:Person>
            <b:Last>Sjahrir</b:Last>
            <b:First>A.</b:First>
          </b:Person>
        </b:NameList>
      </b:Author>
    </b:Author>
    <b:Title>Prospek Ekonomi Indonesia</b:Title>
    <b:PublicationTitle>Jawa Pos</b:PublicationTitle>
    <b:Year>1993</b:Year>
    <b:Month>Maret</b:Month>
    <b:Day>22</b:Day>
    <b:City>Surabaya</b:City>
    <b:Medium>News paper</b:Medium>
    <b:RefOrder>10</b:RefOrder>
  </b:Source>
  <b:Source>
    <b:Tag>Ame041</b:Tag>
    <b:SourceType>Misc</b:SourceType>
    <b:Guid>{DCE25CE4-63EC-46F3-8053-2A7A5BC1D5D9}</b:Guid>
    <b:Author>
      <b:Author>
        <b:Corporate>ASTM A370</b:Corporate>
      </b:Author>
    </b:Author>
    <b:PublicationTitle>Standard Test Methods and Definitions for Mechanical Testing of Steel Products</b:PublicationTitle>
    <b:Year>2004</b:Year>
    <b:City>New York</b:City>
    <b:Medium>Engineering Standard</b:Medium>
    <b:Publisher>American Society for Testing and Materials (ASTM)</b:Publisher>
    <b:RefOrder>11</b:RefOrder>
  </b:Source>
  <b:Source>
    <b:Tag>Jap09</b:Tag>
    <b:SourceType>Misc</b:SourceType>
    <b:Guid>{64C1E778-7D65-4648-82AB-D919220DB681}</b:Guid>
    <b:Author>
      <b:Author>
        <b:Corporate>Japan Radio Co. (JRC)</b:Corporate>
      </b:Author>
    </b:Author>
    <b:Year>2009</b:Year>
    <b:City>Tokyo</b:City>
    <b:Medium>Cataloque</b:Medium>
    <b:PublicationTitle>Electronic Chart Display and Information System (ECDIS)</b:PublicationTitle>
    <b:Title>Catalogue</b:Title>
    <b:RefOrder>12</b:RefOrder>
  </b:Source>
  <b:Source>
    <b:Tag>Ary03</b:Tag>
    <b:SourceType>Misc</b:SourceType>
    <b:Guid>{05876BD5-0B5D-4CA4-9B7D-085D00647FF0}</b:Guid>
    <b:Author>
      <b:Author>
        <b:Corporate>Aryawan, W.D</b:Corporate>
      </b:Author>
    </b:Author>
    <b:Title>Ph.D. Thesis</b:Title>
    <b:PublicationTitle>An Investigation into the Potential of Multiple Rows Ducted Propellers for Marine Applications</b:PublicationTitle>
    <b:Year>2003</b:Year>
    <b:City>Newcastle upon Tyne</b:City>
    <b:CountryRegion>UK</b:CountryRegion>
    <b:Publisher>University of Newcastle upon Tyne</b:Publisher>
    <b:RefOrder>13</b:RefOrder>
  </b:Source>
  <b:Source>
    <b:Tag>Kur09</b:Tag>
    <b:SourceType>Misc</b:SourceType>
    <b:Guid>{DDA7041F-04FE-4022-BABA-BFCEFB97CB61}</b:Guid>
    <b:Author>
      <b:Author>
        <b:Corporate>Kurniawati, H.A.</b:Corporate>
      </b:Author>
    </b:Author>
    <b:Title>Lecture Handout</b:Title>
    <b:Year>2009</b:Year>
    <b:City>Surabaya</b:City>
    <b:Publisher>Institut Teknologi Sepuluh Nopember (ITS)</b:Publisher>
    <b:PublicationTitle>Ship Outfitting</b:PublicationTitle>
    <b:RefOrder>3</b:RefOrder>
  </b:Source>
  <b:Source>
    <b:Tag>Ike89</b:Tag>
    <b:SourceType>JournalArticle</b:SourceType>
    <b:Guid>{493B9D08-82A0-43F0-B2BF-43CCC59F6E14}</b:Guid>
    <b:Author>
      <b:Author>
        <b:Corporate>Ikehata, M., and Chandra, S.</b:Corporate>
      </b:Author>
    </b:Author>
    <b:Title>Theoritical Calculation of Propulsive Performances of Stator-Propeller in Uniform Flow by Vortex Lattice Method</b:Title>
    <b:Year>1989</b:Year>
    <b:JournalName>Journal of the Society of Naval Architects of Japan</b:JournalName>
    <b:Pages>17-25</b:Pages>
    <b:Volume>166</b:Volume>
    <b:RefOrder>14</b:RefOrder>
  </b:Source>
  <b:Source>
    <b:Tag>Har83</b:Tag>
    <b:SourceType>Book</b:SourceType>
    <b:Guid>{2FE4FA77-CE03-4B7C-8CE7-2325E596D942}</b:Guid>
    <b:Author>
      <b:Author>
        <b:Corporate>Harvald, S.S</b:Corporate>
      </b:Author>
    </b:Author>
    <b:Title>Resistance and Propulsion of Ships</b:Title>
    <b:Year>1983</b:Year>
    <b:City>New York</b:City>
    <b:Publisher>John Wiley and Sons</b:Publisher>
    <b:RefOrder>15</b:RefOrder>
  </b:Source>
</b:Sources>
</file>

<file path=customXml/itemProps1.xml><?xml version="1.0" encoding="utf-8"?>
<ds:datastoreItem xmlns:ds="http://schemas.openxmlformats.org/officeDocument/2006/customXml" ds:itemID="{3CDCA696-E289-4EBE-8EC4-56FCD6DD9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 versi Tekpal</Template>
  <TotalTime>206</TotalTime>
  <Pages>34</Pages>
  <Words>3990</Words>
  <Characters>21227</Characters>
  <Application>Microsoft Office Word</Application>
  <DocSecurity>0</DocSecurity>
  <Lines>2122</Lines>
  <Paragraphs>1681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JTP</Company>
  <LinksUpToDate>false</LinksUpToDate>
  <CharactersWithSpaces>23536</CharactersWithSpaces>
  <SharedDoc>false</SharedDoc>
  <HLinks>
    <vt:vector size="270" baseType="variant">
      <vt:variant>
        <vt:i4>1179707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_Toc217461813</vt:lpwstr>
      </vt:variant>
      <vt:variant>
        <vt:i4>1179707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_Toc217461812</vt:lpwstr>
      </vt:variant>
      <vt:variant>
        <vt:i4>1179707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_Toc217461811</vt:lpwstr>
      </vt:variant>
      <vt:variant>
        <vt:i4>1245243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_Toc217461804</vt:lpwstr>
      </vt:variant>
      <vt:variant>
        <vt:i4>1245243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_Toc217461803</vt:lpwstr>
      </vt:variant>
      <vt:variant>
        <vt:i4>1245243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_Toc217461802</vt:lpwstr>
      </vt:variant>
      <vt:variant>
        <vt:i4>1376315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_Toc217461862</vt:lpwstr>
      </vt:variant>
      <vt:variant>
        <vt:i4>1376315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_Toc217461861</vt:lpwstr>
      </vt:variant>
      <vt:variant>
        <vt:i4>1376315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_Toc217461860</vt:lpwstr>
      </vt:variant>
      <vt:variant>
        <vt:i4>1441851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_Toc217461859</vt:lpwstr>
      </vt:variant>
      <vt:variant>
        <vt:i4>1441851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_Toc217461858</vt:lpwstr>
      </vt:variant>
      <vt:variant>
        <vt:i4>1441851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_Toc217461857</vt:lpwstr>
      </vt:variant>
      <vt:variant>
        <vt:i4>1441851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_Toc217461856</vt:lpwstr>
      </vt:variant>
      <vt:variant>
        <vt:i4>1441851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_Toc217461855</vt:lpwstr>
      </vt:variant>
      <vt:variant>
        <vt:i4>1441851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_Toc217461854</vt:lpwstr>
      </vt:variant>
      <vt:variant>
        <vt:i4>1441851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_Toc217461853</vt:lpwstr>
      </vt:variant>
      <vt:variant>
        <vt:i4>1441851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_Toc217461852</vt:lpwstr>
      </vt:variant>
      <vt:variant>
        <vt:i4>1441851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_Toc217461851</vt:lpwstr>
      </vt:variant>
      <vt:variant>
        <vt:i4>1441851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_Toc217461850</vt:lpwstr>
      </vt:variant>
      <vt:variant>
        <vt:i4>1507387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_Toc217461849</vt:lpwstr>
      </vt:variant>
      <vt:variant>
        <vt:i4>1507387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_Toc217461848</vt:lpwstr>
      </vt:variant>
      <vt:variant>
        <vt:i4>1507387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_Toc217461847</vt:lpwstr>
      </vt:variant>
      <vt:variant>
        <vt:i4>1507387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_Toc217461846</vt:lpwstr>
      </vt:variant>
      <vt:variant>
        <vt:i4>1507387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_Toc217461845</vt:lpwstr>
      </vt:variant>
      <vt:variant>
        <vt:i4>1507387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_Toc217461844</vt:lpwstr>
      </vt:variant>
      <vt:variant>
        <vt:i4>1507387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_Toc217461843</vt:lpwstr>
      </vt:variant>
      <vt:variant>
        <vt:i4>1507387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_Toc217461842</vt:lpwstr>
      </vt:variant>
      <vt:variant>
        <vt:i4>1507387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_Toc217461841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_Toc217461840</vt:lpwstr>
      </vt:variant>
      <vt:variant>
        <vt:i4>1048635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_Toc217461839</vt:lpwstr>
      </vt:variant>
      <vt:variant>
        <vt:i4>1048635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_Toc217461838</vt:lpwstr>
      </vt:variant>
      <vt:variant>
        <vt:i4>1048635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_Toc217461837</vt:lpwstr>
      </vt:variant>
      <vt:variant>
        <vt:i4>1048635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_Toc217461836</vt:lpwstr>
      </vt:variant>
      <vt:variant>
        <vt:i4>1048635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_Toc217461835</vt:lpwstr>
      </vt:variant>
      <vt:variant>
        <vt:i4>1048635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_Toc217461834</vt:lpwstr>
      </vt:variant>
      <vt:variant>
        <vt:i4>1048635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_Toc217461833</vt:lpwstr>
      </vt:variant>
      <vt:variant>
        <vt:i4>1048635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_Toc217461832</vt:lpwstr>
      </vt:variant>
      <vt:variant>
        <vt:i4>1048635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_Toc217461831</vt:lpwstr>
      </vt:variant>
      <vt:variant>
        <vt:i4>1048635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_Toc217461830</vt:lpwstr>
      </vt:variant>
      <vt:variant>
        <vt:i4>1114171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_Toc217461829</vt:lpwstr>
      </vt:variant>
      <vt:variant>
        <vt:i4>1114171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_Toc217461828</vt:lpwstr>
      </vt:variant>
      <vt:variant>
        <vt:i4>1114171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_Toc217461827</vt:lpwstr>
      </vt:variant>
      <vt:variant>
        <vt:i4>1114171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_Toc217461826</vt:lpwstr>
      </vt:variant>
      <vt:variant>
        <vt:i4>1114171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_Toc217461825</vt:lpwstr>
      </vt:variant>
      <vt:variant>
        <vt:i4>1114171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_Toc217461824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tita aryawan</dc:creator>
  <cp:lastModifiedBy>DTP1</cp:lastModifiedBy>
  <cp:revision>13</cp:revision>
  <cp:lastPrinted>2019-11-12T06:13:00Z</cp:lastPrinted>
  <dcterms:created xsi:type="dcterms:W3CDTF">2019-11-19T10:27:00Z</dcterms:created>
  <dcterms:modified xsi:type="dcterms:W3CDTF">2021-05-17T05:56:00Z</dcterms:modified>
</cp:coreProperties>
</file>