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78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6740"/>
        <w:gridCol w:w="2838"/>
      </w:tblGrid>
      <w:tr w:rsidR="003E411D" w:rsidRPr="00BB2803" w14:paraId="627DCCDA" w14:textId="77777777">
        <w:trPr>
          <w:cantSplit/>
          <w:trHeight w:val="1433"/>
        </w:trPr>
        <w:tc>
          <w:tcPr>
            <w:tcW w:w="6740" w:type="dxa"/>
            <w:vMerge w:val="restart"/>
          </w:tcPr>
          <w:p w14:paraId="3A559FFC" w14:textId="77777777" w:rsidR="003E411D" w:rsidRPr="00BB2803" w:rsidRDefault="003E411D" w:rsidP="00CE6670">
            <w:pPr>
              <w:tabs>
                <w:tab w:val="left" w:pos="5670"/>
              </w:tabs>
              <w:rPr>
                <w:rFonts w:asciiTheme="minorHAnsi" w:hAnsiTheme="minorHAnsi" w:cstheme="minorHAnsi"/>
                <w:b/>
                <w:i/>
                <w:iCs/>
                <w:sz w:val="36"/>
              </w:rPr>
            </w:pPr>
            <w:r w:rsidRPr="00BB2803">
              <w:rPr>
                <w:rFonts w:asciiTheme="minorHAnsi" w:hAnsiTheme="minorHAnsi" w:cstheme="minorHAnsi"/>
                <w:b/>
                <w:i/>
                <w:iCs/>
                <w:sz w:val="36"/>
              </w:rPr>
              <w:t>Project Pre-Proposal</w:t>
            </w:r>
          </w:p>
          <w:p w14:paraId="01E765C9" w14:textId="77777777" w:rsidR="003E411D" w:rsidRPr="00BB2803" w:rsidRDefault="003E411D" w:rsidP="00CE6670">
            <w:pPr>
              <w:pStyle w:val="Textkrper3"/>
              <w:spacing w:before="0"/>
              <w:rPr>
                <w:rFonts w:asciiTheme="minorHAnsi" w:hAnsiTheme="minorHAnsi" w:cstheme="minorHAnsi"/>
                <w:b w:val="0"/>
                <w:bCs/>
                <w:i/>
                <w:iCs/>
                <w:sz w:val="20"/>
              </w:rPr>
            </w:pPr>
          </w:p>
          <w:p w14:paraId="42E587B5" w14:textId="7C9133BF" w:rsidR="003E411D" w:rsidRPr="00BB2803" w:rsidRDefault="00CC29A1" w:rsidP="000E53D3">
            <w:pPr>
              <w:pStyle w:val="Textkrper3"/>
              <w:tabs>
                <w:tab w:val="left" w:pos="405"/>
              </w:tabs>
              <w:spacing w:before="0"/>
              <w:rPr>
                <w:rFonts w:asciiTheme="minorHAnsi" w:hAnsiTheme="minorHAnsi" w:cstheme="minorHAnsi"/>
                <w:b w:val="0"/>
                <w:i/>
                <w:iCs/>
                <w:color w:val="0000FF"/>
              </w:rPr>
            </w:pPr>
            <w:r w:rsidRPr="000E53D3">
              <w:rPr>
                <w:rFonts w:asciiTheme="minorHAnsi" w:hAnsiTheme="minorHAnsi" w:cstheme="minorHAnsi"/>
                <w:b w:val="0"/>
                <w:bCs/>
                <w:color w:val="C00000"/>
                <w:sz w:val="20"/>
              </w:rPr>
              <w:t>T</w:t>
            </w:r>
            <w:r w:rsidR="005319DF" w:rsidRPr="000E53D3">
              <w:rPr>
                <w:rFonts w:asciiTheme="minorHAnsi" w:hAnsiTheme="minorHAnsi" w:cstheme="minorHAnsi"/>
                <w:b w:val="0"/>
                <w:bCs/>
                <w:color w:val="C00000"/>
                <w:sz w:val="20"/>
              </w:rPr>
              <w:t xml:space="preserve">o be submitted by </w:t>
            </w:r>
            <w:r w:rsidR="005319DF" w:rsidRPr="000E53D3">
              <w:rPr>
                <w:rFonts w:asciiTheme="minorHAnsi" w:hAnsiTheme="minorHAnsi" w:cstheme="minorHAnsi"/>
                <w:bCs/>
                <w:color w:val="C00000"/>
                <w:sz w:val="20"/>
              </w:rPr>
              <w:t>email</w:t>
            </w:r>
            <w:r w:rsidR="005319DF" w:rsidRPr="000E53D3">
              <w:rPr>
                <w:rFonts w:asciiTheme="minorHAnsi" w:hAnsiTheme="minorHAnsi" w:cstheme="minorHAnsi"/>
                <w:b w:val="0"/>
                <w:bCs/>
                <w:color w:val="C00000"/>
                <w:sz w:val="20"/>
              </w:rPr>
              <w:t xml:space="preserve"> to</w:t>
            </w:r>
            <w:r w:rsidR="00BB2803" w:rsidRPr="000E53D3">
              <w:rPr>
                <w:rFonts w:asciiTheme="minorHAnsi" w:hAnsiTheme="minorHAnsi" w:cstheme="minorHAnsi"/>
                <w:b w:val="0"/>
                <w:bCs/>
                <w:color w:val="C00000"/>
                <w:sz w:val="20"/>
              </w:rPr>
              <w:t>: juerg.eberhard</w:t>
            </w:r>
            <w:r w:rsidR="005319DF" w:rsidRPr="000E53D3">
              <w:rPr>
                <w:rFonts w:asciiTheme="minorHAnsi" w:hAnsiTheme="minorHAnsi" w:cstheme="minorHAnsi"/>
                <w:b w:val="0"/>
                <w:bCs/>
                <w:color w:val="C00000"/>
                <w:sz w:val="20"/>
              </w:rPr>
              <w:t>@</w:t>
            </w:r>
            <w:r w:rsidR="003E3546" w:rsidRPr="000E53D3">
              <w:rPr>
                <w:rFonts w:asciiTheme="minorHAnsi" w:hAnsiTheme="minorHAnsi" w:cstheme="minorHAnsi"/>
                <w:b w:val="0"/>
                <w:bCs/>
                <w:color w:val="C00000"/>
                <w:sz w:val="20"/>
              </w:rPr>
              <w:t>emf</w:t>
            </w:r>
            <w:r w:rsidR="005319DF" w:rsidRPr="000E53D3">
              <w:rPr>
                <w:rFonts w:asciiTheme="minorHAnsi" w:hAnsiTheme="minorHAnsi" w:cstheme="minorHAnsi"/>
                <w:b w:val="0"/>
                <w:bCs/>
                <w:color w:val="C00000"/>
                <w:sz w:val="20"/>
              </w:rPr>
              <w:t xml:space="preserve">.ethz.ch </w:t>
            </w:r>
            <w:r w:rsidR="006E0854" w:rsidRPr="000E53D3">
              <w:rPr>
                <w:rFonts w:asciiTheme="minorHAnsi" w:hAnsiTheme="minorHAnsi" w:cstheme="minorHAnsi"/>
                <w:b w:val="0"/>
                <w:bCs/>
                <w:color w:val="C00000"/>
                <w:sz w:val="20"/>
              </w:rPr>
              <w:br/>
            </w:r>
            <w:r w:rsidR="00BB2803" w:rsidRPr="000E53D3">
              <w:rPr>
                <w:rFonts w:asciiTheme="minorHAnsi" w:hAnsiTheme="minorHAnsi" w:cstheme="minorHAnsi"/>
                <w:b w:val="0"/>
                <w:bCs/>
                <w:i/>
                <w:iCs/>
                <w:color w:val="C00000"/>
                <w:sz w:val="20"/>
              </w:rPr>
              <w:t>(t</w:t>
            </w:r>
            <w:r w:rsidR="003E411D" w:rsidRPr="000E53D3">
              <w:rPr>
                <w:rFonts w:asciiTheme="minorHAnsi" w:hAnsiTheme="minorHAnsi" w:cstheme="minorHAnsi"/>
                <w:b w:val="0"/>
                <w:bCs/>
                <w:i/>
                <w:iCs/>
                <w:color w:val="C00000"/>
                <w:sz w:val="20"/>
              </w:rPr>
              <w:t xml:space="preserve">he </w:t>
            </w:r>
            <w:r w:rsidRPr="000E53D3">
              <w:rPr>
                <w:rFonts w:asciiTheme="minorHAnsi" w:hAnsiTheme="minorHAnsi" w:cstheme="minorHAnsi"/>
                <w:b w:val="0"/>
                <w:bCs/>
                <w:i/>
                <w:iCs/>
                <w:color w:val="C00000"/>
                <w:sz w:val="20"/>
              </w:rPr>
              <w:t>Pre-</w:t>
            </w:r>
            <w:r w:rsidR="003E411D" w:rsidRPr="000E53D3">
              <w:rPr>
                <w:rFonts w:asciiTheme="minorHAnsi" w:hAnsiTheme="minorHAnsi" w:cstheme="minorHAnsi"/>
                <w:b w:val="0"/>
                <w:bCs/>
                <w:i/>
                <w:iCs/>
                <w:color w:val="C00000"/>
                <w:sz w:val="20"/>
              </w:rPr>
              <w:t xml:space="preserve">Proposal can be submitted in </w:t>
            </w:r>
            <w:r w:rsidR="00E213D3" w:rsidRPr="000E53D3">
              <w:rPr>
                <w:rFonts w:asciiTheme="minorHAnsi" w:hAnsiTheme="minorHAnsi" w:cstheme="minorHAnsi"/>
                <w:b w:val="0"/>
                <w:bCs/>
                <w:i/>
                <w:iCs/>
                <w:color w:val="C00000"/>
                <w:sz w:val="20"/>
              </w:rPr>
              <w:t>ENGLISH</w:t>
            </w:r>
            <w:r w:rsidR="003E411D" w:rsidRPr="000E53D3">
              <w:rPr>
                <w:rFonts w:asciiTheme="minorHAnsi" w:hAnsiTheme="minorHAnsi" w:cstheme="minorHAnsi"/>
                <w:b w:val="0"/>
                <w:bCs/>
                <w:i/>
                <w:iCs/>
                <w:color w:val="C00000"/>
                <w:sz w:val="20"/>
              </w:rPr>
              <w:t xml:space="preserve"> or </w:t>
            </w:r>
            <w:r w:rsidR="00E213D3" w:rsidRPr="000E53D3">
              <w:rPr>
                <w:rFonts w:asciiTheme="minorHAnsi" w:hAnsiTheme="minorHAnsi" w:cstheme="minorHAnsi"/>
                <w:b w:val="0"/>
                <w:bCs/>
                <w:i/>
                <w:iCs/>
                <w:color w:val="C00000"/>
                <w:sz w:val="20"/>
              </w:rPr>
              <w:t>GERMAN</w:t>
            </w:r>
            <w:r w:rsidR="00BB2803" w:rsidRPr="000E53D3">
              <w:rPr>
                <w:rFonts w:asciiTheme="minorHAnsi" w:hAnsiTheme="minorHAnsi" w:cstheme="minorHAnsi"/>
                <w:b w:val="0"/>
                <w:bCs/>
                <w:i/>
                <w:iCs/>
                <w:color w:val="C00000"/>
                <w:sz w:val="20"/>
              </w:rPr>
              <w:t>)</w:t>
            </w:r>
          </w:p>
        </w:tc>
        <w:tc>
          <w:tcPr>
            <w:tcW w:w="2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0E0E0"/>
          </w:tcPr>
          <w:p w14:paraId="7A93F6A7" w14:textId="77777777" w:rsidR="003E411D" w:rsidRPr="00BB2803" w:rsidRDefault="003E411D" w:rsidP="00CE6670">
            <w:pPr>
              <w:tabs>
                <w:tab w:val="left" w:pos="5670"/>
              </w:tabs>
              <w:spacing w:before="140"/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</w:pPr>
            <w:r w:rsidRPr="00BB2803"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  <w:t>Registration N</w:t>
            </w:r>
            <w:r w:rsidR="004A1C5F" w:rsidRPr="00BB2803"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  <w:t>o.</w:t>
            </w:r>
          </w:p>
          <w:p w14:paraId="196A64F3" w14:textId="77777777" w:rsidR="003E411D" w:rsidRPr="00BB2803" w:rsidRDefault="003E411D" w:rsidP="00CE6670">
            <w:pPr>
              <w:tabs>
                <w:tab w:val="left" w:pos="5670"/>
              </w:tabs>
              <w:spacing w:before="140"/>
              <w:rPr>
                <w:rFonts w:asciiTheme="minorHAnsi" w:hAnsiTheme="minorHAnsi" w:cstheme="minorHAnsi"/>
                <w:b/>
                <w:iCs/>
                <w:sz w:val="28"/>
                <w:szCs w:val="28"/>
              </w:rPr>
            </w:pPr>
          </w:p>
          <w:p w14:paraId="21AF708E" w14:textId="77777777" w:rsidR="003E411D" w:rsidRPr="00BB2803" w:rsidRDefault="003E411D" w:rsidP="00CE6670">
            <w:pPr>
              <w:tabs>
                <w:tab w:val="left" w:pos="5670"/>
              </w:tabs>
              <w:spacing w:before="140"/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  <w:lang w:val="de-DE"/>
              </w:rPr>
            </w:pPr>
          </w:p>
        </w:tc>
      </w:tr>
      <w:tr w:rsidR="003E411D" w:rsidRPr="00BB2803" w14:paraId="365AF1C6" w14:textId="77777777">
        <w:trPr>
          <w:cantSplit/>
          <w:trHeight w:val="1432"/>
        </w:trPr>
        <w:tc>
          <w:tcPr>
            <w:tcW w:w="6740" w:type="dxa"/>
            <w:vMerge/>
          </w:tcPr>
          <w:p w14:paraId="0F28BC29" w14:textId="77777777" w:rsidR="003E411D" w:rsidRPr="00BB2803" w:rsidRDefault="003E411D" w:rsidP="00CE6670">
            <w:pPr>
              <w:tabs>
                <w:tab w:val="left" w:pos="5670"/>
              </w:tabs>
              <w:rPr>
                <w:rFonts w:asciiTheme="minorHAnsi" w:hAnsiTheme="minorHAnsi" w:cstheme="minorHAnsi"/>
                <w:b/>
                <w:i/>
                <w:iCs/>
                <w:sz w:val="36"/>
              </w:rPr>
            </w:pPr>
          </w:p>
        </w:tc>
        <w:tc>
          <w:tcPr>
            <w:tcW w:w="28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C73921" w14:textId="77777777" w:rsidR="003E411D" w:rsidRPr="00BB2803" w:rsidRDefault="003E411D" w:rsidP="00CE6670">
            <w:pPr>
              <w:tabs>
                <w:tab w:val="left" w:pos="5670"/>
              </w:tabs>
              <w:spacing w:before="140"/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20"/>
                <w:szCs w:val="20"/>
              </w:rPr>
            </w:pPr>
          </w:p>
          <w:p w14:paraId="7DE75E5B" w14:textId="77777777" w:rsidR="001C4A99" w:rsidRPr="00BB2803" w:rsidRDefault="001C4A99" w:rsidP="00CE6670">
            <w:pPr>
              <w:tabs>
                <w:tab w:val="left" w:pos="5670"/>
              </w:tabs>
              <w:spacing w:before="140"/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20"/>
                <w:szCs w:val="20"/>
              </w:rPr>
            </w:pPr>
          </w:p>
          <w:p w14:paraId="301BD22E" w14:textId="65FCB009" w:rsidR="006F3069" w:rsidRPr="00BB2803" w:rsidRDefault="006F3069" w:rsidP="00B238FF">
            <w:pPr>
              <w:tabs>
                <w:tab w:val="left" w:pos="5670"/>
              </w:tabs>
              <w:spacing w:before="140"/>
              <w:rPr>
                <w:rFonts w:asciiTheme="minorHAnsi" w:hAnsiTheme="minorHAnsi" w:cstheme="minorHAnsi"/>
                <w:b/>
                <w:iCs/>
                <w:color w:val="000000" w:themeColor="text1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b/>
                <w:iCs/>
                <w:color w:val="000000" w:themeColor="text1"/>
                <w:sz w:val="20"/>
                <w:szCs w:val="20"/>
              </w:rPr>
              <w:t>S</w:t>
            </w:r>
            <w:r w:rsidR="003E411D" w:rsidRPr="00BB2803">
              <w:rPr>
                <w:rFonts w:asciiTheme="minorHAnsi" w:hAnsiTheme="minorHAnsi" w:cstheme="minorHAnsi"/>
                <w:b/>
                <w:iCs/>
                <w:color w:val="000000" w:themeColor="text1"/>
                <w:sz w:val="20"/>
                <w:szCs w:val="20"/>
              </w:rPr>
              <w:t>ubmission date:</w:t>
            </w:r>
            <w:r w:rsidRPr="00BB2803">
              <w:rPr>
                <w:rFonts w:asciiTheme="minorHAnsi" w:hAnsiTheme="minorHAnsi" w:cstheme="minorHAnsi"/>
                <w:b/>
                <w:iCs/>
                <w:color w:val="000000" w:themeColor="text1"/>
                <w:sz w:val="20"/>
                <w:szCs w:val="20"/>
              </w:rPr>
              <w:br/>
            </w:r>
            <w:r w:rsidR="00BB2803" w:rsidRPr="00BB2803">
              <w:rPr>
                <w:rFonts w:asciiTheme="minorHAnsi" w:hAnsiTheme="minorHAnsi" w:cstheme="minorHAnsi"/>
                <w:b/>
                <w:iCs/>
                <w:color w:val="000000" w:themeColor="text1"/>
                <w:sz w:val="20"/>
                <w:szCs w:val="20"/>
                <w:highlight w:val="yellow"/>
              </w:rPr>
              <w:t>xy.xy.202</w:t>
            </w:r>
            <w:r w:rsidR="000A107D">
              <w:rPr>
                <w:rFonts w:asciiTheme="minorHAnsi" w:hAnsiTheme="minorHAnsi" w:cstheme="minorHAnsi"/>
                <w:b/>
                <w:iCs/>
                <w:color w:val="000000" w:themeColor="text1"/>
                <w:sz w:val="20"/>
                <w:szCs w:val="20"/>
                <w:highlight w:val="yellow"/>
              </w:rPr>
              <w:t>4</w:t>
            </w:r>
          </w:p>
        </w:tc>
      </w:tr>
    </w:tbl>
    <w:p w14:paraId="59FA0235" w14:textId="77777777" w:rsidR="003E411D" w:rsidRPr="00BB2803" w:rsidRDefault="003E411D" w:rsidP="003E411D">
      <w:pPr>
        <w:pStyle w:val="Narrow"/>
        <w:rPr>
          <w:rFonts w:asciiTheme="minorHAnsi" w:hAnsiTheme="minorHAnsi" w:cstheme="minorHAnsi"/>
          <w:lang w:val="en-US"/>
        </w:rPr>
      </w:pPr>
    </w:p>
    <w:p w14:paraId="67339DD1" w14:textId="77777777" w:rsidR="00811819" w:rsidRPr="00BB2803" w:rsidRDefault="00811819" w:rsidP="003E411D">
      <w:pPr>
        <w:pStyle w:val="Narrow"/>
        <w:rPr>
          <w:rFonts w:asciiTheme="minorHAnsi" w:hAnsiTheme="minorHAnsi" w:cstheme="minorHAnsi"/>
          <w:lang w:val="en-US"/>
        </w:rPr>
      </w:pPr>
    </w:p>
    <w:p w14:paraId="423A50B7" w14:textId="77777777" w:rsidR="0044452C" w:rsidRPr="00BB2803" w:rsidRDefault="0044452C" w:rsidP="003E411D">
      <w:pPr>
        <w:pStyle w:val="Narrow"/>
        <w:rPr>
          <w:rFonts w:asciiTheme="minorHAnsi" w:hAnsiTheme="minorHAnsi" w:cstheme="minorHAnsi"/>
          <w:lang w:val="en-US"/>
        </w:rPr>
      </w:pPr>
    </w:p>
    <w:p w14:paraId="523744A3" w14:textId="77777777" w:rsidR="003E411D" w:rsidRPr="00BB2803" w:rsidRDefault="00BF3956" w:rsidP="00423F6F">
      <w:pPr>
        <w:pStyle w:val="Heading"/>
        <w:pageBreakBefore w:val="0"/>
        <w:shd w:val="clear" w:color="auto" w:fill="E0E0E0"/>
        <w:ind w:right="34"/>
        <w:rPr>
          <w:rFonts w:asciiTheme="minorHAnsi" w:hAnsiTheme="minorHAnsi" w:cstheme="minorHAnsi"/>
          <w:sz w:val="24"/>
          <w:szCs w:val="24"/>
          <w:lang w:val="en-US"/>
        </w:rPr>
      </w:pPr>
      <w:r w:rsidRPr="00BB2803">
        <w:rPr>
          <w:rFonts w:asciiTheme="minorHAnsi" w:hAnsiTheme="minorHAnsi" w:cstheme="minorHAnsi"/>
          <w:sz w:val="24"/>
          <w:szCs w:val="24"/>
          <w:lang w:val="en-US"/>
        </w:rPr>
        <w:t>1.</w:t>
      </w:r>
      <w:r w:rsidRPr="00BB2803">
        <w:rPr>
          <w:rFonts w:asciiTheme="minorHAnsi" w:hAnsiTheme="minorHAnsi" w:cstheme="minorHAnsi"/>
          <w:sz w:val="24"/>
          <w:szCs w:val="24"/>
          <w:lang w:val="en-US"/>
        </w:rPr>
        <w:tab/>
      </w:r>
      <w:r w:rsidR="003E411D" w:rsidRPr="00BB2803">
        <w:rPr>
          <w:rFonts w:asciiTheme="minorHAnsi" w:hAnsiTheme="minorHAnsi" w:cstheme="minorHAnsi"/>
          <w:sz w:val="24"/>
          <w:szCs w:val="24"/>
          <w:lang w:val="en-US"/>
        </w:rPr>
        <w:t>General information</w:t>
      </w:r>
    </w:p>
    <w:p w14:paraId="2D50F7FC" w14:textId="77777777" w:rsidR="00932AF1" w:rsidRPr="00BB2803" w:rsidRDefault="00932AF1" w:rsidP="00932AF1">
      <w:pPr>
        <w:pStyle w:val="Heading"/>
        <w:pageBreakBefore w:val="0"/>
        <w:ind w:right="34"/>
        <w:rPr>
          <w:rFonts w:asciiTheme="minorHAnsi" w:hAnsiTheme="minorHAnsi" w:cstheme="minorHAnsi"/>
          <w:sz w:val="20"/>
          <w:lang w:val="en-US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2313"/>
        <w:gridCol w:w="6698"/>
      </w:tblGrid>
      <w:tr w:rsidR="005319DF" w:rsidRPr="00BB2803" w14:paraId="5D7168FF" w14:textId="77777777">
        <w:trPr>
          <w:cantSplit/>
        </w:trPr>
        <w:tc>
          <w:tcPr>
            <w:tcW w:w="567" w:type="dxa"/>
          </w:tcPr>
          <w:p w14:paraId="16463F10" w14:textId="77777777" w:rsidR="005319DF" w:rsidRPr="00BB2803" w:rsidRDefault="00026A9A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1.1</w:t>
            </w:r>
          </w:p>
        </w:tc>
        <w:tc>
          <w:tcPr>
            <w:tcW w:w="2313" w:type="dxa"/>
          </w:tcPr>
          <w:p w14:paraId="1FEE0B5A" w14:textId="77777777" w:rsidR="005319DF" w:rsidRPr="00BB2803" w:rsidRDefault="005319DF" w:rsidP="00CE6670">
            <w:pPr>
              <w:spacing w:before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Submitting research unit:</w:t>
            </w:r>
          </w:p>
        </w:tc>
        <w:tc>
          <w:tcPr>
            <w:tcW w:w="6698" w:type="dxa"/>
            <w:tcBorders>
              <w:bottom w:val="single" w:sz="2" w:space="0" w:color="auto"/>
            </w:tcBorders>
          </w:tcPr>
          <w:p w14:paraId="0A363A90" w14:textId="77777777" w:rsidR="005319DF" w:rsidRPr="00BB2803" w:rsidRDefault="00A77138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0" w:name="Text118"/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0"/>
          </w:p>
        </w:tc>
      </w:tr>
      <w:tr w:rsidR="003E411D" w:rsidRPr="00BB2803" w14:paraId="54C9AA84" w14:textId="77777777">
        <w:trPr>
          <w:cantSplit/>
        </w:trPr>
        <w:tc>
          <w:tcPr>
            <w:tcW w:w="567" w:type="dxa"/>
          </w:tcPr>
          <w:p w14:paraId="62D5F1CD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13" w:type="dxa"/>
          </w:tcPr>
          <w:p w14:paraId="44AA2648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Ad</w:t>
            </w:r>
            <w:r w:rsidR="00085D84" w:rsidRPr="00BB2803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 xml:space="preserve">ress: </w:t>
            </w:r>
          </w:p>
        </w:tc>
        <w:tc>
          <w:tcPr>
            <w:tcW w:w="6698" w:type="dxa"/>
            <w:tcBorders>
              <w:bottom w:val="single" w:sz="2" w:space="0" w:color="auto"/>
            </w:tcBorders>
          </w:tcPr>
          <w:p w14:paraId="4E8B65B5" w14:textId="77777777" w:rsidR="003E411D" w:rsidRPr="00BB2803" w:rsidRDefault="00E213D3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1"/>
          </w:p>
        </w:tc>
      </w:tr>
      <w:tr w:rsidR="003E411D" w:rsidRPr="00BB2803" w14:paraId="54FAE56C" w14:textId="77777777">
        <w:trPr>
          <w:cantSplit/>
        </w:trPr>
        <w:tc>
          <w:tcPr>
            <w:tcW w:w="567" w:type="dxa"/>
          </w:tcPr>
          <w:p w14:paraId="579F7B05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13" w:type="dxa"/>
          </w:tcPr>
          <w:p w14:paraId="1C3F4C54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Contact Person:</w:t>
            </w:r>
          </w:p>
        </w:tc>
        <w:tc>
          <w:tcPr>
            <w:tcW w:w="6698" w:type="dxa"/>
            <w:tcBorders>
              <w:bottom w:val="single" w:sz="2" w:space="0" w:color="auto"/>
            </w:tcBorders>
          </w:tcPr>
          <w:p w14:paraId="4360005E" w14:textId="77777777" w:rsidR="003E411D" w:rsidRPr="00BB2803" w:rsidRDefault="00E213D3" w:rsidP="00CE6670">
            <w:pPr>
              <w:pStyle w:val="Anrede"/>
              <w:spacing w:before="40" w:after="40"/>
              <w:rPr>
                <w:rFonts w:asciiTheme="minorHAnsi" w:hAnsiTheme="minorHAnsi" w:cstheme="minorHAnsi"/>
                <w:sz w:val="20"/>
              </w:rPr>
            </w:pPr>
            <w:r w:rsidRPr="00BB2803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BB2803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</w:rPr>
            </w:r>
            <w:r w:rsidRPr="00BB2803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2"/>
          </w:p>
        </w:tc>
      </w:tr>
      <w:tr w:rsidR="003E411D" w:rsidRPr="00BB2803" w14:paraId="074A6839" w14:textId="77777777">
        <w:trPr>
          <w:cantSplit/>
        </w:trPr>
        <w:tc>
          <w:tcPr>
            <w:tcW w:w="567" w:type="dxa"/>
          </w:tcPr>
          <w:p w14:paraId="384040D1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13" w:type="dxa"/>
          </w:tcPr>
          <w:p w14:paraId="140370F0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Address:</w:t>
            </w:r>
          </w:p>
        </w:tc>
        <w:tc>
          <w:tcPr>
            <w:tcW w:w="6698" w:type="dxa"/>
            <w:tcBorders>
              <w:bottom w:val="single" w:sz="2" w:space="0" w:color="auto"/>
            </w:tcBorders>
          </w:tcPr>
          <w:p w14:paraId="631066F3" w14:textId="77777777" w:rsidR="003E411D" w:rsidRPr="00BB2803" w:rsidRDefault="00E213D3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3"/>
          </w:p>
        </w:tc>
      </w:tr>
      <w:tr w:rsidR="007F0836" w:rsidRPr="00BB2803" w14:paraId="6E72B200" w14:textId="77777777">
        <w:trPr>
          <w:cantSplit/>
        </w:trPr>
        <w:tc>
          <w:tcPr>
            <w:tcW w:w="567" w:type="dxa"/>
          </w:tcPr>
          <w:p w14:paraId="4C8D146B" w14:textId="77777777" w:rsidR="007F0836" w:rsidRPr="00BB2803" w:rsidRDefault="007F0836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11" w:type="dxa"/>
            <w:gridSpan w:val="2"/>
          </w:tcPr>
          <w:p w14:paraId="5B55322C" w14:textId="41D92EF5" w:rsidR="007F0836" w:rsidRPr="00BB2803" w:rsidRDefault="007F0836" w:rsidP="0038774B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 xml:space="preserve">Tel.: 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4"/>
            <w:r w:rsidRPr="00BB2803">
              <w:rPr>
                <w:rFonts w:asciiTheme="minorHAnsi" w:hAnsiTheme="minorHAnsi" w:cstheme="minorHAnsi"/>
                <w:sz w:val="20"/>
                <w:szCs w:val="20"/>
              </w:rPr>
              <w:t xml:space="preserve"> / Email: 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5"/>
          </w:p>
        </w:tc>
      </w:tr>
    </w:tbl>
    <w:p w14:paraId="4123990B" w14:textId="77777777" w:rsidR="003E411D" w:rsidRPr="00BB2803" w:rsidRDefault="003E411D" w:rsidP="003E411D">
      <w:pPr>
        <w:pStyle w:val="Narrow"/>
        <w:spacing w:before="40" w:after="40"/>
        <w:rPr>
          <w:rFonts w:asciiTheme="minorHAnsi" w:hAnsiTheme="minorHAnsi" w:cstheme="minorHAnsi"/>
          <w:sz w:val="22"/>
          <w:lang w:val="en-US"/>
        </w:rPr>
      </w:pPr>
    </w:p>
    <w:tbl>
      <w:tblPr>
        <w:tblW w:w="9578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3515"/>
        <w:gridCol w:w="3515"/>
        <w:gridCol w:w="1414"/>
      </w:tblGrid>
      <w:tr w:rsidR="003E411D" w:rsidRPr="00BB2803" w14:paraId="097E8C50" w14:textId="77777777">
        <w:trPr>
          <w:cantSplit/>
        </w:trPr>
        <w:tc>
          <w:tcPr>
            <w:tcW w:w="567" w:type="dxa"/>
          </w:tcPr>
          <w:p w14:paraId="0DB31C55" w14:textId="77777777" w:rsidR="003E411D" w:rsidRPr="00BB2803" w:rsidRDefault="00026A9A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4082" w:type="dxa"/>
            <w:gridSpan w:val="2"/>
          </w:tcPr>
          <w:p w14:paraId="2B529A7C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Applicants</w:t>
            </w:r>
            <w:r w:rsidR="001E72D9" w:rsidRPr="00BB2803">
              <w:rPr>
                <w:rFonts w:asciiTheme="minorHAnsi" w:hAnsiTheme="minorHAnsi" w:cstheme="minorHAnsi"/>
                <w:sz w:val="20"/>
                <w:szCs w:val="20"/>
              </w:rPr>
              <w:t xml:space="preserve"> (Name, Surname)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3515" w:type="dxa"/>
          </w:tcPr>
          <w:p w14:paraId="1AFD43F7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Position:</w:t>
            </w:r>
          </w:p>
        </w:tc>
        <w:tc>
          <w:tcPr>
            <w:tcW w:w="1414" w:type="dxa"/>
          </w:tcPr>
          <w:p w14:paraId="01252810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Year of birth:</w:t>
            </w:r>
          </w:p>
        </w:tc>
      </w:tr>
      <w:tr w:rsidR="003E411D" w:rsidRPr="00BB2803" w14:paraId="5C14089D" w14:textId="77777777">
        <w:trPr>
          <w:cantSplit/>
        </w:trPr>
        <w:tc>
          <w:tcPr>
            <w:tcW w:w="567" w:type="dxa"/>
          </w:tcPr>
          <w:p w14:paraId="56D989C4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</w:tcPr>
          <w:p w14:paraId="72870C17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3515" w:type="dxa"/>
            <w:tcBorders>
              <w:bottom w:val="single" w:sz="2" w:space="0" w:color="auto"/>
            </w:tcBorders>
          </w:tcPr>
          <w:p w14:paraId="41E7B575" w14:textId="77777777" w:rsidR="003E411D" w:rsidRPr="00BB2803" w:rsidRDefault="00E213D3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3515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12920F1" w14:textId="77777777" w:rsidR="003E411D" w:rsidRPr="00BB2803" w:rsidRDefault="00E213D3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414" w:type="dxa"/>
            <w:tcBorders>
              <w:left w:val="single" w:sz="2" w:space="0" w:color="auto"/>
              <w:bottom w:val="single" w:sz="2" w:space="0" w:color="auto"/>
            </w:tcBorders>
          </w:tcPr>
          <w:p w14:paraId="51E1BCC7" w14:textId="77777777" w:rsidR="003E411D" w:rsidRPr="00BB2803" w:rsidRDefault="00E213D3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8"/>
          </w:p>
        </w:tc>
      </w:tr>
      <w:tr w:rsidR="003E411D" w:rsidRPr="00BB2803" w14:paraId="2AE1058C" w14:textId="77777777">
        <w:trPr>
          <w:cantSplit/>
        </w:trPr>
        <w:tc>
          <w:tcPr>
            <w:tcW w:w="567" w:type="dxa"/>
          </w:tcPr>
          <w:p w14:paraId="079B6593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</w:tcPr>
          <w:p w14:paraId="6F947983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3515" w:type="dxa"/>
            <w:tcBorders>
              <w:top w:val="single" w:sz="2" w:space="0" w:color="auto"/>
              <w:bottom w:val="single" w:sz="2" w:space="0" w:color="auto"/>
            </w:tcBorders>
          </w:tcPr>
          <w:p w14:paraId="2E0690E0" w14:textId="77777777" w:rsidR="003E411D" w:rsidRPr="00BB2803" w:rsidRDefault="008B0B01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F0A5A2" w14:textId="77777777" w:rsidR="003E411D" w:rsidRPr="00BB2803" w:rsidRDefault="008B0B01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70F23E6" w14:textId="77777777" w:rsidR="003E411D" w:rsidRPr="00BB2803" w:rsidRDefault="008B0B01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3E411D" w:rsidRPr="00BB2803" w14:paraId="47BCA05A" w14:textId="77777777">
        <w:trPr>
          <w:cantSplit/>
        </w:trPr>
        <w:tc>
          <w:tcPr>
            <w:tcW w:w="567" w:type="dxa"/>
          </w:tcPr>
          <w:p w14:paraId="159EA148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</w:tcPr>
          <w:p w14:paraId="019DFD55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3515" w:type="dxa"/>
            <w:tcBorders>
              <w:top w:val="single" w:sz="2" w:space="0" w:color="auto"/>
              <w:bottom w:val="single" w:sz="2" w:space="0" w:color="auto"/>
            </w:tcBorders>
          </w:tcPr>
          <w:p w14:paraId="250C65DF" w14:textId="77777777" w:rsidR="003E411D" w:rsidRPr="00BB2803" w:rsidRDefault="008B0B01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7ACD422" w14:textId="77777777" w:rsidR="003E411D" w:rsidRPr="00BB2803" w:rsidRDefault="008B0B01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6C530390" w14:textId="77777777" w:rsidR="003E411D" w:rsidRPr="00BB2803" w:rsidRDefault="008B0B01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836B27" w:rsidRPr="00BB2803" w14:paraId="31E7B6F0" w14:textId="77777777">
        <w:trPr>
          <w:cantSplit/>
        </w:trPr>
        <w:tc>
          <w:tcPr>
            <w:tcW w:w="567" w:type="dxa"/>
          </w:tcPr>
          <w:p w14:paraId="2A606C0C" w14:textId="77777777" w:rsidR="00836B27" w:rsidRPr="00BB2803" w:rsidRDefault="00836B27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67" w:type="dxa"/>
          </w:tcPr>
          <w:p w14:paraId="501DC98C" w14:textId="77777777" w:rsidR="00836B27" w:rsidRPr="00BB2803" w:rsidRDefault="00836B27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3515" w:type="dxa"/>
            <w:tcBorders>
              <w:top w:val="single" w:sz="2" w:space="0" w:color="auto"/>
              <w:bottom w:val="single" w:sz="2" w:space="0" w:color="auto"/>
            </w:tcBorders>
          </w:tcPr>
          <w:p w14:paraId="21C9DAC0" w14:textId="77777777" w:rsidR="00836B27" w:rsidRPr="00BB2803" w:rsidRDefault="008B0B01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5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D9B7E3" w14:textId="77777777" w:rsidR="00836B27" w:rsidRPr="00BB2803" w:rsidRDefault="008B0B01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6706BE3" w14:textId="77777777" w:rsidR="00836B27" w:rsidRPr="00BB2803" w:rsidRDefault="008B0B01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2161D601" w14:textId="77777777" w:rsidR="003E411D" w:rsidRPr="00BB2803" w:rsidRDefault="003E411D" w:rsidP="003E411D">
      <w:pPr>
        <w:pStyle w:val="Narrow"/>
        <w:spacing w:before="40" w:after="40"/>
        <w:rPr>
          <w:rFonts w:asciiTheme="minorHAnsi" w:hAnsiTheme="minorHAnsi" w:cstheme="minorHAnsi"/>
          <w:sz w:val="22"/>
          <w:lang w:val="en-US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1553"/>
        <w:gridCol w:w="7458"/>
      </w:tblGrid>
      <w:tr w:rsidR="003E411D" w:rsidRPr="00BB2803" w14:paraId="2EFB4752" w14:textId="77777777">
        <w:trPr>
          <w:cantSplit/>
          <w:trHeight w:hRule="exact" w:val="600"/>
        </w:trPr>
        <w:tc>
          <w:tcPr>
            <w:tcW w:w="567" w:type="dxa"/>
          </w:tcPr>
          <w:p w14:paraId="415B9C69" w14:textId="77777777" w:rsidR="003E411D" w:rsidRPr="00BB2803" w:rsidRDefault="00026A9A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1.3</w:t>
            </w:r>
          </w:p>
        </w:tc>
        <w:tc>
          <w:tcPr>
            <w:tcW w:w="1553" w:type="dxa"/>
          </w:tcPr>
          <w:p w14:paraId="728C3CE3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Title of project:</w:t>
            </w:r>
          </w:p>
        </w:tc>
        <w:tc>
          <w:tcPr>
            <w:tcW w:w="7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6E6E6"/>
          </w:tcPr>
          <w:p w14:paraId="0908BB04" w14:textId="77777777" w:rsidR="003E411D" w:rsidRPr="00BB2803" w:rsidRDefault="008B0B01" w:rsidP="00CE66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3E411D" w:rsidRPr="00BB2803" w14:paraId="44CFBDF6" w14:textId="77777777">
        <w:trPr>
          <w:cantSplit/>
        </w:trPr>
        <w:tc>
          <w:tcPr>
            <w:tcW w:w="567" w:type="dxa"/>
          </w:tcPr>
          <w:p w14:paraId="78EBD779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3" w:type="dxa"/>
          </w:tcPr>
          <w:p w14:paraId="0AB63020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Keywords:</w:t>
            </w:r>
          </w:p>
        </w:tc>
        <w:tc>
          <w:tcPr>
            <w:tcW w:w="7458" w:type="dxa"/>
            <w:tcBorders>
              <w:bottom w:val="single" w:sz="2" w:space="0" w:color="auto"/>
            </w:tcBorders>
          </w:tcPr>
          <w:p w14:paraId="0A60F626" w14:textId="77777777" w:rsidR="003E411D" w:rsidRPr="00BB2803" w:rsidRDefault="008B0B01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3E411D" w:rsidRPr="00BB2803" w14:paraId="5BEEB905" w14:textId="77777777">
        <w:trPr>
          <w:cantSplit/>
        </w:trPr>
        <w:tc>
          <w:tcPr>
            <w:tcW w:w="567" w:type="dxa"/>
          </w:tcPr>
          <w:p w14:paraId="70B75C02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3" w:type="dxa"/>
          </w:tcPr>
          <w:p w14:paraId="4551AA2B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Disciplines:</w:t>
            </w:r>
          </w:p>
        </w:tc>
        <w:tc>
          <w:tcPr>
            <w:tcW w:w="7458" w:type="dxa"/>
            <w:tcBorders>
              <w:top w:val="single" w:sz="2" w:space="0" w:color="auto"/>
              <w:bottom w:val="single" w:sz="2" w:space="0" w:color="auto"/>
            </w:tcBorders>
          </w:tcPr>
          <w:p w14:paraId="68FA0DC2" w14:textId="77777777" w:rsidR="003E411D" w:rsidRPr="00BB2803" w:rsidRDefault="008B0B01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703CE415" w14:textId="77777777" w:rsidR="003E411D" w:rsidRPr="00BB2803" w:rsidRDefault="003E411D" w:rsidP="003E411D">
      <w:pPr>
        <w:pStyle w:val="Narrow"/>
        <w:spacing w:before="40" w:after="40"/>
        <w:rPr>
          <w:rFonts w:asciiTheme="minorHAnsi" w:hAnsiTheme="minorHAnsi" w:cstheme="minorHAnsi"/>
          <w:sz w:val="22"/>
          <w:lang w:val="en-US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1356"/>
        <w:gridCol w:w="2410"/>
        <w:gridCol w:w="2835"/>
        <w:gridCol w:w="1984"/>
      </w:tblGrid>
      <w:tr w:rsidR="003E411D" w:rsidRPr="00BB2803" w14:paraId="4B7472C5" w14:textId="77777777" w:rsidTr="000E53D3">
        <w:trPr>
          <w:cantSplit/>
        </w:trPr>
        <w:tc>
          <w:tcPr>
            <w:tcW w:w="567" w:type="dxa"/>
          </w:tcPr>
          <w:p w14:paraId="6B06EFB7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1356" w:type="dxa"/>
            <w:tcBorders>
              <w:right w:val="single" w:sz="4" w:space="0" w:color="auto"/>
            </w:tcBorders>
          </w:tcPr>
          <w:p w14:paraId="04272384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Total credit requested: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C8A1EF2" w14:textId="77777777" w:rsidR="003E411D" w:rsidRPr="00BB2803" w:rsidRDefault="008B0B01" w:rsidP="00EE1F09">
            <w:pPr>
              <w:pStyle w:val="Kopfzeile"/>
              <w:spacing w:before="40" w:after="4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E04F97" w:rsidRPr="00BB280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3E411D" w:rsidRPr="00BB2803">
              <w:rPr>
                <w:rFonts w:asciiTheme="minorHAnsi" w:hAnsiTheme="minorHAnsi" w:cstheme="minorHAnsi"/>
                <w:sz w:val="20"/>
                <w:szCs w:val="20"/>
              </w:rPr>
              <w:t>kCHF</w:t>
            </w:r>
            <w:proofErr w:type="spellEnd"/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09D21943" w14:textId="77777777" w:rsidR="003E411D" w:rsidRPr="00BB2803" w:rsidRDefault="00836B27" w:rsidP="00836B27">
            <w:pPr>
              <w:tabs>
                <w:tab w:val="left" w:pos="629"/>
                <w:tab w:val="left" w:pos="1196"/>
              </w:tabs>
              <w:spacing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ab/>
              <w:t>1.5</w:t>
            </w:r>
            <w:r w:rsidR="00026A9A" w:rsidRPr="00BB280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3E411D" w:rsidRPr="00BB2803">
              <w:rPr>
                <w:rFonts w:asciiTheme="minorHAnsi" w:hAnsiTheme="minorHAnsi" w:cstheme="minorHAnsi"/>
                <w:sz w:val="20"/>
                <w:szCs w:val="20"/>
              </w:rPr>
              <w:t xml:space="preserve">Component for </w:t>
            </w:r>
            <w:r w:rsidR="00ED4E82" w:rsidRPr="00BB280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026A9A" w:rsidRPr="00BB280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3E411D" w:rsidRPr="00BB2803">
              <w:rPr>
                <w:rFonts w:asciiTheme="minorHAnsi" w:hAnsiTheme="minorHAnsi" w:cstheme="minorHAnsi"/>
                <w:sz w:val="20"/>
                <w:szCs w:val="20"/>
              </w:rPr>
              <w:t>salaries:</w:t>
            </w:r>
          </w:p>
        </w:tc>
        <w:tc>
          <w:tcPr>
            <w:tcW w:w="1984" w:type="dxa"/>
            <w:tcBorders>
              <w:bottom w:val="single" w:sz="2" w:space="0" w:color="auto"/>
            </w:tcBorders>
            <w:vAlign w:val="center"/>
          </w:tcPr>
          <w:p w14:paraId="5C1FCFD1" w14:textId="77777777" w:rsidR="003E411D" w:rsidRPr="00BB2803" w:rsidRDefault="008B0B01" w:rsidP="00EE1F09">
            <w:pPr>
              <w:spacing w:before="40" w:after="4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E04F97" w:rsidRPr="00BB280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3E411D" w:rsidRPr="00BB2803">
              <w:rPr>
                <w:rFonts w:asciiTheme="minorHAnsi" w:hAnsiTheme="minorHAnsi" w:cstheme="minorHAnsi"/>
                <w:sz w:val="20"/>
                <w:szCs w:val="20"/>
              </w:rPr>
              <w:t>kCHF</w:t>
            </w:r>
            <w:proofErr w:type="spellEnd"/>
          </w:p>
        </w:tc>
      </w:tr>
    </w:tbl>
    <w:p w14:paraId="4D63D458" w14:textId="77777777" w:rsidR="003E411D" w:rsidRPr="00BB2803" w:rsidRDefault="003E411D" w:rsidP="003E411D">
      <w:pPr>
        <w:pStyle w:val="Narrow"/>
        <w:spacing w:before="40" w:after="40"/>
        <w:rPr>
          <w:rFonts w:asciiTheme="minorHAnsi" w:hAnsiTheme="minorHAnsi" w:cstheme="minorHAnsi"/>
          <w:lang w:val="en-US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1356"/>
        <w:gridCol w:w="1559"/>
        <w:gridCol w:w="1701"/>
        <w:gridCol w:w="1985"/>
      </w:tblGrid>
      <w:tr w:rsidR="003E411D" w:rsidRPr="00BB2803" w14:paraId="5FA09DBB" w14:textId="77777777">
        <w:trPr>
          <w:cantSplit/>
        </w:trPr>
        <w:tc>
          <w:tcPr>
            <w:tcW w:w="567" w:type="dxa"/>
          </w:tcPr>
          <w:p w14:paraId="09D61993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="00026A9A" w:rsidRPr="00BB2803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356" w:type="dxa"/>
          </w:tcPr>
          <w:p w14:paraId="759FDB90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Start date:</w:t>
            </w: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14:paraId="10B7283D" w14:textId="77777777" w:rsidR="003E411D" w:rsidRPr="00BB2803" w:rsidRDefault="008B0B01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701" w:type="dxa"/>
            <w:vAlign w:val="bottom"/>
          </w:tcPr>
          <w:p w14:paraId="5D8F68A0" w14:textId="77777777" w:rsidR="003E411D" w:rsidRPr="00BB2803" w:rsidRDefault="003E411D" w:rsidP="00836B27">
            <w:pPr>
              <w:spacing w:before="40" w:after="40"/>
              <w:ind w:left="20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Duration:</w:t>
            </w:r>
          </w:p>
        </w:tc>
        <w:tc>
          <w:tcPr>
            <w:tcW w:w="1985" w:type="dxa"/>
            <w:tcBorders>
              <w:bottom w:val="single" w:sz="2" w:space="0" w:color="auto"/>
            </w:tcBorders>
          </w:tcPr>
          <w:p w14:paraId="61ADB25E" w14:textId="77777777" w:rsidR="003E411D" w:rsidRPr="00BB2803" w:rsidRDefault="008B0B01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2FD00A1E" w14:textId="77777777" w:rsidR="003E411D" w:rsidRPr="00BB2803" w:rsidRDefault="003E411D" w:rsidP="003E411D">
      <w:pPr>
        <w:pStyle w:val="Narrow"/>
        <w:spacing w:before="40" w:after="40"/>
        <w:rPr>
          <w:rFonts w:asciiTheme="minorHAnsi" w:hAnsiTheme="minorHAnsi" w:cstheme="minorHAnsi"/>
          <w:lang w:val="en-US"/>
        </w:rPr>
      </w:pPr>
    </w:p>
    <w:tbl>
      <w:tblPr>
        <w:tblW w:w="9578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7"/>
        <w:gridCol w:w="2632"/>
        <w:gridCol w:w="1984"/>
        <w:gridCol w:w="4395"/>
      </w:tblGrid>
      <w:tr w:rsidR="003E411D" w:rsidRPr="00BB2803" w14:paraId="261E29AD" w14:textId="77777777">
        <w:trPr>
          <w:cantSplit/>
        </w:trPr>
        <w:tc>
          <w:tcPr>
            <w:tcW w:w="567" w:type="dxa"/>
          </w:tcPr>
          <w:p w14:paraId="5B20EC0D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  <w:r w:rsidR="00026A9A" w:rsidRPr="00BB2803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632" w:type="dxa"/>
            <w:vMerge w:val="restart"/>
          </w:tcPr>
          <w:p w14:paraId="190C8FAF" w14:textId="77777777" w:rsidR="003E411D" w:rsidRPr="00BB2803" w:rsidRDefault="00FA6116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Does the project belong</w:t>
            </w:r>
            <w:r w:rsidR="003E411D" w:rsidRPr="00BB280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 xml:space="preserve">to </w:t>
            </w:r>
            <w:r w:rsidR="003E411D" w:rsidRPr="00BB2803">
              <w:rPr>
                <w:rFonts w:asciiTheme="minorHAnsi" w:hAnsiTheme="minorHAnsi" w:cstheme="minorHAnsi"/>
                <w:sz w:val="20"/>
                <w:szCs w:val="20"/>
              </w:rPr>
              <w:t>a principal theme of the research unit?</w:t>
            </w:r>
          </w:p>
        </w:tc>
        <w:tc>
          <w:tcPr>
            <w:tcW w:w="1984" w:type="dxa"/>
          </w:tcPr>
          <w:p w14:paraId="11F0E1B4" w14:textId="77777777" w:rsidR="003E411D" w:rsidRPr="00BB2803" w:rsidRDefault="0083106F" w:rsidP="0083106F">
            <w:pPr>
              <w:tabs>
                <w:tab w:val="left" w:pos="487"/>
              </w:tabs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heck1"/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CC15BB">
              <w:rPr>
                <w:rFonts w:asciiTheme="minorHAnsi" w:hAnsiTheme="minorHAnsi" w:cstheme="minorHAnsi"/>
                <w:sz w:val="20"/>
                <w:szCs w:val="20"/>
              </w:rPr>
            </w:r>
            <w:r w:rsidR="00CC15BB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9"/>
            <w:r w:rsidRPr="00BB280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3E411D" w:rsidRPr="00BB2803">
              <w:rPr>
                <w:rFonts w:asciiTheme="minorHAnsi" w:hAnsiTheme="minorHAnsi" w:cstheme="minorHAnsi"/>
                <w:sz w:val="20"/>
                <w:szCs w:val="20"/>
              </w:rPr>
              <w:t>Yes, namely:</w:t>
            </w:r>
          </w:p>
        </w:tc>
        <w:tc>
          <w:tcPr>
            <w:tcW w:w="4395" w:type="dxa"/>
            <w:tcBorders>
              <w:bottom w:val="single" w:sz="2" w:space="0" w:color="auto"/>
            </w:tcBorders>
          </w:tcPr>
          <w:p w14:paraId="610F618C" w14:textId="77777777" w:rsidR="003E411D" w:rsidRPr="00BB2803" w:rsidRDefault="008B0B01" w:rsidP="0083106F">
            <w:pPr>
              <w:tabs>
                <w:tab w:val="left" w:pos="401"/>
                <w:tab w:val="left" w:pos="487"/>
              </w:tabs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3E411D" w:rsidRPr="00BB2803" w14:paraId="24F5EEAD" w14:textId="77777777">
        <w:trPr>
          <w:cantSplit/>
        </w:trPr>
        <w:tc>
          <w:tcPr>
            <w:tcW w:w="567" w:type="dxa"/>
          </w:tcPr>
          <w:p w14:paraId="6E31A850" w14:textId="77777777" w:rsidR="003E411D" w:rsidRPr="00BB2803" w:rsidRDefault="003E411D" w:rsidP="00CE6670">
            <w:pPr>
              <w:pStyle w:val="Narrow"/>
              <w:spacing w:before="40" w:after="4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2632" w:type="dxa"/>
            <w:vMerge/>
          </w:tcPr>
          <w:p w14:paraId="0212F66F" w14:textId="77777777" w:rsidR="003E411D" w:rsidRPr="00BB2803" w:rsidRDefault="003E411D" w:rsidP="00CE6670">
            <w:pPr>
              <w:pStyle w:val="Narrow"/>
              <w:spacing w:before="40" w:after="4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C84AD0F" w14:textId="77777777" w:rsidR="003E411D" w:rsidRPr="00BB2803" w:rsidRDefault="00FA6116" w:rsidP="0083106F">
            <w:pPr>
              <w:pStyle w:val="Narrow"/>
              <w:tabs>
                <w:tab w:val="clear" w:pos="380"/>
                <w:tab w:val="left" w:pos="487"/>
              </w:tabs>
              <w:spacing w:before="40" w:after="4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  <w:lang w:val="en-US"/>
              </w:rPr>
              <w:tab/>
            </w:r>
            <w:r w:rsidR="003E411D" w:rsidRPr="00BB2803">
              <w:rPr>
                <w:rFonts w:asciiTheme="minorHAnsi" w:hAnsiTheme="minorHAnsi" w:cstheme="minorHAnsi"/>
                <w:lang w:val="en-US"/>
              </w:rPr>
              <w:t>Existing since:</w:t>
            </w:r>
          </w:p>
        </w:tc>
        <w:tc>
          <w:tcPr>
            <w:tcW w:w="4395" w:type="dxa"/>
            <w:tcBorders>
              <w:top w:val="single" w:sz="2" w:space="0" w:color="auto"/>
              <w:bottom w:val="single" w:sz="2" w:space="0" w:color="auto"/>
            </w:tcBorders>
          </w:tcPr>
          <w:p w14:paraId="78EFDCC8" w14:textId="77777777" w:rsidR="003E411D" w:rsidRPr="00BB2803" w:rsidRDefault="008B0B01" w:rsidP="0083106F">
            <w:pPr>
              <w:pStyle w:val="Narrow"/>
              <w:tabs>
                <w:tab w:val="clear" w:pos="380"/>
                <w:tab w:val="left" w:pos="401"/>
                <w:tab w:val="left" w:pos="487"/>
              </w:tabs>
              <w:spacing w:before="40" w:after="4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E411D" w:rsidRPr="00BB2803" w14:paraId="2C305029" w14:textId="77777777">
        <w:trPr>
          <w:cantSplit/>
        </w:trPr>
        <w:tc>
          <w:tcPr>
            <w:tcW w:w="567" w:type="dxa"/>
          </w:tcPr>
          <w:p w14:paraId="09D22CCE" w14:textId="77777777" w:rsidR="000E741C" w:rsidRPr="00BB2803" w:rsidRDefault="000E741C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0D9906" w14:textId="77777777" w:rsidR="000E741C" w:rsidRPr="00BB2803" w:rsidRDefault="000E741C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32" w:type="dxa"/>
            <w:vMerge/>
          </w:tcPr>
          <w:p w14:paraId="27B4723E" w14:textId="77777777" w:rsidR="003E411D" w:rsidRPr="00BB2803" w:rsidRDefault="003E411D" w:rsidP="00CE6670">
            <w:pPr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79" w:type="dxa"/>
            <w:gridSpan w:val="2"/>
          </w:tcPr>
          <w:p w14:paraId="508F800D" w14:textId="77777777" w:rsidR="000E741C" w:rsidRPr="00BB2803" w:rsidRDefault="0083106F" w:rsidP="0083106F">
            <w:pPr>
              <w:tabs>
                <w:tab w:val="left" w:pos="487"/>
              </w:tabs>
              <w:spacing w:before="40" w:after="4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2"/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CC15BB">
              <w:rPr>
                <w:rFonts w:asciiTheme="minorHAnsi" w:hAnsiTheme="minorHAnsi" w:cstheme="minorHAnsi"/>
                <w:sz w:val="20"/>
                <w:szCs w:val="20"/>
              </w:rPr>
            </w:r>
            <w:r w:rsidR="00CC15BB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10"/>
            <w:r w:rsidRPr="00BB280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3E411D" w:rsidRPr="00BB2803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</w:tr>
    </w:tbl>
    <w:p w14:paraId="547FFBC7" w14:textId="77777777" w:rsidR="0091665C" w:rsidRPr="00BB2803" w:rsidRDefault="0091665C" w:rsidP="00CE6670">
      <w:pPr>
        <w:spacing w:before="40" w:after="40"/>
        <w:rPr>
          <w:rFonts w:asciiTheme="minorHAnsi" w:hAnsiTheme="minorHAnsi" w:cstheme="minorHAnsi"/>
          <w:noProof/>
          <w:sz w:val="20"/>
          <w:szCs w:val="20"/>
        </w:rPr>
        <w:sectPr w:rsidR="0091665C" w:rsidRPr="00BB2803" w:rsidSect="0044452C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567" w:right="1134" w:bottom="567" w:left="1259" w:header="635" w:footer="567" w:gutter="0"/>
          <w:cols w:space="720"/>
          <w:titlePg/>
          <w:docGrid w:linePitch="360"/>
        </w:sectPr>
      </w:pPr>
    </w:p>
    <w:p w14:paraId="4CEAD4B0" w14:textId="77777777" w:rsidR="003E411D" w:rsidRPr="00BB2803" w:rsidRDefault="00024E24" w:rsidP="00423F6F">
      <w:pPr>
        <w:pStyle w:val="Heading"/>
        <w:pageBreakBefore w:val="0"/>
        <w:shd w:val="clear" w:color="auto" w:fill="E0E0E0"/>
        <w:ind w:right="34"/>
        <w:rPr>
          <w:rFonts w:asciiTheme="minorHAnsi" w:hAnsiTheme="minorHAnsi" w:cstheme="minorHAnsi"/>
          <w:sz w:val="24"/>
          <w:szCs w:val="24"/>
          <w:lang w:val="en-US"/>
        </w:rPr>
      </w:pPr>
      <w:r w:rsidRPr="00BB2803">
        <w:rPr>
          <w:rFonts w:asciiTheme="minorHAnsi" w:hAnsiTheme="minorHAnsi" w:cstheme="minorHAnsi"/>
          <w:sz w:val="24"/>
          <w:szCs w:val="24"/>
          <w:lang w:val="en-US"/>
        </w:rPr>
        <w:lastRenderedPageBreak/>
        <w:t>2</w:t>
      </w:r>
      <w:r w:rsidR="00BF3956" w:rsidRPr="00BB2803">
        <w:rPr>
          <w:rFonts w:asciiTheme="minorHAnsi" w:hAnsiTheme="minorHAnsi" w:cstheme="minorHAnsi"/>
          <w:sz w:val="24"/>
          <w:szCs w:val="24"/>
          <w:lang w:val="en-US"/>
        </w:rPr>
        <w:t>.</w:t>
      </w:r>
      <w:r w:rsidR="00BF3956" w:rsidRPr="00BB2803">
        <w:rPr>
          <w:rFonts w:asciiTheme="minorHAnsi" w:hAnsiTheme="minorHAnsi" w:cstheme="minorHAnsi"/>
          <w:sz w:val="24"/>
          <w:szCs w:val="24"/>
          <w:lang w:val="en-US"/>
        </w:rPr>
        <w:tab/>
        <w:t>Requested credit</w:t>
      </w:r>
    </w:p>
    <w:p w14:paraId="67EE4425" w14:textId="77777777" w:rsidR="00932AF1" w:rsidRPr="00BB2803" w:rsidRDefault="00932AF1" w:rsidP="00932AF1">
      <w:pPr>
        <w:pStyle w:val="Narrow"/>
        <w:tabs>
          <w:tab w:val="clear" w:pos="380"/>
        </w:tabs>
        <w:rPr>
          <w:rFonts w:asciiTheme="minorHAnsi" w:hAnsiTheme="minorHAnsi" w:cstheme="minorHAnsi"/>
          <w:lang w:val="en-US"/>
        </w:rPr>
      </w:pPr>
    </w:p>
    <w:p w14:paraId="3AB921F9" w14:textId="77777777" w:rsidR="003E411D" w:rsidRPr="00BB2803" w:rsidRDefault="003E411D" w:rsidP="00024E24">
      <w:pPr>
        <w:pStyle w:val="Narrow"/>
        <w:numPr>
          <w:ilvl w:val="1"/>
          <w:numId w:val="6"/>
        </w:numPr>
        <w:tabs>
          <w:tab w:val="clear" w:pos="360"/>
          <w:tab w:val="num" w:pos="567"/>
        </w:tabs>
        <w:ind w:left="567" w:hanging="567"/>
        <w:rPr>
          <w:rFonts w:asciiTheme="minorHAnsi" w:hAnsiTheme="minorHAnsi" w:cstheme="minorHAnsi"/>
          <w:lang w:val="en-US"/>
        </w:rPr>
      </w:pPr>
      <w:r w:rsidRPr="00BB2803">
        <w:rPr>
          <w:rFonts w:asciiTheme="minorHAnsi" w:hAnsiTheme="minorHAnsi" w:cstheme="minorHAnsi"/>
          <w:lang w:val="en-US"/>
        </w:rPr>
        <w:t>Personnel requirements</w:t>
      </w:r>
      <w:r w:rsidR="00386B0A" w:rsidRPr="00BB2803">
        <w:rPr>
          <w:rFonts w:asciiTheme="minorHAnsi" w:hAnsiTheme="minorHAnsi" w:cstheme="minorHAnsi"/>
          <w:lang w:val="en-US"/>
        </w:rPr>
        <w:t>:</w:t>
      </w:r>
    </w:p>
    <w:p w14:paraId="6B5921D3" w14:textId="77777777" w:rsidR="0030353B" w:rsidRPr="00BB2803" w:rsidRDefault="0030353B" w:rsidP="0030353B">
      <w:pPr>
        <w:pStyle w:val="Narrow"/>
        <w:tabs>
          <w:tab w:val="clear" w:pos="380"/>
          <w:tab w:val="left" w:pos="540"/>
        </w:tabs>
        <w:rPr>
          <w:rFonts w:asciiTheme="minorHAnsi" w:hAnsiTheme="minorHAnsi" w:cstheme="minorHAnsi"/>
          <w:lang w:val="en-US"/>
        </w:rPr>
      </w:pPr>
    </w:p>
    <w:tbl>
      <w:tblPr>
        <w:tblW w:w="9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4"/>
        <w:gridCol w:w="963"/>
        <w:gridCol w:w="964"/>
        <w:gridCol w:w="963"/>
        <w:gridCol w:w="964"/>
        <w:gridCol w:w="963"/>
        <w:gridCol w:w="964"/>
        <w:gridCol w:w="963"/>
        <w:gridCol w:w="964"/>
      </w:tblGrid>
      <w:tr w:rsidR="0030353B" w:rsidRPr="00BB2803" w14:paraId="7FA7AAC2" w14:textId="77777777" w:rsidTr="00563BD2">
        <w:trPr>
          <w:jc w:val="center"/>
        </w:trPr>
        <w:tc>
          <w:tcPr>
            <w:tcW w:w="2004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</w:tcPr>
          <w:p w14:paraId="557389B9" w14:textId="77777777" w:rsidR="0030353B" w:rsidRPr="00BB2803" w:rsidRDefault="0030353B" w:rsidP="00563BD2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92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C77519A" w14:textId="77777777" w:rsidR="0030353B" w:rsidRPr="00BB2803" w:rsidRDefault="0030353B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t>1</w:t>
            </w:r>
            <w:r w:rsidRPr="00BB2803">
              <w:rPr>
                <w:rFonts w:asciiTheme="minorHAnsi" w:hAnsiTheme="minorHAnsi" w:cstheme="minorHAnsi"/>
                <w:vertAlign w:val="superscript"/>
              </w:rPr>
              <w:t>st</w:t>
            </w:r>
            <w:r w:rsidRPr="00BB2803">
              <w:rPr>
                <w:rFonts w:asciiTheme="minorHAnsi" w:hAnsiTheme="minorHAnsi" w:cstheme="minorHAnsi"/>
              </w:rPr>
              <w:t xml:space="preserve"> participant</w:t>
            </w:r>
          </w:p>
        </w:tc>
        <w:tc>
          <w:tcPr>
            <w:tcW w:w="192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8826128" w14:textId="77777777" w:rsidR="0030353B" w:rsidRPr="00BB2803" w:rsidRDefault="0030353B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t>2</w:t>
            </w:r>
            <w:r w:rsidRPr="00BB2803">
              <w:rPr>
                <w:rFonts w:asciiTheme="minorHAnsi" w:hAnsiTheme="minorHAnsi" w:cstheme="minorHAnsi"/>
                <w:vertAlign w:val="superscript"/>
              </w:rPr>
              <w:t>nd</w:t>
            </w:r>
            <w:r w:rsidRPr="00BB2803">
              <w:rPr>
                <w:rFonts w:asciiTheme="minorHAnsi" w:hAnsiTheme="minorHAnsi" w:cstheme="minorHAnsi"/>
              </w:rPr>
              <w:t xml:space="preserve"> participant</w:t>
            </w:r>
          </w:p>
        </w:tc>
        <w:tc>
          <w:tcPr>
            <w:tcW w:w="192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CD5F7B2" w14:textId="77777777" w:rsidR="0030353B" w:rsidRPr="00BB2803" w:rsidRDefault="0030353B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t>3</w:t>
            </w:r>
            <w:r w:rsidRPr="00BB2803">
              <w:rPr>
                <w:rFonts w:asciiTheme="minorHAnsi" w:hAnsiTheme="minorHAnsi" w:cstheme="minorHAnsi"/>
                <w:vertAlign w:val="superscript"/>
              </w:rPr>
              <w:t>rd</w:t>
            </w:r>
            <w:r w:rsidRPr="00BB2803">
              <w:rPr>
                <w:rFonts w:asciiTheme="minorHAnsi" w:hAnsiTheme="minorHAnsi" w:cstheme="minorHAnsi"/>
              </w:rPr>
              <w:t xml:space="preserve"> participant</w:t>
            </w:r>
          </w:p>
        </w:tc>
        <w:tc>
          <w:tcPr>
            <w:tcW w:w="1927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178C6266" w14:textId="77777777" w:rsidR="0030353B" w:rsidRPr="00BB2803" w:rsidRDefault="0030353B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t>4</w:t>
            </w:r>
            <w:r w:rsidRPr="00BB2803">
              <w:rPr>
                <w:rFonts w:asciiTheme="minorHAnsi" w:hAnsiTheme="minorHAnsi" w:cstheme="minorHAnsi"/>
                <w:vertAlign w:val="superscript"/>
              </w:rPr>
              <w:t>th</w:t>
            </w:r>
            <w:r w:rsidRPr="00BB2803">
              <w:rPr>
                <w:rFonts w:asciiTheme="minorHAnsi" w:hAnsiTheme="minorHAnsi" w:cstheme="minorHAnsi"/>
              </w:rPr>
              <w:t xml:space="preserve"> participant</w:t>
            </w:r>
          </w:p>
        </w:tc>
      </w:tr>
      <w:tr w:rsidR="0030353B" w:rsidRPr="00BB2803" w14:paraId="3209E53B" w14:textId="77777777" w:rsidTr="00563BD2">
        <w:trPr>
          <w:trHeight w:val="309"/>
          <w:jc w:val="center"/>
        </w:trPr>
        <w:tc>
          <w:tcPr>
            <w:tcW w:w="2004" w:type="dxa"/>
            <w:tcBorders>
              <w:right w:val="single" w:sz="12" w:space="0" w:color="auto"/>
            </w:tcBorders>
            <w:shd w:val="clear" w:color="auto" w:fill="auto"/>
          </w:tcPr>
          <w:p w14:paraId="5E4ECE29" w14:textId="77777777" w:rsidR="0030353B" w:rsidRPr="00BB2803" w:rsidRDefault="0030353B" w:rsidP="00563BD2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>Academic degree</w:t>
            </w:r>
          </w:p>
        </w:tc>
        <w:tc>
          <w:tcPr>
            <w:tcW w:w="192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047D423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2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EA20301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2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85A115C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27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5258C1A6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30353B" w:rsidRPr="00BB2803" w14:paraId="30BA1B6E" w14:textId="77777777" w:rsidTr="00563BD2">
        <w:trPr>
          <w:jc w:val="center"/>
        </w:trPr>
        <w:tc>
          <w:tcPr>
            <w:tcW w:w="2004" w:type="dxa"/>
            <w:tcBorders>
              <w:right w:val="single" w:sz="12" w:space="0" w:color="auto"/>
            </w:tcBorders>
            <w:shd w:val="clear" w:color="auto" w:fill="auto"/>
          </w:tcPr>
          <w:p w14:paraId="40ABDFCD" w14:textId="77777777" w:rsidR="0030353B" w:rsidRPr="00BB2803" w:rsidRDefault="0030353B" w:rsidP="00563BD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 xml:space="preserve">Type of employment: </w:t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br/>
              <w:t>(PhD/Postdoc/Other)</w:t>
            </w:r>
          </w:p>
          <w:p w14:paraId="1CB58D5F" w14:textId="77777777" w:rsidR="0030353B" w:rsidRPr="00BB2803" w:rsidRDefault="0030353B" w:rsidP="00563BD2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>Explanations:</w:t>
            </w:r>
          </w:p>
        </w:tc>
        <w:tc>
          <w:tcPr>
            <w:tcW w:w="192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BFD3D71" w14:textId="77777777" w:rsidR="0030353B" w:rsidRPr="00BB2803" w:rsidRDefault="007F0836" w:rsidP="00563BD2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Pls. select..."/>
                    <w:listEntry w:val="PhD"/>
                    <w:listEntry w:val="Postdoc"/>
                    <w:listEntry w:val="Other (pls. explain)"/>
                  </w:ddList>
                </w:ffData>
              </w:fldChar>
            </w:r>
            <w:bookmarkStart w:id="11" w:name="Dropdown1"/>
            <w:r w:rsidRPr="00BB2803">
              <w:rPr>
                <w:rFonts w:asciiTheme="minorHAnsi" w:hAnsiTheme="minorHAnsi" w:cstheme="minorHAnsi"/>
                <w:sz w:val="16"/>
                <w:szCs w:val="16"/>
              </w:rPr>
              <w:instrText xml:space="preserve"> FORMDROPDOWN </w:instrText>
            </w:r>
            <w:r w:rsidR="00CC15BB">
              <w:rPr>
                <w:rFonts w:asciiTheme="minorHAnsi" w:hAnsiTheme="minorHAnsi" w:cstheme="minorHAnsi"/>
                <w:sz w:val="16"/>
                <w:szCs w:val="16"/>
              </w:rPr>
            </w:r>
            <w:r w:rsidR="00CC15BB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11"/>
          </w:p>
          <w:p w14:paraId="3D2B0047" w14:textId="77777777" w:rsidR="00600A32" w:rsidRPr="00BB2803" w:rsidRDefault="00600A32" w:rsidP="00563BD2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5B670BF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2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31017C5" w14:textId="77777777" w:rsidR="00600A32" w:rsidRPr="00BB2803" w:rsidRDefault="00600A32" w:rsidP="00563BD2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Pls. select..."/>
                    <w:listEntry w:val="PhD"/>
                    <w:listEntry w:val="Postdoc"/>
                    <w:listEntry w:val="Other (pls. explain)"/>
                  </w:ddList>
                </w:ffData>
              </w:fldChar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instrText xml:space="preserve"> FORMDROPDOWN </w:instrText>
            </w:r>
            <w:r w:rsidR="00CC15BB">
              <w:rPr>
                <w:rFonts w:asciiTheme="minorHAnsi" w:hAnsiTheme="minorHAnsi" w:cstheme="minorHAnsi"/>
                <w:sz w:val="16"/>
                <w:szCs w:val="16"/>
              </w:rPr>
            </w:r>
            <w:r w:rsidR="00CC15BB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  <w:p w14:paraId="0B6CA5E1" w14:textId="77777777" w:rsidR="0030353B" w:rsidRPr="00BB2803" w:rsidRDefault="0030353B" w:rsidP="00563BD2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2245CE3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2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80C5A7D" w14:textId="77777777" w:rsidR="00600A32" w:rsidRPr="00BB2803" w:rsidRDefault="00600A32" w:rsidP="00563BD2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Pls. select..."/>
                    <w:listEntry w:val="PhD"/>
                    <w:listEntry w:val="Postdoc"/>
                    <w:listEntry w:val="Other (pls. explain)"/>
                  </w:ddList>
                </w:ffData>
              </w:fldChar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instrText xml:space="preserve"> FORMDROPDOWN </w:instrText>
            </w:r>
            <w:r w:rsidR="00CC15BB">
              <w:rPr>
                <w:rFonts w:asciiTheme="minorHAnsi" w:hAnsiTheme="minorHAnsi" w:cstheme="minorHAnsi"/>
                <w:sz w:val="16"/>
                <w:szCs w:val="16"/>
              </w:rPr>
            </w:r>
            <w:r w:rsidR="00CC15BB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  <w:p w14:paraId="7CF84812" w14:textId="77777777" w:rsidR="00600A32" w:rsidRPr="00BB2803" w:rsidRDefault="00600A32" w:rsidP="00563BD2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BF1D27F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27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67254AFE" w14:textId="77777777" w:rsidR="00600A32" w:rsidRPr="00BB2803" w:rsidRDefault="00600A32" w:rsidP="00563BD2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Pls. select..."/>
                    <w:listEntry w:val="PhD"/>
                    <w:listEntry w:val="Postdoc"/>
                    <w:listEntry w:val="Other (pls. explain)"/>
                  </w:ddList>
                </w:ffData>
              </w:fldChar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instrText xml:space="preserve"> FORMDROPDOWN </w:instrText>
            </w:r>
            <w:r w:rsidR="00CC15BB">
              <w:rPr>
                <w:rFonts w:asciiTheme="minorHAnsi" w:hAnsiTheme="minorHAnsi" w:cstheme="minorHAnsi"/>
                <w:sz w:val="16"/>
                <w:szCs w:val="16"/>
              </w:rPr>
            </w:r>
            <w:r w:rsidR="00CC15BB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</w:p>
          <w:p w14:paraId="1CBAF1F4" w14:textId="77777777" w:rsidR="00600A32" w:rsidRPr="00BB2803" w:rsidRDefault="00600A32" w:rsidP="00563BD2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AE0E4E6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30353B" w:rsidRPr="00BB2803" w14:paraId="2413EA91" w14:textId="77777777" w:rsidTr="00563BD2">
        <w:trPr>
          <w:jc w:val="center"/>
        </w:trPr>
        <w:tc>
          <w:tcPr>
            <w:tcW w:w="2004" w:type="dxa"/>
            <w:tcBorders>
              <w:right w:val="single" w:sz="12" w:space="0" w:color="auto"/>
            </w:tcBorders>
            <w:shd w:val="clear" w:color="auto" w:fill="auto"/>
          </w:tcPr>
          <w:p w14:paraId="6EBB1690" w14:textId="15342C59" w:rsidR="0030353B" w:rsidRPr="00BB2803" w:rsidRDefault="0030353B" w:rsidP="0038774B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>Name of the</w:t>
            </w:r>
            <w:r w:rsidR="0038774B">
              <w:rPr>
                <w:rFonts w:asciiTheme="minorHAnsi" w:hAnsiTheme="minorHAnsi" w:cstheme="minorHAnsi"/>
                <w:sz w:val="16"/>
                <w:szCs w:val="16"/>
              </w:rPr>
              <w:t xml:space="preserve"> doctoral</w:t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 xml:space="preserve"> supervisor, if any</w:t>
            </w:r>
          </w:p>
        </w:tc>
        <w:tc>
          <w:tcPr>
            <w:tcW w:w="192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A5D76B8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2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EA0339C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27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2E89514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927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1FABFCF4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CF158F" w:rsidRPr="00BB2803" w14:paraId="7ACBDEF5" w14:textId="77777777" w:rsidTr="00563BD2">
        <w:trPr>
          <w:jc w:val="center"/>
        </w:trPr>
        <w:tc>
          <w:tcPr>
            <w:tcW w:w="2004" w:type="dxa"/>
            <w:tcBorders>
              <w:right w:val="single" w:sz="12" w:space="0" w:color="auto"/>
            </w:tcBorders>
            <w:shd w:val="clear" w:color="auto" w:fill="auto"/>
          </w:tcPr>
          <w:p w14:paraId="2B1A92EB" w14:textId="77777777" w:rsidR="0030353B" w:rsidRPr="00BB2803" w:rsidRDefault="0030353B" w:rsidP="00563BD2">
            <w:pPr>
              <w:spacing w:before="20" w:after="20"/>
              <w:rPr>
                <w:rFonts w:asciiTheme="minorHAnsi" w:hAnsiTheme="minorHAnsi" w:cstheme="minorHAnsi"/>
                <w:sz w:val="16"/>
                <w:szCs w:val="16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>Requested salary</w:t>
            </w:r>
          </w:p>
          <w:p w14:paraId="35831DD5" w14:textId="77777777" w:rsidR="0030353B" w:rsidRPr="00BB2803" w:rsidRDefault="0030353B" w:rsidP="00563BD2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>(PhDs: regular salary</w:t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br/>
              <w:t>of research unit)</w:t>
            </w:r>
          </w:p>
        </w:tc>
        <w:tc>
          <w:tcPr>
            <w:tcW w:w="963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021C53C4" w14:textId="77777777" w:rsidR="0030353B" w:rsidRPr="00BB2803" w:rsidRDefault="0030353B" w:rsidP="00563BD2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>Salary</w:t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in </w:t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br/>
            </w:r>
            <w:proofErr w:type="spellStart"/>
            <w:r w:rsidRPr="00BB2803">
              <w:rPr>
                <w:rFonts w:asciiTheme="minorHAnsi" w:hAnsiTheme="minorHAnsi" w:cstheme="minorHAnsi"/>
                <w:b/>
                <w:sz w:val="16"/>
                <w:szCs w:val="16"/>
              </w:rPr>
              <w:t>kCHF</w:t>
            </w:r>
            <w:proofErr w:type="spellEnd"/>
          </w:p>
        </w:tc>
        <w:tc>
          <w:tcPr>
            <w:tcW w:w="964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14:paraId="13C64273" w14:textId="77777777" w:rsidR="0030353B" w:rsidRPr="00BB2803" w:rsidRDefault="0030353B" w:rsidP="00563BD2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 xml:space="preserve">Work time on project </w:t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in </w:t>
            </w:r>
            <w:r w:rsidRPr="00BB2803">
              <w:rPr>
                <w:rFonts w:asciiTheme="minorHAnsi" w:hAnsiTheme="minorHAnsi" w:cstheme="minorHAnsi"/>
                <w:b/>
                <w:sz w:val="16"/>
                <w:szCs w:val="16"/>
              </w:rPr>
              <w:t>%</w:t>
            </w:r>
          </w:p>
        </w:tc>
        <w:tc>
          <w:tcPr>
            <w:tcW w:w="963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37EFEAC1" w14:textId="77777777" w:rsidR="0030353B" w:rsidRPr="00BB2803" w:rsidRDefault="0030353B" w:rsidP="00563BD2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>Salary</w:t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in </w:t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br/>
            </w:r>
            <w:proofErr w:type="spellStart"/>
            <w:r w:rsidRPr="00BB2803">
              <w:rPr>
                <w:rFonts w:asciiTheme="minorHAnsi" w:hAnsiTheme="minorHAnsi" w:cstheme="minorHAnsi"/>
                <w:b/>
                <w:sz w:val="16"/>
                <w:szCs w:val="16"/>
              </w:rPr>
              <w:t>kCHF</w:t>
            </w:r>
            <w:proofErr w:type="spellEnd"/>
          </w:p>
        </w:tc>
        <w:tc>
          <w:tcPr>
            <w:tcW w:w="964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14:paraId="0A0DC8B5" w14:textId="77777777" w:rsidR="0030353B" w:rsidRPr="00BB2803" w:rsidRDefault="0030353B" w:rsidP="00563BD2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 xml:space="preserve">Work time on project </w:t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in </w:t>
            </w:r>
            <w:r w:rsidRPr="00BB2803">
              <w:rPr>
                <w:rFonts w:asciiTheme="minorHAnsi" w:hAnsiTheme="minorHAnsi" w:cstheme="minorHAnsi"/>
                <w:b/>
                <w:sz w:val="16"/>
                <w:szCs w:val="16"/>
              </w:rPr>
              <w:t>%</w:t>
            </w:r>
          </w:p>
        </w:tc>
        <w:tc>
          <w:tcPr>
            <w:tcW w:w="963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4DD96C05" w14:textId="77777777" w:rsidR="0030353B" w:rsidRPr="00BB2803" w:rsidRDefault="0030353B" w:rsidP="00563BD2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>Salary</w:t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in </w:t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br/>
            </w:r>
            <w:proofErr w:type="spellStart"/>
            <w:r w:rsidRPr="00BB2803">
              <w:rPr>
                <w:rFonts w:asciiTheme="minorHAnsi" w:hAnsiTheme="minorHAnsi" w:cstheme="minorHAnsi"/>
                <w:b/>
                <w:sz w:val="16"/>
                <w:szCs w:val="16"/>
              </w:rPr>
              <w:t>kCHF</w:t>
            </w:r>
            <w:proofErr w:type="spellEnd"/>
          </w:p>
        </w:tc>
        <w:tc>
          <w:tcPr>
            <w:tcW w:w="964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14:paraId="2911D25C" w14:textId="77777777" w:rsidR="0030353B" w:rsidRPr="00BB2803" w:rsidRDefault="0030353B" w:rsidP="00563BD2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 xml:space="preserve">Work time on project </w:t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in </w:t>
            </w:r>
            <w:r w:rsidRPr="00BB2803">
              <w:rPr>
                <w:rFonts w:asciiTheme="minorHAnsi" w:hAnsiTheme="minorHAnsi" w:cstheme="minorHAnsi"/>
                <w:b/>
                <w:sz w:val="16"/>
                <w:szCs w:val="16"/>
              </w:rPr>
              <w:t>%</w:t>
            </w:r>
          </w:p>
        </w:tc>
        <w:tc>
          <w:tcPr>
            <w:tcW w:w="963" w:type="dxa"/>
            <w:tcBorders>
              <w:left w:val="single" w:sz="12" w:space="0" w:color="auto"/>
            </w:tcBorders>
            <w:shd w:val="clear" w:color="auto" w:fill="auto"/>
            <w:vAlign w:val="bottom"/>
          </w:tcPr>
          <w:p w14:paraId="2BBFE565" w14:textId="77777777" w:rsidR="0030353B" w:rsidRPr="00BB2803" w:rsidRDefault="0030353B" w:rsidP="00563BD2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>Salary</w:t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in </w:t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br/>
            </w:r>
            <w:proofErr w:type="spellStart"/>
            <w:r w:rsidRPr="00BB2803">
              <w:rPr>
                <w:rFonts w:asciiTheme="minorHAnsi" w:hAnsiTheme="minorHAnsi" w:cstheme="minorHAnsi"/>
                <w:b/>
                <w:sz w:val="16"/>
                <w:szCs w:val="16"/>
              </w:rPr>
              <w:t>kCHF</w:t>
            </w:r>
            <w:proofErr w:type="spellEnd"/>
          </w:p>
        </w:tc>
        <w:tc>
          <w:tcPr>
            <w:tcW w:w="964" w:type="dxa"/>
            <w:shd w:val="clear" w:color="auto" w:fill="auto"/>
            <w:vAlign w:val="bottom"/>
          </w:tcPr>
          <w:p w14:paraId="7BD02296" w14:textId="77777777" w:rsidR="0030353B" w:rsidRPr="00BB2803" w:rsidRDefault="0030353B" w:rsidP="00563BD2">
            <w:pPr>
              <w:spacing w:before="20" w:after="2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 xml:space="preserve">Work time on project </w:t>
            </w:r>
            <w:r w:rsidRPr="00BB2803">
              <w:rPr>
                <w:rFonts w:asciiTheme="minorHAnsi" w:hAnsiTheme="minorHAnsi" w:cstheme="minorHAnsi"/>
                <w:sz w:val="16"/>
                <w:szCs w:val="16"/>
              </w:rPr>
              <w:br/>
              <w:t xml:space="preserve">in </w:t>
            </w:r>
            <w:r w:rsidRPr="00BB2803">
              <w:rPr>
                <w:rFonts w:asciiTheme="minorHAnsi" w:hAnsiTheme="minorHAnsi" w:cstheme="minorHAnsi"/>
                <w:b/>
                <w:sz w:val="16"/>
                <w:szCs w:val="16"/>
              </w:rPr>
              <w:t>%</w:t>
            </w:r>
          </w:p>
        </w:tc>
      </w:tr>
      <w:tr w:rsidR="00CF158F" w:rsidRPr="00BB2803" w14:paraId="215A89C7" w14:textId="77777777" w:rsidTr="00563BD2">
        <w:trPr>
          <w:jc w:val="center"/>
        </w:trPr>
        <w:tc>
          <w:tcPr>
            <w:tcW w:w="2004" w:type="dxa"/>
            <w:tcBorders>
              <w:right w:val="single" w:sz="12" w:space="0" w:color="auto"/>
            </w:tcBorders>
            <w:shd w:val="clear" w:color="auto" w:fill="E0E0E0"/>
          </w:tcPr>
          <w:p w14:paraId="7A35509D" w14:textId="77777777" w:rsidR="0030353B" w:rsidRPr="00BB2803" w:rsidRDefault="0030353B" w:rsidP="00563BD2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>1st year of project</w:t>
            </w:r>
          </w:p>
        </w:tc>
        <w:tc>
          <w:tcPr>
            <w:tcW w:w="963" w:type="dxa"/>
            <w:tcBorders>
              <w:left w:val="single" w:sz="12" w:space="0" w:color="auto"/>
            </w:tcBorders>
            <w:shd w:val="clear" w:color="auto" w:fill="E0E0E0"/>
          </w:tcPr>
          <w:p w14:paraId="6A62A1BA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right w:val="single" w:sz="12" w:space="0" w:color="auto"/>
            </w:tcBorders>
            <w:shd w:val="clear" w:color="auto" w:fill="E0E0E0"/>
          </w:tcPr>
          <w:p w14:paraId="64E33ECD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3" w:type="dxa"/>
            <w:tcBorders>
              <w:left w:val="single" w:sz="12" w:space="0" w:color="auto"/>
            </w:tcBorders>
            <w:shd w:val="clear" w:color="auto" w:fill="E0E0E0"/>
          </w:tcPr>
          <w:p w14:paraId="7CED1D54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right w:val="single" w:sz="12" w:space="0" w:color="auto"/>
            </w:tcBorders>
            <w:shd w:val="clear" w:color="auto" w:fill="E0E0E0"/>
          </w:tcPr>
          <w:p w14:paraId="2F8B1E12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3" w:type="dxa"/>
            <w:tcBorders>
              <w:left w:val="single" w:sz="12" w:space="0" w:color="auto"/>
            </w:tcBorders>
            <w:shd w:val="clear" w:color="auto" w:fill="E0E0E0"/>
          </w:tcPr>
          <w:p w14:paraId="070D6A71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right w:val="single" w:sz="12" w:space="0" w:color="auto"/>
            </w:tcBorders>
            <w:shd w:val="clear" w:color="auto" w:fill="E0E0E0"/>
          </w:tcPr>
          <w:p w14:paraId="28B9129F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3" w:type="dxa"/>
            <w:tcBorders>
              <w:left w:val="single" w:sz="12" w:space="0" w:color="auto"/>
            </w:tcBorders>
            <w:shd w:val="clear" w:color="auto" w:fill="E0E0E0"/>
          </w:tcPr>
          <w:p w14:paraId="5F0C1F9F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shd w:val="clear" w:color="auto" w:fill="E0E0E0"/>
          </w:tcPr>
          <w:p w14:paraId="6F260A00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CF158F" w:rsidRPr="00BB2803" w14:paraId="461FA2A3" w14:textId="77777777" w:rsidTr="00563BD2">
        <w:trPr>
          <w:jc w:val="center"/>
        </w:trPr>
        <w:tc>
          <w:tcPr>
            <w:tcW w:w="2004" w:type="dxa"/>
            <w:tcBorders>
              <w:right w:val="single" w:sz="12" w:space="0" w:color="auto"/>
            </w:tcBorders>
            <w:shd w:val="clear" w:color="auto" w:fill="auto"/>
          </w:tcPr>
          <w:p w14:paraId="296460CD" w14:textId="77777777" w:rsidR="0030353B" w:rsidRPr="00BB2803" w:rsidRDefault="0030353B" w:rsidP="00563BD2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bookmarkStart w:id="12" w:name="Text92"/>
            <w:r w:rsidRPr="00BB2803">
              <w:rPr>
                <w:rFonts w:asciiTheme="minorHAnsi" w:hAnsiTheme="minorHAnsi" w:cstheme="minorHAnsi"/>
                <w:sz w:val="16"/>
                <w:szCs w:val="16"/>
              </w:rPr>
              <w:t>nd year of project</w:t>
            </w:r>
          </w:p>
        </w:tc>
        <w:tc>
          <w:tcPr>
            <w:tcW w:w="963" w:type="dxa"/>
            <w:tcBorders>
              <w:left w:val="single" w:sz="12" w:space="0" w:color="auto"/>
            </w:tcBorders>
            <w:shd w:val="clear" w:color="auto" w:fill="auto"/>
          </w:tcPr>
          <w:p w14:paraId="0AE25338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right w:val="single" w:sz="12" w:space="0" w:color="auto"/>
            </w:tcBorders>
            <w:shd w:val="clear" w:color="auto" w:fill="auto"/>
          </w:tcPr>
          <w:p w14:paraId="279F4E68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3" w:type="dxa"/>
            <w:tcBorders>
              <w:left w:val="single" w:sz="12" w:space="0" w:color="auto"/>
            </w:tcBorders>
            <w:shd w:val="clear" w:color="auto" w:fill="auto"/>
          </w:tcPr>
          <w:p w14:paraId="258FB510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964" w:type="dxa"/>
            <w:tcBorders>
              <w:right w:val="single" w:sz="12" w:space="0" w:color="auto"/>
            </w:tcBorders>
            <w:shd w:val="clear" w:color="auto" w:fill="auto"/>
          </w:tcPr>
          <w:p w14:paraId="1521F304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3" w:type="dxa"/>
            <w:tcBorders>
              <w:left w:val="single" w:sz="12" w:space="0" w:color="auto"/>
            </w:tcBorders>
            <w:shd w:val="clear" w:color="auto" w:fill="auto"/>
          </w:tcPr>
          <w:p w14:paraId="5274AFE0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right w:val="single" w:sz="12" w:space="0" w:color="auto"/>
            </w:tcBorders>
            <w:shd w:val="clear" w:color="auto" w:fill="auto"/>
          </w:tcPr>
          <w:p w14:paraId="618C12E4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3" w:type="dxa"/>
            <w:tcBorders>
              <w:left w:val="single" w:sz="12" w:space="0" w:color="auto"/>
            </w:tcBorders>
            <w:shd w:val="clear" w:color="auto" w:fill="auto"/>
          </w:tcPr>
          <w:p w14:paraId="55BDB1F5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shd w:val="clear" w:color="auto" w:fill="auto"/>
          </w:tcPr>
          <w:p w14:paraId="6960EAE1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CF158F" w:rsidRPr="00BB2803" w14:paraId="3A239AAA" w14:textId="77777777" w:rsidTr="00563BD2">
        <w:trPr>
          <w:jc w:val="center"/>
        </w:trPr>
        <w:tc>
          <w:tcPr>
            <w:tcW w:w="2004" w:type="dxa"/>
            <w:tcBorders>
              <w:right w:val="single" w:sz="12" w:space="0" w:color="auto"/>
            </w:tcBorders>
            <w:shd w:val="clear" w:color="auto" w:fill="E0E0E0"/>
          </w:tcPr>
          <w:p w14:paraId="46AF2C71" w14:textId="77777777" w:rsidR="0030353B" w:rsidRPr="00BB2803" w:rsidRDefault="0030353B" w:rsidP="00563BD2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6"/>
                <w:szCs w:val="16"/>
              </w:rPr>
              <w:t>3rd year of project</w:t>
            </w:r>
          </w:p>
        </w:tc>
        <w:tc>
          <w:tcPr>
            <w:tcW w:w="963" w:type="dxa"/>
            <w:tcBorders>
              <w:left w:val="single" w:sz="12" w:space="0" w:color="auto"/>
              <w:bottom w:val="double" w:sz="4" w:space="0" w:color="auto"/>
            </w:tcBorders>
            <w:shd w:val="clear" w:color="auto" w:fill="E0E0E0"/>
          </w:tcPr>
          <w:p w14:paraId="4948D41A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E0E0E0"/>
          </w:tcPr>
          <w:p w14:paraId="09FDB640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3" w:type="dxa"/>
            <w:tcBorders>
              <w:left w:val="single" w:sz="12" w:space="0" w:color="auto"/>
              <w:bottom w:val="double" w:sz="4" w:space="0" w:color="auto"/>
            </w:tcBorders>
            <w:shd w:val="clear" w:color="auto" w:fill="E0E0E0"/>
          </w:tcPr>
          <w:p w14:paraId="65456FB1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E0E0E0"/>
          </w:tcPr>
          <w:p w14:paraId="33DACD37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3" w:type="dxa"/>
            <w:tcBorders>
              <w:left w:val="single" w:sz="12" w:space="0" w:color="auto"/>
              <w:bottom w:val="double" w:sz="4" w:space="0" w:color="auto"/>
            </w:tcBorders>
            <w:shd w:val="clear" w:color="auto" w:fill="E0E0E0"/>
          </w:tcPr>
          <w:p w14:paraId="6BFF90BE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E0E0E0"/>
          </w:tcPr>
          <w:p w14:paraId="4660BA17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3" w:type="dxa"/>
            <w:tcBorders>
              <w:left w:val="single" w:sz="12" w:space="0" w:color="auto"/>
              <w:bottom w:val="double" w:sz="4" w:space="0" w:color="auto"/>
            </w:tcBorders>
            <w:shd w:val="clear" w:color="auto" w:fill="E0E0E0"/>
          </w:tcPr>
          <w:p w14:paraId="07CFE1F2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E0E0E0"/>
          </w:tcPr>
          <w:p w14:paraId="4D1BAF5E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CF158F" w:rsidRPr="00BB2803" w14:paraId="75ADF336" w14:textId="77777777" w:rsidTr="00563BD2">
        <w:trPr>
          <w:jc w:val="center"/>
        </w:trPr>
        <w:tc>
          <w:tcPr>
            <w:tcW w:w="2004" w:type="dxa"/>
            <w:tcBorders>
              <w:right w:val="double" w:sz="4" w:space="0" w:color="auto"/>
            </w:tcBorders>
            <w:shd w:val="clear" w:color="auto" w:fill="auto"/>
          </w:tcPr>
          <w:p w14:paraId="02F14CB8" w14:textId="77777777" w:rsidR="0030353B" w:rsidRPr="00BB2803" w:rsidRDefault="0030353B" w:rsidP="00563BD2">
            <w:pPr>
              <w:pStyle w:val="Narrow"/>
              <w:tabs>
                <w:tab w:val="clear" w:pos="380"/>
                <w:tab w:val="left" w:pos="540"/>
              </w:tabs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BB280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Salary (total </w:t>
            </w:r>
            <w:proofErr w:type="spellStart"/>
            <w:r w:rsidRPr="00BB2803">
              <w:rPr>
                <w:rFonts w:asciiTheme="minorHAnsi" w:hAnsiTheme="minorHAnsi" w:cstheme="minorHAnsi"/>
                <w:b/>
                <w:sz w:val="16"/>
                <w:szCs w:val="16"/>
              </w:rPr>
              <w:t>kCHF</w:t>
            </w:r>
            <w:proofErr w:type="spellEnd"/>
            <w:r w:rsidRPr="00BB2803">
              <w:rPr>
                <w:rFonts w:asciiTheme="minorHAnsi" w:hAnsiTheme="minorHAnsi" w:cstheme="minorHAnsi"/>
                <w:b/>
                <w:sz w:val="16"/>
                <w:szCs w:val="16"/>
              </w:rPr>
              <w:t>)</w:t>
            </w:r>
          </w:p>
        </w:tc>
        <w:tc>
          <w:tcPr>
            <w:tcW w:w="9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E18E3F7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14:paraId="1BEE729F" w14:textId="77777777" w:rsidR="0030353B" w:rsidRPr="00BB2803" w:rsidRDefault="0030353B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9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5AFF9EE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14:paraId="6B13F3D4" w14:textId="77777777" w:rsidR="0030353B" w:rsidRPr="00BB2803" w:rsidRDefault="0030353B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9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77DFA15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</w:tcPr>
          <w:p w14:paraId="36EFF163" w14:textId="77777777" w:rsidR="0030353B" w:rsidRPr="00BB2803" w:rsidRDefault="0030353B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9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E0C4340" w14:textId="77777777" w:rsidR="0030353B" w:rsidRPr="00BB2803" w:rsidRDefault="0073779C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BB2803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964" w:type="dxa"/>
            <w:tcBorders>
              <w:left w:val="double" w:sz="4" w:space="0" w:color="auto"/>
              <w:bottom w:val="nil"/>
              <w:right w:val="nil"/>
            </w:tcBorders>
            <w:shd w:val="clear" w:color="auto" w:fill="auto"/>
          </w:tcPr>
          <w:p w14:paraId="277CB163" w14:textId="77777777" w:rsidR="0030353B" w:rsidRPr="00BB2803" w:rsidRDefault="0030353B" w:rsidP="00563BD2">
            <w:pPr>
              <w:pStyle w:val="Narrow"/>
              <w:tabs>
                <w:tab w:val="clear" w:pos="380"/>
                <w:tab w:val="left" w:pos="540"/>
              </w:tabs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</w:tr>
    </w:tbl>
    <w:p w14:paraId="2D584D10" w14:textId="77777777" w:rsidR="00BF3956" w:rsidRPr="00BB2803" w:rsidRDefault="0086497F" w:rsidP="003E411D">
      <w:pPr>
        <w:pStyle w:val="Subheading"/>
        <w:spacing w:before="120"/>
        <w:ind w:left="562" w:right="14" w:hanging="562"/>
        <w:rPr>
          <w:rFonts w:asciiTheme="minorHAnsi" w:hAnsiTheme="minorHAnsi" w:cstheme="minorHAnsi"/>
          <w:b w:val="0"/>
          <w:sz w:val="16"/>
          <w:szCs w:val="16"/>
          <w:lang w:val="en-US"/>
        </w:rPr>
      </w:pPr>
      <w:r w:rsidRPr="00BB2803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>(</w:t>
      </w:r>
      <w:proofErr w:type="spellStart"/>
      <w:r w:rsidRPr="00BB2803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>kCHF</w:t>
      </w:r>
      <w:proofErr w:type="spellEnd"/>
      <w:r w:rsidRPr="00BB2803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 xml:space="preserve"> = Swiss </w:t>
      </w:r>
      <w:r w:rsidR="00A92E5C" w:rsidRPr="00BB2803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>F</w:t>
      </w:r>
      <w:r w:rsidRPr="00BB2803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 xml:space="preserve">rancs in </w:t>
      </w:r>
      <w:r w:rsidR="00A92E5C" w:rsidRPr="00BB2803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>t</w:t>
      </w:r>
      <w:r w:rsidRPr="00BB2803">
        <w:rPr>
          <w:rFonts w:asciiTheme="minorHAnsi" w:hAnsiTheme="minorHAnsi" w:cstheme="minorHAnsi"/>
          <w:b w:val="0"/>
          <w:i/>
          <w:sz w:val="16"/>
          <w:szCs w:val="16"/>
          <w:lang w:val="en-US"/>
        </w:rPr>
        <w:t>housands)</w:t>
      </w:r>
    </w:p>
    <w:p w14:paraId="2F912EC3" w14:textId="77777777" w:rsidR="00024E24" w:rsidRPr="00BB2803" w:rsidRDefault="00024E24" w:rsidP="0086497F">
      <w:pPr>
        <w:pStyle w:val="Narrow"/>
        <w:tabs>
          <w:tab w:val="clear" w:pos="380"/>
          <w:tab w:val="left" w:pos="567"/>
        </w:tabs>
        <w:rPr>
          <w:rFonts w:asciiTheme="minorHAnsi" w:hAnsiTheme="minorHAnsi" w:cstheme="minorHAnsi"/>
        </w:rPr>
      </w:pPr>
    </w:p>
    <w:p w14:paraId="6FBBC169" w14:textId="77777777" w:rsidR="00024E24" w:rsidRPr="00BB2803" w:rsidRDefault="00024E24" w:rsidP="0086497F">
      <w:pPr>
        <w:pStyle w:val="Narrow"/>
        <w:tabs>
          <w:tab w:val="clear" w:pos="380"/>
          <w:tab w:val="left" w:pos="567"/>
        </w:tabs>
        <w:rPr>
          <w:rFonts w:asciiTheme="minorHAnsi" w:hAnsiTheme="minorHAnsi" w:cstheme="minorHAnsi"/>
        </w:rPr>
      </w:pPr>
    </w:p>
    <w:p w14:paraId="10F7B96E" w14:textId="77777777" w:rsidR="003E411D" w:rsidRPr="00BB2803" w:rsidRDefault="00024E24" w:rsidP="0086497F">
      <w:pPr>
        <w:pStyle w:val="Narrow"/>
        <w:tabs>
          <w:tab w:val="clear" w:pos="380"/>
          <w:tab w:val="left" w:pos="567"/>
        </w:tabs>
        <w:rPr>
          <w:rFonts w:asciiTheme="minorHAnsi" w:hAnsiTheme="minorHAnsi" w:cstheme="minorHAnsi"/>
          <w:lang w:val="en-US"/>
        </w:rPr>
      </w:pPr>
      <w:r w:rsidRPr="00BB2803">
        <w:rPr>
          <w:rFonts w:asciiTheme="minorHAnsi" w:hAnsiTheme="minorHAnsi" w:cstheme="minorHAnsi"/>
        </w:rPr>
        <w:t>2</w:t>
      </w:r>
      <w:r w:rsidR="0086497F" w:rsidRPr="00BB2803">
        <w:rPr>
          <w:rFonts w:asciiTheme="minorHAnsi" w:hAnsiTheme="minorHAnsi" w:cstheme="minorHAnsi"/>
          <w:lang w:val="en-US"/>
        </w:rPr>
        <w:t>.2/</w:t>
      </w:r>
      <w:r w:rsidRPr="00BB2803">
        <w:rPr>
          <w:rFonts w:asciiTheme="minorHAnsi" w:hAnsiTheme="minorHAnsi" w:cstheme="minorHAnsi"/>
          <w:lang w:val="en-US"/>
        </w:rPr>
        <w:t>2</w:t>
      </w:r>
      <w:r w:rsidR="0086497F" w:rsidRPr="00BB2803">
        <w:rPr>
          <w:rFonts w:asciiTheme="minorHAnsi" w:hAnsiTheme="minorHAnsi" w:cstheme="minorHAnsi"/>
          <w:lang w:val="en-US"/>
        </w:rPr>
        <w:t xml:space="preserve">.3 </w:t>
      </w:r>
      <w:r w:rsidR="003E411D" w:rsidRPr="00BB2803">
        <w:rPr>
          <w:rFonts w:asciiTheme="minorHAnsi" w:hAnsiTheme="minorHAnsi" w:cstheme="minorHAnsi"/>
          <w:lang w:val="en-US"/>
        </w:rPr>
        <w:t>Material costs and other requirements</w:t>
      </w:r>
      <w:r w:rsidR="00386B0A" w:rsidRPr="00BB2803">
        <w:rPr>
          <w:rFonts w:asciiTheme="minorHAnsi" w:hAnsiTheme="minorHAnsi" w:cstheme="minorHAnsi"/>
          <w:lang w:val="en-US"/>
        </w:rPr>
        <w:t>:</w:t>
      </w:r>
    </w:p>
    <w:p w14:paraId="0A91742D" w14:textId="77777777" w:rsidR="0086497F" w:rsidRPr="00BB2803" w:rsidRDefault="0086497F" w:rsidP="0086497F">
      <w:pPr>
        <w:pStyle w:val="Narrow"/>
        <w:tabs>
          <w:tab w:val="clear" w:pos="380"/>
          <w:tab w:val="left" w:pos="567"/>
        </w:tabs>
        <w:rPr>
          <w:rFonts w:asciiTheme="minorHAnsi" w:hAnsiTheme="minorHAnsi" w:cstheme="minorHAnsi"/>
          <w:lang w:val="en-US"/>
        </w:rPr>
      </w:pPr>
    </w:p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700"/>
        <w:gridCol w:w="7878"/>
      </w:tblGrid>
      <w:tr w:rsidR="003E411D" w:rsidRPr="00BB2803" w14:paraId="5E657C5E" w14:textId="77777777">
        <w:trPr>
          <w:cantSplit/>
          <w:trHeight w:val="2709"/>
        </w:trPr>
        <w:tc>
          <w:tcPr>
            <w:tcW w:w="1700" w:type="dxa"/>
          </w:tcPr>
          <w:p w14:paraId="09229334" w14:textId="77777777" w:rsidR="003E411D" w:rsidRPr="00BB2803" w:rsidRDefault="003E411D" w:rsidP="00CE66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Details for material costs and other requirements</w:t>
            </w:r>
          </w:p>
        </w:tc>
        <w:tc>
          <w:tcPr>
            <w:tcW w:w="78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E75F5DB" w14:textId="77777777" w:rsidR="003E411D" w:rsidRPr="00BB2803" w:rsidRDefault="0073779C" w:rsidP="00CE667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600A32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7661099F" w14:textId="77777777" w:rsidR="003E411D" w:rsidRPr="00BB2803" w:rsidRDefault="003E411D" w:rsidP="003E411D">
      <w:pPr>
        <w:pStyle w:val="Subheading"/>
        <w:rPr>
          <w:rFonts w:asciiTheme="minorHAnsi" w:hAnsiTheme="minorHAnsi" w:cstheme="minorHAnsi"/>
          <w:lang w:val="en-US"/>
        </w:rPr>
      </w:pPr>
    </w:p>
    <w:p w14:paraId="03BB130C" w14:textId="77777777" w:rsidR="00CC29A1" w:rsidRPr="00BB2803" w:rsidRDefault="00CC29A1" w:rsidP="003E411D">
      <w:pPr>
        <w:pStyle w:val="Subheading"/>
        <w:rPr>
          <w:rFonts w:asciiTheme="minorHAnsi" w:hAnsiTheme="minorHAnsi" w:cstheme="minorHAnsi"/>
          <w:lang w:val="en-US"/>
        </w:rPr>
      </w:pPr>
    </w:p>
    <w:p w14:paraId="3AD6779F" w14:textId="77777777" w:rsidR="00026A9A" w:rsidRPr="00BB2803" w:rsidRDefault="00026A9A" w:rsidP="003E411D">
      <w:pPr>
        <w:pStyle w:val="Subheading"/>
        <w:rPr>
          <w:rFonts w:asciiTheme="minorHAnsi" w:hAnsiTheme="minorHAnsi" w:cstheme="minorHAnsi"/>
          <w:lang w:val="en-US"/>
        </w:rPr>
      </w:pPr>
    </w:p>
    <w:p w14:paraId="50B7D472" w14:textId="77777777" w:rsidR="003E411D" w:rsidRPr="00BB2803" w:rsidRDefault="003E411D" w:rsidP="003E411D">
      <w:pPr>
        <w:pStyle w:val="Subheading"/>
        <w:rPr>
          <w:rFonts w:asciiTheme="minorHAnsi" w:hAnsiTheme="minorHAnsi" w:cstheme="minorHAnsi"/>
          <w:lang w:val="en-US"/>
        </w:rPr>
      </w:pPr>
      <w:r w:rsidRPr="00BB2803">
        <w:rPr>
          <w:rFonts w:asciiTheme="minorHAnsi" w:hAnsiTheme="minorHAnsi" w:cstheme="minorHAnsi"/>
          <w:lang w:val="en-US"/>
        </w:rPr>
        <w:t xml:space="preserve">Summary of </w:t>
      </w:r>
      <w:r w:rsidR="00026A9A" w:rsidRPr="00BB2803">
        <w:rPr>
          <w:rFonts w:asciiTheme="minorHAnsi" w:hAnsiTheme="minorHAnsi" w:cstheme="minorHAnsi"/>
          <w:lang w:val="en-US"/>
        </w:rPr>
        <w:t>project costs</w:t>
      </w:r>
      <w:r w:rsidR="00386B0A" w:rsidRPr="00BB2803">
        <w:rPr>
          <w:rFonts w:asciiTheme="minorHAnsi" w:hAnsiTheme="minorHAnsi" w:cstheme="minorHAnsi"/>
          <w:lang w:val="en-US"/>
        </w:rPr>
        <w:t xml:space="preserve"> </w:t>
      </w:r>
      <w:r w:rsidRPr="00BB2803">
        <w:rPr>
          <w:rFonts w:asciiTheme="minorHAnsi" w:hAnsiTheme="minorHAnsi" w:cstheme="minorHAnsi"/>
          <w:lang w:val="en-US"/>
        </w:rPr>
        <w:t>(</w:t>
      </w:r>
      <w:r w:rsidR="0086497F" w:rsidRPr="00BB2803">
        <w:rPr>
          <w:rFonts w:asciiTheme="minorHAnsi" w:hAnsiTheme="minorHAnsi" w:cstheme="minorHAnsi"/>
          <w:lang w:val="en-US"/>
        </w:rPr>
        <w:t>a</w:t>
      </w:r>
      <w:r w:rsidRPr="00BB2803">
        <w:rPr>
          <w:rFonts w:asciiTheme="minorHAnsi" w:hAnsiTheme="minorHAnsi" w:cstheme="minorHAnsi"/>
          <w:lang w:val="en-US"/>
        </w:rPr>
        <w:t xml:space="preserve">ll figures in </w:t>
      </w:r>
      <w:proofErr w:type="spellStart"/>
      <w:r w:rsidRPr="00BB2803">
        <w:rPr>
          <w:rFonts w:asciiTheme="minorHAnsi" w:hAnsiTheme="minorHAnsi" w:cstheme="minorHAnsi"/>
          <w:lang w:val="en-US"/>
        </w:rPr>
        <w:t>kCHF</w:t>
      </w:r>
      <w:proofErr w:type="spellEnd"/>
      <w:r w:rsidRPr="00BB2803">
        <w:rPr>
          <w:rFonts w:asciiTheme="minorHAnsi" w:hAnsiTheme="minorHAnsi" w:cstheme="minorHAnsi"/>
          <w:lang w:val="en-US"/>
        </w:rPr>
        <w:t>)</w:t>
      </w:r>
      <w:r w:rsidR="00386B0A" w:rsidRPr="00BB2803">
        <w:rPr>
          <w:rFonts w:asciiTheme="minorHAnsi" w:hAnsiTheme="minorHAnsi" w:cstheme="minorHAnsi"/>
          <w:lang w:val="en-US"/>
        </w:rPr>
        <w:t>:</w:t>
      </w:r>
    </w:p>
    <w:tbl>
      <w:tblPr>
        <w:tblW w:w="9578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60"/>
        <w:gridCol w:w="7"/>
        <w:gridCol w:w="1513"/>
        <w:gridCol w:w="3529"/>
        <w:gridCol w:w="992"/>
        <w:gridCol w:w="992"/>
        <w:gridCol w:w="992"/>
        <w:gridCol w:w="993"/>
      </w:tblGrid>
      <w:tr w:rsidR="003E411D" w:rsidRPr="00BB2803" w14:paraId="515513B9" w14:textId="77777777">
        <w:trPr>
          <w:cantSplit/>
        </w:trPr>
        <w:tc>
          <w:tcPr>
            <w:tcW w:w="567" w:type="dxa"/>
            <w:gridSpan w:val="2"/>
          </w:tcPr>
          <w:p w14:paraId="375DF068" w14:textId="77777777" w:rsidR="003E411D" w:rsidRPr="00BB2803" w:rsidRDefault="003E411D" w:rsidP="00CE6670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42" w:type="dxa"/>
            <w:gridSpan w:val="2"/>
            <w:tcBorders>
              <w:right w:val="single" w:sz="4" w:space="0" w:color="auto"/>
            </w:tcBorders>
          </w:tcPr>
          <w:p w14:paraId="29DC9B34" w14:textId="77777777" w:rsidR="003E411D" w:rsidRPr="00BB2803" w:rsidRDefault="003E411D" w:rsidP="00CE6670">
            <w:pPr>
              <w:pStyle w:val="Kopfzeile"/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D011" w14:textId="77777777" w:rsidR="003E411D" w:rsidRPr="00BB2803" w:rsidRDefault="003E411D" w:rsidP="00CE6670">
            <w:pPr>
              <w:spacing w:before="20" w:after="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1st year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DC2A" w14:textId="77777777" w:rsidR="003E411D" w:rsidRPr="00BB2803" w:rsidRDefault="003E411D" w:rsidP="00CE6670">
            <w:pPr>
              <w:spacing w:before="20" w:after="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2nd year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15BE" w14:textId="77777777" w:rsidR="003E411D" w:rsidRPr="00BB2803" w:rsidRDefault="003E411D" w:rsidP="00CE6670">
            <w:pPr>
              <w:spacing w:before="20" w:after="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3rd year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5F9F5BD" w14:textId="77777777" w:rsidR="003E411D" w:rsidRPr="00BB2803" w:rsidRDefault="003E411D" w:rsidP="00CE6670">
            <w:pPr>
              <w:spacing w:before="20" w:after="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</w:p>
        </w:tc>
      </w:tr>
      <w:tr w:rsidR="003E411D" w:rsidRPr="00BB2803" w14:paraId="31E70B5C" w14:textId="77777777">
        <w:trPr>
          <w:cantSplit/>
        </w:trPr>
        <w:tc>
          <w:tcPr>
            <w:tcW w:w="567" w:type="dxa"/>
            <w:gridSpan w:val="2"/>
          </w:tcPr>
          <w:p w14:paraId="47E285A9" w14:textId="77777777" w:rsidR="003E411D" w:rsidRPr="00BB2803" w:rsidRDefault="00024E24" w:rsidP="00CE6670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3E411D" w:rsidRPr="00BB2803">
              <w:rPr>
                <w:rFonts w:asciiTheme="minorHAnsi" w:hAnsiTheme="minorHAnsi" w:cstheme="minorHAnsi"/>
                <w:sz w:val="20"/>
                <w:szCs w:val="20"/>
              </w:rPr>
              <w:t>.1</w:t>
            </w:r>
          </w:p>
        </w:tc>
        <w:tc>
          <w:tcPr>
            <w:tcW w:w="5042" w:type="dxa"/>
            <w:gridSpan w:val="2"/>
            <w:tcBorders>
              <w:right w:val="single" w:sz="4" w:space="0" w:color="auto"/>
            </w:tcBorders>
          </w:tcPr>
          <w:p w14:paraId="582E7BFC" w14:textId="77777777" w:rsidR="003E411D" w:rsidRPr="00BB2803" w:rsidRDefault="003E411D" w:rsidP="00CE6670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Salaries 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(total to be transferred to 1.</w:t>
            </w:r>
            <w:r w:rsidR="00026A9A" w:rsidRPr="00BB2803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595A" w14:textId="77777777" w:rsidR="003E411D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8D43" w14:textId="77777777" w:rsidR="003E411D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2CB0" w14:textId="77777777" w:rsidR="003E411D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BA449E" w14:textId="77777777" w:rsidR="003E411D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E411D" w:rsidRPr="00BB2803" w14:paraId="548F3A8C" w14:textId="77777777">
        <w:trPr>
          <w:cantSplit/>
        </w:trPr>
        <w:tc>
          <w:tcPr>
            <w:tcW w:w="567" w:type="dxa"/>
            <w:gridSpan w:val="2"/>
          </w:tcPr>
          <w:p w14:paraId="07AB977A" w14:textId="77777777" w:rsidR="003E411D" w:rsidRPr="00BB2803" w:rsidRDefault="00024E24" w:rsidP="00CE6670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3E411D" w:rsidRPr="00BB2803">
              <w:rPr>
                <w:rFonts w:asciiTheme="minorHAnsi" w:hAnsiTheme="minorHAnsi" w:cstheme="minorHAnsi"/>
                <w:sz w:val="20"/>
                <w:szCs w:val="20"/>
              </w:rPr>
              <w:t>.2</w:t>
            </w:r>
          </w:p>
        </w:tc>
        <w:tc>
          <w:tcPr>
            <w:tcW w:w="5042" w:type="dxa"/>
            <w:gridSpan w:val="2"/>
            <w:tcBorders>
              <w:right w:val="single" w:sz="4" w:space="0" w:color="auto"/>
            </w:tcBorders>
          </w:tcPr>
          <w:p w14:paraId="5CDEC8A2" w14:textId="77777777" w:rsidR="003E411D" w:rsidRPr="00BB2803" w:rsidRDefault="003E411D" w:rsidP="00CE6670">
            <w:pPr>
              <w:spacing w:before="20" w:after="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b/>
                <w:sz w:val="20"/>
                <w:szCs w:val="20"/>
              </w:rPr>
              <w:t>Material costs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DA39" w14:textId="77777777" w:rsidR="003E411D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A1B7" w14:textId="77777777" w:rsidR="003E411D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39742" w14:textId="77777777" w:rsidR="003E411D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6EBE82" w14:textId="77777777" w:rsidR="003E411D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E411D" w:rsidRPr="00BB2803" w14:paraId="7B74CDDB" w14:textId="77777777">
        <w:trPr>
          <w:cantSplit/>
        </w:trPr>
        <w:tc>
          <w:tcPr>
            <w:tcW w:w="560" w:type="dxa"/>
          </w:tcPr>
          <w:p w14:paraId="15C5E4FA" w14:textId="77777777" w:rsidR="003E411D" w:rsidRPr="00BB2803" w:rsidRDefault="00024E24" w:rsidP="00CE6670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3E411D" w:rsidRPr="00BB2803">
              <w:rPr>
                <w:rFonts w:asciiTheme="minorHAnsi" w:hAnsiTheme="minorHAnsi" w:cstheme="minorHAnsi"/>
                <w:sz w:val="20"/>
                <w:szCs w:val="20"/>
              </w:rPr>
              <w:t>.3</w:t>
            </w:r>
          </w:p>
        </w:tc>
        <w:tc>
          <w:tcPr>
            <w:tcW w:w="1520" w:type="dxa"/>
            <w:gridSpan w:val="2"/>
          </w:tcPr>
          <w:p w14:paraId="63EE15AC" w14:textId="77777777" w:rsidR="003E411D" w:rsidRPr="00BB2803" w:rsidRDefault="003E411D" w:rsidP="00CE6670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b/>
                <w:sz w:val="20"/>
                <w:szCs w:val="20"/>
              </w:rPr>
              <w:t>Other costs</w:t>
            </w:r>
          </w:p>
        </w:tc>
        <w:tc>
          <w:tcPr>
            <w:tcW w:w="3529" w:type="dxa"/>
            <w:tcBorders>
              <w:right w:val="single" w:sz="4" w:space="0" w:color="auto"/>
            </w:tcBorders>
          </w:tcPr>
          <w:p w14:paraId="3FC252EF" w14:textId="77777777" w:rsidR="003E411D" w:rsidRPr="00BB2803" w:rsidRDefault="003E411D" w:rsidP="00CE6670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606F" w14:textId="77777777" w:rsidR="003E411D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5258" w14:textId="77777777" w:rsidR="003E411D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F9E0" w14:textId="77777777" w:rsidR="003E411D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0E0E0"/>
          </w:tcPr>
          <w:p w14:paraId="07B9BC2D" w14:textId="77777777" w:rsidR="003E411D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3E411D" w:rsidRPr="00BB2803" w14:paraId="74B26A42" w14:textId="77777777">
        <w:trPr>
          <w:cantSplit/>
        </w:trPr>
        <w:tc>
          <w:tcPr>
            <w:tcW w:w="567" w:type="dxa"/>
            <w:gridSpan w:val="2"/>
          </w:tcPr>
          <w:p w14:paraId="4B0A3DA6" w14:textId="77777777" w:rsidR="003E411D" w:rsidRPr="00BB2803" w:rsidRDefault="003E411D" w:rsidP="00CE6670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42" w:type="dxa"/>
            <w:gridSpan w:val="2"/>
            <w:tcBorders>
              <w:right w:val="single" w:sz="4" w:space="0" w:color="auto"/>
            </w:tcBorders>
          </w:tcPr>
          <w:p w14:paraId="62EBE324" w14:textId="77777777" w:rsidR="003E411D" w:rsidRPr="00BB2803" w:rsidRDefault="003E411D" w:rsidP="00CE6670">
            <w:pPr>
              <w:spacing w:before="20" w:after="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Total per year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0E75D41E" w14:textId="77777777" w:rsidR="003E411D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95735EC" w14:textId="77777777" w:rsidR="003E411D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E6E6E6"/>
          </w:tcPr>
          <w:p w14:paraId="01BC9354" w14:textId="77777777" w:rsidR="003E411D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14:paraId="3A6CA2E8" w14:textId="77777777" w:rsidR="003E411D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E0849" w:rsidRPr="00BB2803" w14:paraId="6854E8F6" w14:textId="77777777">
        <w:trPr>
          <w:cantSplit/>
        </w:trPr>
        <w:tc>
          <w:tcPr>
            <w:tcW w:w="567" w:type="dxa"/>
            <w:gridSpan w:val="2"/>
          </w:tcPr>
          <w:p w14:paraId="7BA35DDC" w14:textId="77777777" w:rsidR="00CE0849" w:rsidRPr="00BB2803" w:rsidRDefault="00CE0849" w:rsidP="00CE6670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042" w:type="dxa"/>
            <w:gridSpan w:val="2"/>
            <w:shd w:val="clear" w:color="auto" w:fill="auto"/>
          </w:tcPr>
          <w:p w14:paraId="4554B2BD" w14:textId="77777777" w:rsidR="00CE0849" w:rsidRPr="00BB2803" w:rsidRDefault="00CE0849" w:rsidP="00CE6670">
            <w:pPr>
              <w:spacing w:before="20" w:after="2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5D59D333" w14:textId="77777777" w:rsidR="00CE0849" w:rsidRPr="00BB2803" w:rsidRDefault="00CE0849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5A0843DC" w14:textId="77777777" w:rsidR="00CE0849" w:rsidRPr="00BB2803" w:rsidRDefault="00CE0849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0A204430" w14:textId="77777777" w:rsidR="00CE0849" w:rsidRPr="00BB2803" w:rsidRDefault="00CE0849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E4A32E" w14:textId="77777777" w:rsidR="00CE0849" w:rsidRPr="00BB2803" w:rsidRDefault="00CE0849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CE0849" w:rsidRPr="00BB2803" w14:paraId="39E559E4" w14:textId="77777777">
        <w:trPr>
          <w:cantSplit/>
        </w:trPr>
        <w:tc>
          <w:tcPr>
            <w:tcW w:w="567" w:type="dxa"/>
            <w:gridSpan w:val="2"/>
          </w:tcPr>
          <w:p w14:paraId="1C7A09A0" w14:textId="77777777" w:rsidR="00CE0849" w:rsidRPr="00BB2803" w:rsidRDefault="00024E24" w:rsidP="00CE6670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CE0849" w:rsidRPr="00BB2803">
              <w:rPr>
                <w:rFonts w:asciiTheme="minorHAnsi" w:hAnsiTheme="minorHAnsi" w:cstheme="minorHAnsi"/>
                <w:sz w:val="20"/>
                <w:szCs w:val="20"/>
              </w:rPr>
              <w:t>.4</w:t>
            </w:r>
          </w:p>
        </w:tc>
        <w:tc>
          <w:tcPr>
            <w:tcW w:w="5042" w:type="dxa"/>
            <w:gridSpan w:val="2"/>
            <w:shd w:val="clear" w:color="auto" w:fill="auto"/>
          </w:tcPr>
          <w:p w14:paraId="10CFF3F4" w14:textId="77777777" w:rsidR="00CE0849" w:rsidRPr="00BB2803" w:rsidRDefault="00CE0849" w:rsidP="00CE0849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Overall project costs 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 xml:space="preserve">(total of </w:t>
            </w:r>
            <w:r w:rsidR="00024E24" w:rsidRPr="00BB280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 xml:space="preserve">.1 + </w:t>
            </w:r>
            <w:r w:rsidR="00024E24" w:rsidRPr="00BB280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 xml:space="preserve">.2 + </w:t>
            </w:r>
            <w:r w:rsidR="00024E24" w:rsidRPr="00BB280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.3)</w:t>
            </w:r>
          </w:p>
        </w:tc>
        <w:tc>
          <w:tcPr>
            <w:tcW w:w="992" w:type="dxa"/>
            <w:shd w:val="clear" w:color="auto" w:fill="auto"/>
          </w:tcPr>
          <w:p w14:paraId="14CE8D4B" w14:textId="77777777" w:rsidR="00CE0849" w:rsidRPr="00BB2803" w:rsidRDefault="00CE0849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14:paraId="530F2BD2" w14:textId="77777777" w:rsidR="00CE0849" w:rsidRPr="00BB2803" w:rsidRDefault="00CE0849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0810EC43" w14:textId="77777777" w:rsidR="00CE0849" w:rsidRPr="00BB2803" w:rsidRDefault="00CE0849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47912" w14:textId="77777777" w:rsidR="00CE0849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4A3B7E" w:rsidRPr="00BB2803" w14:paraId="7008E951" w14:textId="77777777">
        <w:trPr>
          <w:cantSplit/>
        </w:trPr>
        <w:tc>
          <w:tcPr>
            <w:tcW w:w="567" w:type="dxa"/>
            <w:gridSpan w:val="2"/>
          </w:tcPr>
          <w:p w14:paraId="2EB65C11" w14:textId="77777777" w:rsidR="004A3B7E" w:rsidRPr="00BB2803" w:rsidRDefault="00024E24" w:rsidP="00CE6670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4A3B7E" w:rsidRPr="00BB2803">
              <w:rPr>
                <w:rFonts w:asciiTheme="minorHAnsi" w:hAnsiTheme="minorHAnsi" w:cstheme="minorHAnsi"/>
                <w:sz w:val="20"/>
                <w:szCs w:val="20"/>
              </w:rPr>
              <w:t>.5</w:t>
            </w:r>
          </w:p>
        </w:tc>
        <w:tc>
          <w:tcPr>
            <w:tcW w:w="6034" w:type="dxa"/>
            <w:gridSpan w:val="3"/>
            <w:shd w:val="clear" w:color="auto" w:fill="auto"/>
          </w:tcPr>
          <w:p w14:paraId="24F6C2A8" w14:textId="77777777" w:rsidR="004A3B7E" w:rsidRPr="00BB2803" w:rsidRDefault="004A3B7E" w:rsidP="0009461B">
            <w:pPr>
              <w:pStyle w:val="Figures"/>
              <w:spacing w:before="20" w:after="20"/>
              <w:jc w:val="left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  <w:b/>
              </w:rPr>
              <w:t xml:space="preserve">External contributions </w:t>
            </w:r>
            <w:r w:rsidRPr="00BB2803">
              <w:rPr>
                <w:rFonts w:asciiTheme="minorHAnsi" w:hAnsiTheme="minorHAnsi" w:cstheme="minorHAnsi"/>
              </w:rPr>
              <w:t>(confirmed third parties’ contributions)</w:t>
            </w:r>
          </w:p>
        </w:tc>
        <w:tc>
          <w:tcPr>
            <w:tcW w:w="992" w:type="dxa"/>
            <w:shd w:val="clear" w:color="auto" w:fill="auto"/>
          </w:tcPr>
          <w:p w14:paraId="29966FA3" w14:textId="77777777" w:rsidR="004A3B7E" w:rsidRPr="00BB2803" w:rsidRDefault="004A3B7E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14:paraId="0B459A6F" w14:textId="77777777" w:rsidR="004A3B7E" w:rsidRPr="00BB2803" w:rsidRDefault="007851E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="Arial" w:hAnsi="Arial" w:cs="Arial"/>
                <w:lang w:val="en-US"/>
              </w:rPr>
              <w:t>▬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8423C1D" w14:textId="77777777" w:rsidR="004A3B7E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="00600A32"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CE0849" w:rsidRPr="00BB2803" w14:paraId="001BCB97" w14:textId="77777777" w:rsidTr="000E53D3">
        <w:trPr>
          <w:cantSplit/>
        </w:trPr>
        <w:tc>
          <w:tcPr>
            <w:tcW w:w="567" w:type="dxa"/>
            <w:gridSpan w:val="2"/>
          </w:tcPr>
          <w:p w14:paraId="20EBBEE4" w14:textId="77777777" w:rsidR="00CE0849" w:rsidRPr="00BB2803" w:rsidRDefault="00024E24" w:rsidP="00CE6670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CE0849" w:rsidRPr="00BB2803">
              <w:rPr>
                <w:rFonts w:asciiTheme="minorHAnsi" w:hAnsiTheme="minorHAnsi" w:cstheme="minorHAnsi"/>
                <w:sz w:val="20"/>
                <w:szCs w:val="20"/>
              </w:rPr>
              <w:t>.6</w:t>
            </w:r>
          </w:p>
        </w:tc>
        <w:tc>
          <w:tcPr>
            <w:tcW w:w="6034" w:type="dxa"/>
            <w:gridSpan w:val="3"/>
            <w:shd w:val="clear" w:color="auto" w:fill="auto"/>
          </w:tcPr>
          <w:p w14:paraId="0F06EB0D" w14:textId="77777777" w:rsidR="00CE0849" w:rsidRPr="00BB2803" w:rsidRDefault="00CE0849" w:rsidP="00026A9A">
            <w:pPr>
              <w:pStyle w:val="Figures"/>
              <w:spacing w:before="20" w:after="20"/>
              <w:jc w:val="left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  <w:b/>
              </w:rPr>
              <w:t>Total credit requested</w:t>
            </w:r>
            <w:r w:rsidRPr="00BB2803">
              <w:rPr>
                <w:rFonts w:asciiTheme="minorHAnsi" w:hAnsiTheme="minorHAnsi" w:cstheme="minorHAnsi"/>
              </w:rPr>
              <w:t xml:space="preserve"> (</w:t>
            </w:r>
            <w:r w:rsidR="00024E24" w:rsidRPr="00BB2803">
              <w:rPr>
                <w:rFonts w:asciiTheme="minorHAnsi" w:hAnsiTheme="minorHAnsi" w:cstheme="minorHAnsi"/>
              </w:rPr>
              <w:t>2</w:t>
            </w:r>
            <w:r w:rsidRPr="00BB2803">
              <w:rPr>
                <w:rFonts w:asciiTheme="minorHAnsi" w:hAnsiTheme="minorHAnsi" w:cstheme="minorHAnsi"/>
              </w:rPr>
              <w:t xml:space="preserve">.4 – </w:t>
            </w:r>
            <w:r w:rsidR="00024E24" w:rsidRPr="00BB2803">
              <w:rPr>
                <w:rFonts w:asciiTheme="minorHAnsi" w:hAnsiTheme="minorHAnsi" w:cstheme="minorHAnsi"/>
              </w:rPr>
              <w:t>2</w:t>
            </w:r>
            <w:r w:rsidRPr="00BB2803">
              <w:rPr>
                <w:rFonts w:asciiTheme="minorHAnsi" w:hAnsiTheme="minorHAnsi" w:cstheme="minorHAnsi"/>
              </w:rPr>
              <w:t>.5; to be transferred to 1.4)</w:t>
            </w:r>
          </w:p>
        </w:tc>
        <w:tc>
          <w:tcPr>
            <w:tcW w:w="992" w:type="dxa"/>
            <w:shd w:val="clear" w:color="auto" w:fill="auto"/>
          </w:tcPr>
          <w:p w14:paraId="17740A5F" w14:textId="77777777" w:rsidR="00CE0849" w:rsidRPr="00BB2803" w:rsidRDefault="00CE0849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auto"/>
          </w:tcPr>
          <w:p w14:paraId="59BE9E46" w14:textId="77777777" w:rsidR="00CE0849" w:rsidRPr="00BB2803" w:rsidRDefault="007851E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sz w:val="32"/>
                <w:szCs w:val="32"/>
                <w:lang w:val="en-US"/>
              </w:rPr>
            </w:pPr>
            <w:r w:rsidRPr="00BB2803">
              <w:rPr>
                <w:rFonts w:asciiTheme="minorHAnsi" w:hAnsiTheme="minorHAnsi" w:cstheme="minorHAnsi"/>
                <w:sz w:val="32"/>
                <w:szCs w:val="32"/>
                <w:lang w:val="en-US"/>
              </w:rPr>
              <w:t>=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 w:themeFill="accent2" w:themeFillTint="33"/>
          </w:tcPr>
          <w:p w14:paraId="00CAD360" w14:textId="77777777" w:rsidR="00CE0849" w:rsidRPr="00BB2803" w:rsidRDefault="008B0B01" w:rsidP="00CE6670">
            <w:pPr>
              <w:pStyle w:val="Figures"/>
              <w:spacing w:before="20" w:after="20"/>
              <w:rPr>
                <w:rFonts w:asciiTheme="minorHAnsi" w:hAnsiTheme="minorHAnsi" w:cstheme="minorHAnsi"/>
                <w:b/>
                <w:lang w:val="en-US"/>
              </w:rPr>
            </w:pPr>
            <w:r w:rsidRPr="00BB2803">
              <w:rPr>
                <w:rFonts w:asciiTheme="minorHAnsi" w:hAnsiTheme="minorHAnsi" w:cstheme="minorHAnsi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b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b/>
              </w:rPr>
            </w:r>
            <w:r w:rsidRPr="00BB2803">
              <w:rPr>
                <w:rFonts w:asciiTheme="minorHAnsi" w:hAnsiTheme="minorHAnsi" w:cstheme="minorHAnsi"/>
                <w:b/>
              </w:rPr>
              <w:fldChar w:fldCharType="separate"/>
            </w:r>
            <w:r w:rsidR="00600A32" w:rsidRPr="00BB2803">
              <w:rPr>
                <w:rFonts w:asciiTheme="minorHAnsi" w:hAnsiTheme="minorHAnsi" w:cstheme="minorHAnsi"/>
                <w:b/>
              </w:rPr>
              <w:t> </w:t>
            </w:r>
            <w:r w:rsidR="00600A32" w:rsidRPr="00BB2803">
              <w:rPr>
                <w:rFonts w:asciiTheme="minorHAnsi" w:hAnsiTheme="minorHAnsi" w:cstheme="minorHAnsi"/>
                <w:b/>
              </w:rPr>
              <w:t> </w:t>
            </w:r>
            <w:r w:rsidR="00600A32" w:rsidRPr="00BB2803">
              <w:rPr>
                <w:rFonts w:asciiTheme="minorHAnsi" w:hAnsiTheme="minorHAnsi" w:cstheme="minorHAnsi"/>
                <w:b/>
              </w:rPr>
              <w:t> </w:t>
            </w:r>
            <w:r w:rsidR="00600A32" w:rsidRPr="00BB2803">
              <w:rPr>
                <w:rFonts w:asciiTheme="minorHAnsi" w:hAnsiTheme="minorHAnsi" w:cstheme="minorHAnsi"/>
                <w:b/>
              </w:rPr>
              <w:t> </w:t>
            </w:r>
            <w:r w:rsidR="00600A32" w:rsidRPr="00BB2803">
              <w:rPr>
                <w:rFonts w:asciiTheme="minorHAnsi" w:hAnsiTheme="minorHAnsi" w:cstheme="minorHAnsi"/>
                <w:b/>
              </w:rPr>
              <w:t> </w:t>
            </w:r>
            <w:r w:rsidRPr="00BB2803">
              <w:rPr>
                <w:rFonts w:asciiTheme="minorHAnsi" w:hAnsiTheme="minorHAnsi" w:cstheme="minorHAnsi"/>
                <w:b/>
              </w:rPr>
              <w:fldChar w:fldCharType="end"/>
            </w:r>
          </w:p>
        </w:tc>
      </w:tr>
    </w:tbl>
    <w:p w14:paraId="455E1ECC" w14:textId="77777777" w:rsidR="003E411D" w:rsidRPr="00BB2803" w:rsidRDefault="003E411D" w:rsidP="003E411D">
      <w:pPr>
        <w:pStyle w:val="Narrow"/>
        <w:rPr>
          <w:rFonts w:asciiTheme="minorHAnsi" w:hAnsiTheme="minorHAnsi" w:cstheme="minorHAnsi"/>
          <w:lang w:val="en-US"/>
        </w:rPr>
      </w:pPr>
    </w:p>
    <w:tbl>
      <w:tblPr>
        <w:tblW w:w="9578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700"/>
        <w:gridCol w:w="7878"/>
      </w:tblGrid>
      <w:tr w:rsidR="004A3B7E" w:rsidRPr="00BB2803" w14:paraId="30920908" w14:textId="77777777" w:rsidTr="00192D9B">
        <w:trPr>
          <w:cantSplit/>
          <w:trHeight w:val="1595"/>
        </w:trPr>
        <w:tc>
          <w:tcPr>
            <w:tcW w:w="1700" w:type="dxa"/>
          </w:tcPr>
          <w:p w14:paraId="4030ECEA" w14:textId="77777777" w:rsidR="004A3B7E" w:rsidRPr="00BB2803" w:rsidRDefault="004A3B7E" w:rsidP="00AB62C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Comments</w:t>
            </w:r>
          </w:p>
        </w:tc>
        <w:tc>
          <w:tcPr>
            <w:tcW w:w="78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FDA43A" w14:textId="77777777" w:rsidR="004A3B7E" w:rsidRPr="00BB2803" w:rsidRDefault="008B0B01" w:rsidP="00AB62C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142D6305" w14:textId="77777777" w:rsidR="00024E24" w:rsidRPr="00BB2803" w:rsidRDefault="00024E24" w:rsidP="00024E24">
      <w:pPr>
        <w:pStyle w:val="Heading"/>
        <w:pageBreakBefore w:val="0"/>
        <w:shd w:val="clear" w:color="auto" w:fill="E0E0E0"/>
        <w:ind w:right="34"/>
        <w:rPr>
          <w:rFonts w:asciiTheme="minorHAnsi" w:hAnsiTheme="minorHAnsi" w:cstheme="minorHAnsi"/>
          <w:sz w:val="24"/>
          <w:szCs w:val="24"/>
          <w:u w:val="single"/>
          <w:lang w:val="en-US"/>
        </w:rPr>
      </w:pPr>
      <w:r w:rsidRPr="00BB2803">
        <w:rPr>
          <w:rFonts w:asciiTheme="minorHAnsi" w:hAnsiTheme="minorHAnsi" w:cstheme="minorHAnsi"/>
          <w:sz w:val="24"/>
          <w:szCs w:val="24"/>
        </w:rPr>
        <w:lastRenderedPageBreak/>
        <w:t>3</w:t>
      </w:r>
      <w:r w:rsidRPr="00BB2803">
        <w:rPr>
          <w:rFonts w:asciiTheme="minorHAnsi" w:hAnsiTheme="minorHAnsi" w:cstheme="minorHAnsi"/>
          <w:sz w:val="24"/>
          <w:szCs w:val="24"/>
          <w:lang w:val="en-US"/>
        </w:rPr>
        <w:t>.</w:t>
      </w:r>
      <w:r w:rsidRPr="00BB2803">
        <w:rPr>
          <w:rFonts w:asciiTheme="minorHAnsi" w:hAnsiTheme="minorHAnsi" w:cstheme="minorHAnsi"/>
          <w:sz w:val="24"/>
          <w:szCs w:val="24"/>
          <w:lang w:val="en-US"/>
        </w:rPr>
        <w:tab/>
        <w:t>Scientific information</w:t>
      </w:r>
    </w:p>
    <w:p w14:paraId="2C3C820C" w14:textId="77777777" w:rsidR="00024E24" w:rsidRPr="00BB2803" w:rsidRDefault="00024E24" w:rsidP="00024E24">
      <w:pPr>
        <w:tabs>
          <w:tab w:val="left" w:pos="540"/>
        </w:tabs>
        <w:ind w:left="540" w:hanging="540"/>
        <w:rPr>
          <w:rFonts w:asciiTheme="minorHAnsi" w:hAnsiTheme="minorHAnsi" w:cstheme="minorHAnsi"/>
          <w:sz w:val="20"/>
          <w:szCs w:val="20"/>
        </w:rPr>
      </w:pPr>
    </w:p>
    <w:p w14:paraId="2855C7EC" w14:textId="77777777" w:rsidR="0098454C" w:rsidRPr="000E53D3" w:rsidRDefault="0098454C" w:rsidP="00CC29A1">
      <w:pPr>
        <w:tabs>
          <w:tab w:val="left" w:pos="540"/>
        </w:tabs>
        <w:ind w:left="540" w:hanging="540"/>
        <w:rPr>
          <w:rFonts w:asciiTheme="minorHAnsi" w:hAnsiTheme="minorHAnsi" w:cstheme="minorHAnsi"/>
          <w:i/>
          <w:color w:val="C00000"/>
          <w:sz w:val="20"/>
          <w:szCs w:val="20"/>
        </w:rPr>
      </w:pPr>
      <w:r w:rsidRPr="000E53D3">
        <w:rPr>
          <w:rFonts w:asciiTheme="minorHAnsi" w:hAnsiTheme="minorHAnsi" w:cstheme="minorHAnsi"/>
          <w:i/>
          <w:color w:val="C00000"/>
          <w:sz w:val="20"/>
          <w:szCs w:val="20"/>
        </w:rPr>
        <w:t xml:space="preserve">Please compose </w:t>
      </w:r>
      <w:r w:rsidRPr="000E53D3">
        <w:rPr>
          <w:rFonts w:asciiTheme="minorHAnsi" w:hAnsiTheme="minorHAnsi" w:cstheme="minorHAnsi"/>
          <w:b/>
          <w:i/>
          <w:color w:val="C00000"/>
          <w:sz w:val="20"/>
          <w:szCs w:val="20"/>
        </w:rPr>
        <w:t>Appendix 1</w:t>
      </w:r>
      <w:r w:rsidRPr="000E53D3">
        <w:rPr>
          <w:rFonts w:asciiTheme="minorHAnsi" w:hAnsiTheme="minorHAnsi" w:cstheme="minorHAnsi"/>
          <w:i/>
          <w:color w:val="C00000"/>
          <w:sz w:val="20"/>
          <w:szCs w:val="20"/>
        </w:rPr>
        <w:t xml:space="preserve"> </w:t>
      </w:r>
      <w:r w:rsidR="00CC29A1" w:rsidRPr="000E53D3">
        <w:rPr>
          <w:rFonts w:asciiTheme="minorHAnsi" w:hAnsiTheme="minorHAnsi" w:cstheme="minorHAnsi"/>
          <w:i/>
          <w:color w:val="C00000"/>
          <w:sz w:val="20"/>
          <w:szCs w:val="20"/>
        </w:rPr>
        <w:t>using the following outline:</w:t>
      </w:r>
    </w:p>
    <w:p w14:paraId="7DE38019" w14:textId="77777777" w:rsidR="0098454C" w:rsidRPr="00BB2803" w:rsidRDefault="0098454C" w:rsidP="00024E24">
      <w:pPr>
        <w:tabs>
          <w:tab w:val="left" w:pos="540"/>
        </w:tabs>
        <w:ind w:left="540" w:hanging="540"/>
        <w:rPr>
          <w:rFonts w:asciiTheme="minorHAnsi" w:hAnsiTheme="minorHAnsi" w:cstheme="minorHAnsi"/>
          <w:sz w:val="20"/>
          <w:szCs w:val="20"/>
        </w:rPr>
      </w:pPr>
    </w:p>
    <w:p w14:paraId="1BB63758" w14:textId="45060E97" w:rsidR="00024E24" w:rsidRPr="00BB2803" w:rsidRDefault="00024E24" w:rsidP="00024E24">
      <w:pPr>
        <w:tabs>
          <w:tab w:val="left" w:pos="540"/>
        </w:tabs>
        <w:ind w:left="540" w:hanging="540"/>
        <w:rPr>
          <w:rFonts w:asciiTheme="minorHAnsi" w:hAnsiTheme="minorHAnsi" w:cstheme="minorHAnsi"/>
          <w:i/>
          <w:sz w:val="20"/>
          <w:szCs w:val="20"/>
        </w:rPr>
      </w:pPr>
      <w:r w:rsidRPr="00BB2803">
        <w:rPr>
          <w:rFonts w:asciiTheme="minorHAnsi" w:hAnsiTheme="minorHAnsi" w:cstheme="minorHAnsi"/>
          <w:sz w:val="20"/>
          <w:szCs w:val="20"/>
        </w:rPr>
        <w:t xml:space="preserve">3.1 </w:t>
      </w:r>
      <w:r w:rsidRPr="00BB2803">
        <w:rPr>
          <w:rFonts w:asciiTheme="minorHAnsi" w:hAnsiTheme="minorHAnsi" w:cstheme="minorHAnsi"/>
          <w:sz w:val="20"/>
          <w:szCs w:val="20"/>
        </w:rPr>
        <w:tab/>
        <w:t>Project description (objectives, methods, milestones, expected results)</w:t>
      </w:r>
      <w:r w:rsidR="00CC29A1" w:rsidRPr="00BB2803">
        <w:rPr>
          <w:rFonts w:asciiTheme="minorHAnsi" w:hAnsiTheme="minorHAnsi" w:cstheme="minorHAnsi"/>
          <w:sz w:val="20"/>
          <w:szCs w:val="20"/>
        </w:rPr>
        <w:t>.</w:t>
      </w:r>
      <w:r w:rsidRPr="00BB2803">
        <w:rPr>
          <w:rFonts w:asciiTheme="minorHAnsi" w:hAnsiTheme="minorHAnsi" w:cstheme="minorHAnsi"/>
          <w:sz w:val="20"/>
          <w:szCs w:val="20"/>
        </w:rPr>
        <w:br/>
      </w:r>
      <w:r w:rsidR="00CC29A1" w:rsidRPr="000E53D3">
        <w:rPr>
          <w:rFonts w:asciiTheme="minorHAnsi" w:hAnsiTheme="minorHAnsi" w:cstheme="minorHAnsi"/>
          <w:i/>
          <w:color w:val="C00000"/>
          <w:sz w:val="20"/>
          <w:szCs w:val="20"/>
        </w:rPr>
        <w:t>(</w:t>
      </w:r>
      <w:r w:rsidR="000E53D3">
        <w:rPr>
          <w:rFonts w:asciiTheme="minorHAnsi" w:hAnsiTheme="minorHAnsi" w:cstheme="minorHAnsi"/>
          <w:i/>
          <w:color w:val="C00000"/>
          <w:sz w:val="20"/>
          <w:szCs w:val="20"/>
        </w:rPr>
        <w:t>m</w:t>
      </w:r>
      <w:r w:rsidR="00CC29A1" w:rsidRPr="000E53D3">
        <w:rPr>
          <w:rFonts w:asciiTheme="minorHAnsi" w:hAnsiTheme="minorHAnsi" w:cstheme="minorHAnsi"/>
          <w:i/>
          <w:color w:val="C00000"/>
          <w:sz w:val="20"/>
          <w:szCs w:val="20"/>
        </w:rPr>
        <w:t xml:space="preserve">ax. </w:t>
      </w:r>
      <w:r w:rsidR="00EE70B4" w:rsidRPr="000E53D3">
        <w:rPr>
          <w:rFonts w:asciiTheme="minorHAnsi" w:hAnsiTheme="minorHAnsi" w:cstheme="minorHAnsi"/>
          <w:i/>
          <w:color w:val="C00000"/>
          <w:sz w:val="20"/>
          <w:szCs w:val="20"/>
        </w:rPr>
        <w:t>2</w:t>
      </w:r>
      <w:r w:rsidR="00CC29A1" w:rsidRPr="000E53D3">
        <w:rPr>
          <w:rFonts w:asciiTheme="minorHAnsi" w:hAnsiTheme="minorHAnsi" w:cstheme="minorHAnsi"/>
          <w:i/>
          <w:color w:val="C00000"/>
          <w:sz w:val="20"/>
          <w:szCs w:val="20"/>
        </w:rPr>
        <w:t xml:space="preserve"> page</w:t>
      </w:r>
      <w:r w:rsidR="000E53D3">
        <w:rPr>
          <w:rFonts w:asciiTheme="minorHAnsi" w:hAnsiTheme="minorHAnsi" w:cstheme="minorHAnsi"/>
          <w:i/>
          <w:color w:val="C00000"/>
          <w:sz w:val="20"/>
          <w:szCs w:val="20"/>
        </w:rPr>
        <w:t>s</w:t>
      </w:r>
      <w:r w:rsidR="00CC29A1" w:rsidRPr="000E53D3">
        <w:rPr>
          <w:rFonts w:asciiTheme="minorHAnsi" w:hAnsiTheme="minorHAnsi" w:cstheme="minorHAnsi"/>
          <w:i/>
          <w:color w:val="C00000"/>
          <w:sz w:val="20"/>
          <w:szCs w:val="20"/>
        </w:rPr>
        <w:t>)</w:t>
      </w:r>
      <w:r w:rsidR="00CC29A1" w:rsidRPr="000E53D3">
        <w:rPr>
          <w:rFonts w:asciiTheme="minorHAnsi" w:hAnsiTheme="minorHAnsi" w:cstheme="minorHAnsi"/>
          <w:color w:val="C00000"/>
          <w:sz w:val="20"/>
          <w:szCs w:val="20"/>
        </w:rPr>
        <w:t xml:space="preserve"> </w:t>
      </w:r>
    </w:p>
    <w:p w14:paraId="3875F2FA" w14:textId="77777777" w:rsidR="00CC29A1" w:rsidRPr="00BB2803" w:rsidRDefault="00CC29A1" w:rsidP="00024E24">
      <w:pPr>
        <w:pStyle w:val="Narrow"/>
        <w:tabs>
          <w:tab w:val="clear" w:pos="380"/>
          <w:tab w:val="left" w:pos="540"/>
        </w:tabs>
        <w:rPr>
          <w:rFonts w:asciiTheme="minorHAnsi" w:hAnsiTheme="minorHAnsi" w:cstheme="minorHAnsi"/>
          <w:lang w:val="en-US"/>
        </w:rPr>
      </w:pPr>
    </w:p>
    <w:p w14:paraId="1FF729A7" w14:textId="116D44F5" w:rsidR="00CC29A1" w:rsidRPr="00BB2803" w:rsidRDefault="00024E24" w:rsidP="00024E24">
      <w:pPr>
        <w:pStyle w:val="Narrow"/>
        <w:tabs>
          <w:tab w:val="clear" w:pos="380"/>
          <w:tab w:val="left" w:pos="540"/>
        </w:tabs>
        <w:rPr>
          <w:rFonts w:asciiTheme="minorHAnsi" w:hAnsiTheme="minorHAnsi" w:cstheme="minorHAnsi"/>
          <w:lang w:val="en-US"/>
        </w:rPr>
      </w:pPr>
      <w:r w:rsidRPr="00BB2803">
        <w:rPr>
          <w:rFonts w:asciiTheme="minorHAnsi" w:hAnsiTheme="minorHAnsi" w:cstheme="minorHAnsi"/>
          <w:lang w:val="en-US"/>
        </w:rPr>
        <w:t>3.2</w:t>
      </w:r>
      <w:r w:rsidRPr="00BB2803">
        <w:rPr>
          <w:rFonts w:asciiTheme="minorHAnsi" w:hAnsiTheme="minorHAnsi" w:cstheme="minorHAnsi"/>
          <w:lang w:val="en-US"/>
        </w:rPr>
        <w:tab/>
        <w:t>List of own publications</w:t>
      </w:r>
      <w:r w:rsidR="00540332">
        <w:rPr>
          <w:rFonts w:asciiTheme="minorHAnsi" w:hAnsiTheme="minorHAnsi" w:cstheme="minorHAnsi"/>
          <w:lang w:val="en-US"/>
        </w:rPr>
        <w:br/>
      </w:r>
      <w:r w:rsidR="00540332">
        <w:rPr>
          <w:rFonts w:asciiTheme="minorHAnsi" w:hAnsiTheme="minorHAnsi" w:cstheme="minorHAnsi"/>
          <w:lang w:val="en-US"/>
        </w:rPr>
        <w:tab/>
      </w:r>
      <w:r w:rsidR="00540332" w:rsidRPr="00540332">
        <w:rPr>
          <w:rFonts w:asciiTheme="minorHAnsi" w:hAnsiTheme="minorHAnsi" w:cstheme="minorHAnsi"/>
          <w:i/>
          <w:color w:val="C00000"/>
        </w:rPr>
        <w:t>(preferably the latest papers; max. 10 papers)</w:t>
      </w:r>
    </w:p>
    <w:p w14:paraId="3DE77B63" w14:textId="77777777" w:rsidR="0044452C" w:rsidRPr="000E53D3" w:rsidRDefault="0044452C" w:rsidP="000E53D3">
      <w:pPr>
        <w:tabs>
          <w:tab w:val="left" w:pos="540"/>
        </w:tabs>
        <w:ind w:left="540" w:hanging="540"/>
        <w:rPr>
          <w:rFonts w:asciiTheme="minorHAnsi" w:hAnsiTheme="minorHAnsi" w:cstheme="minorHAnsi"/>
          <w:sz w:val="20"/>
          <w:szCs w:val="20"/>
        </w:rPr>
      </w:pPr>
    </w:p>
    <w:p w14:paraId="74754ADF" w14:textId="77777777" w:rsidR="00024E24" w:rsidRPr="00BB2803" w:rsidRDefault="00024E24" w:rsidP="00024E24">
      <w:pPr>
        <w:pStyle w:val="Narrow"/>
        <w:tabs>
          <w:tab w:val="clear" w:pos="380"/>
          <w:tab w:val="left" w:pos="540"/>
        </w:tabs>
        <w:rPr>
          <w:rFonts w:asciiTheme="minorHAnsi" w:hAnsiTheme="minorHAnsi" w:cstheme="minorHAnsi"/>
          <w:lang w:val="en-US"/>
        </w:rPr>
      </w:pPr>
      <w:r w:rsidRPr="00BB2803">
        <w:rPr>
          <w:rFonts w:asciiTheme="minorHAnsi" w:hAnsiTheme="minorHAnsi" w:cstheme="minorHAnsi"/>
          <w:lang w:val="en-US"/>
        </w:rPr>
        <w:t>3.3</w:t>
      </w:r>
      <w:r w:rsidRPr="00BB2803">
        <w:rPr>
          <w:rFonts w:asciiTheme="minorHAnsi" w:hAnsiTheme="minorHAnsi" w:cstheme="minorHAnsi"/>
          <w:lang w:val="en-US"/>
        </w:rPr>
        <w:tab/>
        <w:t>Expected co-operations:</w:t>
      </w:r>
      <w:r w:rsidRPr="00BB2803">
        <w:rPr>
          <w:rFonts w:asciiTheme="minorHAnsi" w:hAnsiTheme="minorHAnsi" w:cstheme="minorHAnsi"/>
          <w:lang w:val="en-US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578"/>
      </w:tblGrid>
      <w:tr w:rsidR="00024E24" w:rsidRPr="00BB2803" w14:paraId="19820BB4" w14:textId="77777777">
        <w:trPr>
          <w:cantSplit/>
          <w:trHeight w:hRule="exact" w:val="1917"/>
        </w:trPr>
        <w:tc>
          <w:tcPr>
            <w:tcW w:w="9578" w:type="dxa"/>
          </w:tcPr>
          <w:p w14:paraId="52C638E8" w14:textId="77777777" w:rsidR="00024E24" w:rsidRPr="00BB2803" w:rsidRDefault="008B0B01" w:rsidP="00600A32">
            <w:pPr>
              <w:pStyle w:val="Narrow"/>
              <w:rPr>
                <w:rFonts w:asciiTheme="minorHAnsi" w:hAnsiTheme="minorHAnsi" w:cstheme="minorHAnsi"/>
                <w:lang w:val="en-US"/>
              </w:rPr>
            </w:pPr>
            <w:r w:rsidRPr="00BB2803">
              <w:rPr>
                <w:rFonts w:asciiTheme="minorHAnsi" w:hAnsiTheme="minorHAnsi" w:cstheme="min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</w:rPr>
            </w:r>
            <w:r w:rsidRPr="00BB2803">
              <w:rPr>
                <w:rFonts w:asciiTheme="minorHAnsi" w:hAnsiTheme="minorHAnsi" w:cstheme="minorHAnsi"/>
              </w:rPr>
              <w:fldChar w:fldCharType="separate"/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t> </w:t>
            </w:r>
            <w:r w:rsidRPr="00BB2803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2D07AFB0" w14:textId="77777777" w:rsidR="00024E24" w:rsidRPr="00BB2803" w:rsidRDefault="00024E24" w:rsidP="00024E24">
      <w:pPr>
        <w:pStyle w:val="Narrow"/>
        <w:tabs>
          <w:tab w:val="clear" w:pos="380"/>
          <w:tab w:val="left" w:pos="540"/>
        </w:tabs>
        <w:rPr>
          <w:rFonts w:asciiTheme="minorHAnsi" w:hAnsiTheme="minorHAnsi" w:cstheme="minorHAnsi"/>
          <w:b/>
          <w:lang w:val="en-US"/>
        </w:rPr>
      </w:pPr>
    </w:p>
    <w:p w14:paraId="1AEBCEBA" w14:textId="77777777" w:rsidR="00024E24" w:rsidRPr="00BB2803" w:rsidRDefault="00024E24" w:rsidP="00024E24">
      <w:pPr>
        <w:pStyle w:val="Narrow"/>
        <w:tabs>
          <w:tab w:val="clear" w:pos="380"/>
          <w:tab w:val="left" w:pos="540"/>
        </w:tabs>
        <w:rPr>
          <w:rFonts w:asciiTheme="minorHAnsi" w:hAnsiTheme="minorHAnsi" w:cstheme="minorHAnsi"/>
          <w:b/>
          <w:lang w:val="en-US"/>
        </w:rPr>
      </w:pPr>
    </w:p>
    <w:p w14:paraId="63667C9A" w14:textId="77777777" w:rsidR="00024E24" w:rsidRPr="00BB2803" w:rsidRDefault="00024E24" w:rsidP="00024E24">
      <w:pPr>
        <w:pStyle w:val="Heading"/>
        <w:pageBreakBefore w:val="0"/>
        <w:shd w:val="clear" w:color="auto" w:fill="E0E0E0"/>
        <w:ind w:right="34"/>
        <w:rPr>
          <w:rFonts w:asciiTheme="minorHAnsi" w:hAnsiTheme="minorHAnsi" w:cstheme="minorHAnsi"/>
          <w:sz w:val="24"/>
          <w:szCs w:val="24"/>
        </w:rPr>
      </w:pPr>
      <w:r w:rsidRPr="00BB2803">
        <w:rPr>
          <w:rFonts w:asciiTheme="minorHAnsi" w:hAnsiTheme="minorHAnsi" w:cstheme="minorHAnsi"/>
          <w:sz w:val="24"/>
          <w:szCs w:val="24"/>
        </w:rPr>
        <w:t xml:space="preserve">4. </w:t>
      </w:r>
      <w:r w:rsidRPr="00BB2803">
        <w:rPr>
          <w:rFonts w:asciiTheme="minorHAnsi" w:hAnsiTheme="minorHAnsi" w:cstheme="minorHAnsi"/>
          <w:sz w:val="24"/>
          <w:szCs w:val="24"/>
          <w:lang w:val="en-US"/>
        </w:rPr>
        <w:t>Signature</w:t>
      </w:r>
      <w:r w:rsidRPr="00BB2803">
        <w:rPr>
          <w:rFonts w:asciiTheme="minorHAnsi" w:hAnsiTheme="minorHAnsi" w:cstheme="minorHAnsi"/>
          <w:sz w:val="24"/>
          <w:szCs w:val="24"/>
        </w:rPr>
        <w:t xml:space="preserve"> of the applicant</w:t>
      </w:r>
    </w:p>
    <w:p w14:paraId="6DAF8A26" w14:textId="6050A702" w:rsidR="00540332" w:rsidRDefault="00540332" w:rsidP="00024E24">
      <w:pPr>
        <w:pStyle w:val="Narrow"/>
        <w:rPr>
          <w:rFonts w:asciiTheme="minorHAnsi" w:hAnsiTheme="minorHAnsi" w:cstheme="minorHAnsi"/>
          <w:lang w:val="en-US"/>
        </w:rPr>
      </w:pPr>
    </w:p>
    <w:p w14:paraId="1123DB89" w14:textId="77777777" w:rsidR="00540332" w:rsidRDefault="00540332" w:rsidP="00024E24">
      <w:pPr>
        <w:pStyle w:val="Narrow"/>
        <w:rPr>
          <w:rFonts w:asciiTheme="minorHAnsi" w:hAnsiTheme="minorHAnsi" w:cstheme="minorHAnsi"/>
          <w:lang w:val="en-US"/>
        </w:rPr>
      </w:pPr>
    </w:p>
    <w:p w14:paraId="626C9FC1" w14:textId="77777777" w:rsidR="00540332" w:rsidRPr="00BB2803" w:rsidRDefault="00540332" w:rsidP="00024E24">
      <w:pPr>
        <w:pStyle w:val="Narrow"/>
        <w:rPr>
          <w:rFonts w:asciiTheme="minorHAnsi" w:hAnsiTheme="minorHAnsi" w:cstheme="minorHAnsi"/>
          <w:lang w:val="en-US"/>
        </w:rPr>
      </w:pPr>
    </w:p>
    <w:tbl>
      <w:tblPr>
        <w:tblW w:w="8647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134"/>
        <w:gridCol w:w="2835"/>
        <w:gridCol w:w="709"/>
        <w:gridCol w:w="1134"/>
        <w:gridCol w:w="2835"/>
      </w:tblGrid>
      <w:tr w:rsidR="00540332" w:rsidRPr="00BB2803" w14:paraId="3C299323" w14:textId="77777777" w:rsidTr="00540332">
        <w:trPr>
          <w:cantSplit/>
        </w:trPr>
        <w:tc>
          <w:tcPr>
            <w:tcW w:w="1134" w:type="dxa"/>
          </w:tcPr>
          <w:p w14:paraId="0688D8C3" w14:textId="77777777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Name:</w:t>
            </w:r>
          </w:p>
        </w:tc>
        <w:tc>
          <w:tcPr>
            <w:tcW w:w="2835" w:type="dxa"/>
            <w:tcBorders>
              <w:bottom w:val="single" w:sz="2" w:space="0" w:color="auto"/>
            </w:tcBorders>
          </w:tcPr>
          <w:p w14:paraId="4AF06DE8" w14:textId="77777777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</w:tcPr>
          <w:p w14:paraId="075578E7" w14:textId="77777777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4B5388C" w14:textId="51B0D12C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Surname:</w:t>
            </w:r>
          </w:p>
        </w:tc>
        <w:tc>
          <w:tcPr>
            <w:tcW w:w="2835" w:type="dxa"/>
            <w:tcBorders>
              <w:bottom w:val="single" w:sz="2" w:space="0" w:color="auto"/>
            </w:tcBorders>
          </w:tcPr>
          <w:p w14:paraId="37470F7A" w14:textId="77777777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540332" w:rsidRPr="00BB2803" w14:paraId="073B619A" w14:textId="77777777" w:rsidTr="00540332">
        <w:trPr>
          <w:cantSplit/>
        </w:trPr>
        <w:tc>
          <w:tcPr>
            <w:tcW w:w="1134" w:type="dxa"/>
          </w:tcPr>
          <w:p w14:paraId="2A8EED26" w14:textId="77777777" w:rsidR="00540332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E37A60" w14:textId="0C1C08EC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2" w:space="0" w:color="auto"/>
            </w:tcBorders>
          </w:tcPr>
          <w:p w14:paraId="65DA8486" w14:textId="77777777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</w:tcPr>
          <w:p w14:paraId="6502B97E" w14:textId="77777777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B1AE5BF" w14:textId="750BE951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2" w:space="0" w:color="auto"/>
            </w:tcBorders>
          </w:tcPr>
          <w:p w14:paraId="21EC746E" w14:textId="77777777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40332" w:rsidRPr="00BB2803" w14:paraId="417A197E" w14:textId="77777777" w:rsidTr="00540332">
        <w:trPr>
          <w:cantSplit/>
        </w:trPr>
        <w:tc>
          <w:tcPr>
            <w:tcW w:w="1134" w:type="dxa"/>
          </w:tcPr>
          <w:p w14:paraId="21FE7B0F" w14:textId="77777777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Place:</w:t>
            </w:r>
          </w:p>
        </w:tc>
        <w:tc>
          <w:tcPr>
            <w:tcW w:w="2835" w:type="dxa"/>
            <w:tcBorders>
              <w:bottom w:val="single" w:sz="2" w:space="0" w:color="auto"/>
            </w:tcBorders>
          </w:tcPr>
          <w:p w14:paraId="3AC3C405" w14:textId="77777777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</w:tcPr>
          <w:p w14:paraId="04B5423F" w14:textId="77777777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343B7EE" w14:textId="3492F45C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Date:</w:t>
            </w:r>
          </w:p>
        </w:tc>
        <w:tc>
          <w:tcPr>
            <w:tcW w:w="2835" w:type="dxa"/>
            <w:tcBorders>
              <w:bottom w:val="single" w:sz="2" w:space="0" w:color="auto"/>
            </w:tcBorders>
          </w:tcPr>
          <w:p w14:paraId="57F3DD35" w14:textId="77777777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540332" w:rsidRPr="00BB2803" w14:paraId="3752D77F" w14:textId="77777777" w:rsidTr="00540332">
        <w:trPr>
          <w:cantSplit/>
        </w:trPr>
        <w:tc>
          <w:tcPr>
            <w:tcW w:w="1134" w:type="dxa"/>
          </w:tcPr>
          <w:p w14:paraId="308030B0" w14:textId="77777777" w:rsidR="00540332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8C3EAA" w14:textId="77777777" w:rsidR="00540332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6E8C66" w14:textId="40D89300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90CE964" w14:textId="77777777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</w:tcPr>
          <w:p w14:paraId="6F626DFA" w14:textId="77777777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E22090E" w14:textId="77777777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AC23407" w14:textId="77777777" w:rsidR="00540332" w:rsidRPr="00BB2803" w:rsidRDefault="00540332" w:rsidP="00600A32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540332" w:rsidRPr="00BB2803" w14:paraId="582B131D" w14:textId="77777777" w:rsidTr="00540332">
        <w:trPr>
          <w:cantSplit/>
        </w:trPr>
        <w:tc>
          <w:tcPr>
            <w:tcW w:w="1134" w:type="dxa"/>
          </w:tcPr>
          <w:p w14:paraId="147BCFD2" w14:textId="36CBF58C" w:rsidR="00540332" w:rsidRPr="00BB2803" w:rsidRDefault="00540332" w:rsidP="000C12C1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Signature</w:t>
            </w:r>
          </w:p>
        </w:tc>
        <w:tc>
          <w:tcPr>
            <w:tcW w:w="2835" w:type="dxa"/>
            <w:tcBorders>
              <w:bottom w:val="single" w:sz="2" w:space="0" w:color="auto"/>
            </w:tcBorders>
          </w:tcPr>
          <w:p w14:paraId="6CE05625" w14:textId="53723B10" w:rsidR="00540332" w:rsidRPr="00BB2803" w:rsidRDefault="00540332" w:rsidP="000C12C1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9" w:type="dxa"/>
          </w:tcPr>
          <w:p w14:paraId="7555C5BF" w14:textId="77777777" w:rsidR="00540332" w:rsidRPr="00BB2803" w:rsidRDefault="00540332" w:rsidP="000C12C1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6901769" w14:textId="4997DE2A" w:rsidR="00540332" w:rsidRPr="00BB2803" w:rsidRDefault="00540332" w:rsidP="000C12C1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10DF0E0F" w14:textId="6232D715" w:rsidR="00540332" w:rsidRPr="00BB2803" w:rsidRDefault="00540332" w:rsidP="000C12C1">
            <w:pPr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F0AA85A" w14:textId="77777777" w:rsidR="0044452C" w:rsidRPr="00BB2803" w:rsidRDefault="0044452C" w:rsidP="00024E2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36E97AB5" w14:textId="77777777" w:rsidR="0044452C" w:rsidRPr="00BB2803" w:rsidRDefault="0044452C" w:rsidP="00024E2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36154ED1" w14:textId="77777777" w:rsidR="0044452C" w:rsidRPr="00BB2803" w:rsidRDefault="0044452C" w:rsidP="00024E2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6A7D7254" w14:textId="77777777" w:rsidR="0044452C" w:rsidRPr="00BB2803" w:rsidRDefault="0044452C" w:rsidP="00024E2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6997E884" w14:textId="77777777" w:rsidR="0044452C" w:rsidRPr="00BB2803" w:rsidRDefault="0044452C" w:rsidP="00024E2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3513CDB4" w14:textId="77777777" w:rsidR="0044452C" w:rsidRPr="00BB2803" w:rsidRDefault="0044452C" w:rsidP="00024E2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1EF09238" w14:textId="77777777" w:rsidR="0044452C" w:rsidRPr="00BB2803" w:rsidRDefault="0044452C" w:rsidP="00024E2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0E26268B" w14:textId="77777777" w:rsidR="0044452C" w:rsidRPr="00BB2803" w:rsidRDefault="0044452C" w:rsidP="00024E2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68A15ED0" w14:textId="77777777" w:rsidR="0044452C" w:rsidRPr="00BB2803" w:rsidRDefault="0044452C" w:rsidP="00024E2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11BF33DF" w14:textId="77777777" w:rsidR="0044452C" w:rsidRPr="00BB2803" w:rsidRDefault="0044452C" w:rsidP="00024E2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6F35B179" w14:textId="77777777" w:rsidR="00024E24" w:rsidRPr="00BB2803" w:rsidRDefault="00024E24" w:rsidP="00024E2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79E66963" w14:textId="77777777" w:rsidR="00024E24" w:rsidRPr="00BB2803" w:rsidRDefault="00024E24" w:rsidP="00024E24">
      <w:pPr>
        <w:pStyle w:val="Narrow"/>
        <w:spacing w:before="20" w:after="20"/>
        <w:rPr>
          <w:rFonts w:asciiTheme="minorHAnsi" w:hAnsiTheme="minorHAnsi" w:cstheme="minorHAnsi"/>
          <w:lang w:val="en-US"/>
        </w:rPr>
      </w:pPr>
    </w:p>
    <w:p w14:paraId="1765F3AD" w14:textId="77777777" w:rsidR="00024E24" w:rsidRPr="00BB2803" w:rsidRDefault="00024E24" w:rsidP="00024E24">
      <w:pPr>
        <w:tabs>
          <w:tab w:val="left" w:pos="1984"/>
          <w:tab w:val="left" w:pos="4507"/>
          <w:tab w:val="left" w:pos="6208"/>
          <w:tab w:val="left" w:pos="7654"/>
          <w:tab w:val="left" w:pos="9072"/>
        </w:tabs>
        <w:ind w:right="-567"/>
        <w:rPr>
          <w:rFonts w:asciiTheme="minorHAnsi" w:hAnsiTheme="minorHAnsi" w:cstheme="minorHAnsi"/>
          <w:sz w:val="20"/>
          <w:szCs w:val="20"/>
        </w:rPr>
      </w:pPr>
      <w:r w:rsidRPr="00BB2803">
        <w:rPr>
          <w:rFonts w:asciiTheme="minorHAnsi" w:hAnsiTheme="minorHAnsi" w:cstheme="minorHAnsi"/>
          <w:sz w:val="20"/>
          <w:szCs w:val="20"/>
          <w:u w:val="single"/>
        </w:rPr>
        <w:t>Appendix</w:t>
      </w:r>
      <w:r w:rsidRPr="00BB2803">
        <w:rPr>
          <w:rFonts w:asciiTheme="minorHAnsi" w:hAnsiTheme="minorHAnsi" w:cstheme="minorHAnsi"/>
          <w:sz w:val="20"/>
          <w:szCs w:val="20"/>
        </w:rPr>
        <w:t xml:space="preserve"> </w:t>
      </w:r>
      <w:r w:rsidRPr="00BB2803">
        <w:rPr>
          <w:rFonts w:asciiTheme="minorHAnsi" w:hAnsiTheme="minorHAnsi" w:cstheme="minorHAnsi"/>
          <w:i/>
          <w:sz w:val="20"/>
          <w:szCs w:val="20"/>
        </w:rPr>
        <w:t>(compulsory)</w:t>
      </w:r>
      <w:r w:rsidRPr="00BB2803">
        <w:rPr>
          <w:rFonts w:asciiTheme="minorHAnsi" w:hAnsiTheme="minorHAnsi" w:cstheme="minorHAnsi"/>
          <w:i/>
          <w:sz w:val="20"/>
          <w:szCs w:val="20"/>
        </w:rPr>
        <w:br/>
      </w:r>
    </w:p>
    <w:tbl>
      <w:tblPr>
        <w:tblW w:w="0" w:type="auto"/>
        <w:tblInd w:w="10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7900"/>
      </w:tblGrid>
      <w:tr w:rsidR="00024E24" w:rsidRPr="00BB2803" w14:paraId="27EC0371" w14:textId="77777777">
        <w:trPr>
          <w:cantSplit/>
        </w:trPr>
        <w:tc>
          <w:tcPr>
            <w:tcW w:w="7900" w:type="dxa"/>
          </w:tcPr>
          <w:p w14:paraId="3D41FF4D" w14:textId="77777777" w:rsidR="00024E24" w:rsidRPr="00BB2803" w:rsidRDefault="00024E24" w:rsidP="00600A32">
            <w:pPr>
              <w:tabs>
                <w:tab w:val="left" w:pos="467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3"/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CC15BB">
              <w:rPr>
                <w:rFonts w:asciiTheme="minorHAnsi" w:hAnsiTheme="minorHAnsi" w:cstheme="minorHAnsi"/>
                <w:sz w:val="20"/>
                <w:szCs w:val="20"/>
              </w:rPr>
            </w:r>
            <w:r w:rsidR="00CC15BB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13"/>
            <w:r w:rsidRPr="00BB280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CC29A1" w:rsidRPr="00BB2803">
              <w:rPr>
                <w:rFonts w:asciiTheme="minorHAnsi" w:hAnsiTheme="minorHAnsi" w:cstheme="minorHAnsi"/>
                <w:sz w:val="20"/>
                <w:szCs w:val="20"/>
              </w:rPr>
              <w:t>Appendix 1: Scientific information (Project description / List of publications)</w:t>
            </w:r>
          </w:p>
        </w:tc>
      </w:tr>
      <w:tr w:rsidR="00024E24" w:rsidRPr="00BB2803" w14:paraId="31FCD91C" w14:textId="77777777">
        <w:trPr>
          <w:cantSplit/>
        </w:trPr>
        <w:tc>
          <w:tcPr>
            <w:tcW w:w="7900" w:type="dxa"/>
          </w:tcPr>
          <w:p w14:paraId="244CD10E" w14:textId="26FC490E" w:rsidR="00024E24" w:rsidRPr="00BB2803" w:rsidRDefault="00024E24" w:rsidP="00600A32">
            <w:pPr>
              <w:tabs>
                <w:tab w:val="left" w:pos="467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CC15BB">
              <w:rPr>
                <w:rFonts w:asciiTheme="minorHAnsi" w:hAnsiTheme="minorHAnsi" w:cstheme="minorHAnsi"/>
                <w:sz w:val="20"/>
                <w:szCs w:val="20"/>
              </w:rPr>
            </w:r>
            <w:r w:rsidR="00CC15BB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CC29A1" w:rsidRPr="00BB2803">
              <w:rPr>
                <w:rFonts w:asciiTheme="minorHAnsi" w:hAnsiTheme="minorHAnsi" w:cstheme="minorHAnsi"/>
                <w:sz w:val="20"/>
                <w:szCs w:val="20"/>
              </w:rPr>
              <w:tab/>
              <w:t>CV(s) of applicant(s)</w:t>
            </w:r>
            <w:r w:rsidR="00CC15BB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0A107D">
              <w:rPr>
                <w:rFonts w:asciiTheme="minorHAnsi" w:hAnsiTheme="minorHAnsi" w:cstheme="minorHAnsi"/>
                <w:sz w:val="20"/>
                <w:szCs w:val="20"/>
              </w:rPr>
              <w:t>max. 3 pages each</w:t>
            </w:r>
          </w:p>
        </w:tc>
      </w:tr>
      <w:tr w:rsidR="00CC29A1" w:rsidRPr="00BB2803" w14:paraId="467DB2E8" w14:textId="77777777">
        <w:trPr>
          <w:cantSplit/>
        </w:trPr>
        <w:tc>
          <w:tcPr>
            <w:tcW w:w="7900" w:type="dxa"/>
          </w:tcPr>
          <w:p w14:paraId="4C21C48A" w14:textId="77777777" w:rsidR="00CC29A1" w:rsidRPr="00BB2803" w:rsidRDefault="00CC29A1" w:rsidP="00600A32">
            <w:pPr>
              <w:tabs>
                <w:tab w:val="left" w:pos="467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CC15BB">
              <w:rPr>
                <w:rFonts w:asciiTheme="minorHAnsi" w:hAnsiTheme="minorHAnsi" w:cstheme="minorHAnsi"/>
                <w:sz w:val="20"/>
                <w:szCs w:val="20"/>
              </w:rPr>
            </w:r>
            <w:r w:rsidR="00CC15BB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  <w:tr w:rsidR="00CC29A1" w:rsidRPr="00BB2803" w14:paraId="7ED2EB9B" w14:textId="77777777">
        <w:trPr>
          <w:cantSplit/>
        </w:trPr>
        <w:tc>
          <w:tcPr>
            <w:tcW w:w="7900" w:type="dxa"/>
          </w:tcPr>
          <w:p w14:paraId="5F4540C7" w14:textId="77777777" w:rsidR="00CC29A1" w:rsidRPr="00BB2803" w:rsidRDefault="00CC29A1" w:rsidP="00600A32">
            <w:pPr>
              <w:tabs>
                <w:tab w:val="left" w:pos="467"/>
              </w:tabs>
              <w:spacing w:before="20" w:after="20"/>
              <w:rPr>
                <w:rFonts w:asciiTheme="minorHAnsi" w:hAnsiTheme="minorHAnsi" w:cstheme="minorHAnsi"/>
                <w:sz w:val="20"/>
                <w:szCs w:val="20"/>
              </w:rPr>
            </w:pP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CC15BB">
              <w:rPr>
                <w:rFonts w:asciiTheme="minorHAnsi" w:hAnsiTheme="minorHAnsi" w:cstheme="minorHAnsi"/>
                <w:sz w:val="20"/>
                <w:szCs w:val="20"/>
              </w:rPr>
            </w:r>
            <w:r w:rsidR="00CC15BB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BB2803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="008B0B01" w:rsidRPr="00BB280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</w:tc>
      </w:tr>
    </w:tbl>
    <w:p w14:paraId="7CA586ED" w14:textId="77777777" w:rsidR="00024E24" w:rsidRPr="00540332" w:rsidRDefault="00024E24" w:rsidP="00024E24">
      <w:pPr>
        <w:rPr>
          <w:rFonts w:asciiTheme="minorHAnsi" w:hAnsiTheme="minorHAnsi" w:cstheme="minorHAnsi"/>
          <w:sz w:val="20"/>
          <w:szCs w:val="20"/>
        </w:rPr>
      </w:pPr>
    </w:p>
    <w:sectPr w:rsidR="00024E24" w:rsidRPr="00540332" w:rsidSect="006D5AB7">
      <w:pgSz w:w="11907" w:h="16840" w:code="9"/>
      <w:pgMar w:top="567" w:right="1134" w:bottom="567" w:left="1259" w:header="630" w:footer="6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407F2" w14:textId="77777777" w:rsidR="000E53D3" w:rsidRDefault="000E53D3">
      <w:r>
        <w:separator/>
      </w:r>
    </w:p>
  </w:endnote>
  <w:endnote w:type="continuationSeparator" w:id="0">
    <w:p w14:paraId="7D5187A6" w14:textId="77777777" w:rsidR="000E53D3" w:rsidRDefault="000E5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C4580" w14:textId="77777777" w:rsidR="00192D9B" w:rsidRDefault="00192D9B" w:rsidP="00192D9B">
    <w:pPr>
      <w:pBdr>
        <w:top w:val="single" w:sz="4" w:space="1" w:color="auto"/>
      </w:pBdr>
      <w:tabs>
        <w:tab w:val="left" w:pos="1440"/>
        <w:tab w:val="right" w:pos="9540"/>
      </w:tabs>
      <w:rPr>
        <w:rFonts w:ascii="Tahoma" w:hAnsi="Tahoma" w:cs="Tahoma"/>
        <w:sz w:val="8"/>
        <w:szCs w:val="8"/>
        <w:lang w:val="de-CH"/>
      </w:rPr>
    </w:pPr>
  </w:p>
  <w:p w14:paraId="252CA610" w14:textId="4CA39E9C" w:rsidR="000E53D3" w:rsidRPr="00192D9B" w:rsidRDefault="00192D9B" w:rsidP="00192D9B">
    <w:pPr>
      <w:pBdr>
        <w:top w:val="single" w:sz="4" w:space="1" w:color="auto"/>
      </w:pBdr>
      <w:tabs>
        <w:tab w:val="left" w:pos="1440"/>
        <w:tab w:val="left" w:pos="5954"/>
        <w:tab w:val="right" w:pos="9540"/>
      </w:tabs>
      <w:rPr>
        <w:rFonts w:asciiTheme="minorHAnsi" w:hAnsiTheme="minorHAnsi" w:cstheme="minorHAnsi"/>
        <w:sz w:val="18"/>
        <w:szCs w:val="18"/>
        <w:lang w:val="de-CH"/>
      </w:rPr>
    </w:pPr>
    <w:r w:rsidRPr="001360FB">
      <w:rPr>
        <w:rFonts w:asciiTheme="minorHAnsi" w:hAnsiTheme="minorHAnsi" w:cstheme="minorHAnsi"/>
        <w:sz w:val="18"/>
        <w:szCs w:val="18"/>
        <w:lang w:val="de-CH"/>
      </w:rPr>
      <w:t xml:space="preserve">c/o ETH Zürich │ IEF ETZ K89 │ Gloriastrasse 35 │ </w:t>
    </w:r>
    <w:r w:rsidR="0038774B">
      <w:rPr>
        <w:rFonts w:asciiTheme="minorHAnsi" w:hAnsiTheme="minorHAnsi" w:cstheme="minorHAnsi"/>
        <w:sz w:val="18"/>
        <w:szCs w:val="18"/>
        <w:lang w:val="de-CH"/>
      </w:rPr>
      <w:t>CH-</w:t>
    </w:r>
    <w:r w:rsidRPr="001360FB">
      <w:rPr>
        <w:rFonts w:asciiTheme="minorHAnsi" w:hAnsiTheme="minorHAnsi" w:cstheme="minorHAnsi"/>
        <w:sz w:val="18"/>
        <w:szCs w:val="18"/>
        <w:lang w:val="de-CH"/>
      </w:rPr>
      <w:t>8092 Zürich</w:t>
    </w:r>
    <w:r w:rsidRPr="001360FB">
      <w:rPr>
        <w:rFonts w:asciiTheme="minorHAnsi" w:hAnsiTheme="minorHAnsi" w:cstheme="minorHAnsi"/>
        <w:sz w:val="18"/>
        <w:szCs w:val="18"/>
        <w:lang w:val="de-CH"/>
      </w:rPr>
      <w:tab/>
    </w:r>
    <w:r>
      <w:rPr>
        <w:rFonts w:asciiTheme="minorHAnsi" w:hAnsiTheme="minorHAnsi" w:cstheme="minorHAnsi"/>
        <w:sz w:val="18"/>
        <w:szCs w:val="18"/>
        <w:lang w:val="de-CH"/>
      </w:rPr>
      <w:t>V</w:t>
    </w:r>
    <w:r w:rsidRPr="001360FB">
      <w:rPr>
        <w:rFonts w:asciiTheme="minorHAnsi" w:hAnsiTheme="minorHAnsi" w:cstheme="minorHAnsi"/>
        <w:sz w:val="18"/>
        <w:szCs w:val="18"/>
        <w:lang w:val="de-CH"/>
      </w:rPr>
      <w:t xml:space="preserve">ersion </w:t>
    </w:r>
    <w:r>
      <w:rPr>
        <w:rFonts w:asciiTheme="minorHAnsi" w:hAnsiTheme="minorHAnsi" w:cstheme="minorHAnsi"/>
        <w:sz w:val="18"/>
        <w:szCs w:val="18"/>
        <w:lang w:val="de-CH"/>
      </w:rPr>
      <w:t>0</w:t>
    </w:r>
    <w:r w:rsidR="000A107D">
      <w:rPr>
        <w:rFonts w:asciiTheme="minorHAnsi" w:hAnsiTheme="minorHAnsi" w:cstheme="minorHAnsi"/>
        <w:sz w:val="18"/>
        <w:szCs w:val="18"/>
        <w:lang w:val="de-CH"/>
      </w:rPr>
      <w:t>9</w:t>
    </w:r>
    <w:r w:rsidRPr="001360FB">
      <w:rPr>
        <w:rFonts w:asciiTheme="minorHAnsi" w:hAnsiTheme="minorHAnsi" w:cstheme="minorHAnsi"/>
        <w:sz w:val="18"/>
        <w:szCs w:val="18"/>
        <w:lang w:val="de-CH"/>
      </w:rPr>
      <w:t>.202</w:t>
    </w:r>
    <w:r w:rsidR="000A107D">
      <w:rPr>
        <w:rFonts w:asciiTheme="minorHAnsi" w:hAnsiTheme="minorHAnsi" w:cstheme="minorHAnsi"/>
        <w:sz w:val="18"/>
        <w:szCs w:val="18"/>
        <w:lang w:val="de-CH"/>
      </w:rPr>
      <w:t>4</w:t>
    </w:r>
    <w:r>
      <w:rPr>
        <w:rFonts w:asciiTheme="minorHAnsi" w:hAnsiTheme="minorHAnsi" w:cstheme="minorHAnsi"/>
        <w:sz w:val="18"/>
        <w:szCs w:val="18"/>
        <w:lang w:val="de-CH"/>
      </w:rPr>
      <w:tab/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begin"/>
    </w:r>
    <w:r w:rsidRPr="001360FB">
      <w:rPr>
        <w:rFonts w:asciiTheme="minorHAnsi" w:hAnsiTheme="minorHAnsi" w:cstheme="minorHAnsi"/>
        <w:sz w:val="18"/>
        <w:szCs w:val="18"/>
        <w:lang w:val="de-CH"/>
      </w:rPr>
      <w:instrText xml:space="preserve"> PAGE </w:instrTex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separate"/>
    </w:r>
    <w:r w:rsidR="00D00FA6">
      <w:rPr>
        <w:rFonts w:asciiTheme="minorHAnsi" w:hAnsiTheme="minorHAnsi" w:cstheme="minorHAnsi"/>
        <w:noProof/>
        <w:sz w:val="18"/>
        <w:szCs w:val="18"/>
        <w:lang w:val="de-CH"/>
      </w:rPr>
      <w:t>3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end"/>
    </w:r>
    <w:r w:rsidRPr="001360FB">
      <w:rPr>
        <w:rFonts w:asciiTheme="minorHAnsi" w:hAnsiTheme="minorHAnsi" w:cstheme="minorHAnsi"/>
        <w:sz w:val="18"/>
        <w:szCs w:val="18"/>
        <w:lang w:val="de-CH"/>
      </w:rPr>
      <w:t>/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begin"/>
    </w:r>
    <w:r w:rsidRPr="001360FB">
      <w:rPr>
        <w:rFonts w:asciiTheme="minorHAnsi" w:hAnsiTheme="minorHAnsi" w:cstheme="minorHAnsi"/>
        <w:sz w:val="18"/>
        <w:szCs w:val="18"/>
        <w:lang w:val="de-CH"/>
      </w:rPr>
      <w:instrText xml:space="preserve"> NUMPAGES </w:instrTex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separate"/>
    </w:r>
    <w:r w:rsidR="00D00FA6">
      <w:rPr>
        <w:rFonts w:asciiTheme="minorHAnsi" w:hAnsiTheme="minorHAnsi" w:cstheme="minorHAnsi"/>
        <w:noProof/>
        <w:sz w:val="18"/>
        <w:szCs w:val="18"/>
        <w:lang w:val="de-CH"/>
      </w:rPr>
      <w:t>3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6EF11" w14:textId="77777777" w:rsidR="000E53D3" w:rsidRDefault="000E53D3" w:rsidP="00BB2803">
    <w:pPr>
      <w:pBdr>
        <w:top w:val="single" w:sz="4" w:space="1" w:color="auto"/>
      </w:pBdr>
      <w:tabs>
        <w:tab w:val="left" w:pos="1440"/>
        <w:tab w:val="right" w:pos="9540"/>
      </w:tabs>
      <w:rPr>
        <w:rFonts w:ascii="Tahoma" w:hAnsi="Tahoma" w:cs="Tahoma"/>
        <w:sz w:val="8"/>
        <w:szCs w:val="8"/>
        <w:lang w:val="de-CH"/>
      </w:rPr>
    </w:pPr>
  </w:p>
  <w:p w14:paraId="62634F28" w14:textId="6F9A1AB6" w:rsidR="000E53D3" w:rsidRPr="00BB2803" w:rsidRDefault="000E53D3" w:rsidP="00BB2803">
    <w:pPr>
      <w:pBdr>
        <w:top w:val="single" w:sz="4" w:space="1" w:color="auto"/>
      </w:pBdr>
      <w:tabs>
        <w:tab w:val="left" w:pos="1440"/>
        <w:tab w:val="left" w:pos="5954"/>
        <w:tab w:val="right" w:pos="9540"/>
      </w:tabs>
      <w:rPr>
        <w:rFonts w:asciiTheme="minorHAnsi" w:hAnsiTheme="minorHAnsi" w:cstheme="minorHAnsi"/>
        <w:sz w:val="18"/>
        <w:szCs w:val="18"/>
        <w:lang w:val="de-CH"/>
      </w:rPr>
    </w:pPr>
    <w:r w:rsidRPr="001360FB">
      <w:rPr>
        <w:rFonts w:asciiTheme="minorHAnsi" w:hAnsiTheme="minorHAnsi" w:cstheme="minorHAnsi"/>
        <w:sz w:val="18"/>
        <w:szCs w:val="18"/>
        <w:lang w:val="de-CH"/>
      </w:rPr>
      <w:t xml:space="preserve">c/o ETH Zürich │ IEF ETZ K89 │ Gloriastrasse 35 │ </w:t>
    </w:r>
    <w:r w:rsidR="0038774B">
      <w:rPr>
        <w:rFonts w:asciiTheme="minorHAnsi" w:hAnsiTheme="minorHAnsi" w:cstheme="minorHAnsi"/>
        <w:sz w:val="18"/>
        <w:szCs w:val="18"/>
        <w:lang w:val="de-CH"/>
      </w:rPr>
      <w:t>CH-</w:t>
    </w:r>
    <w:r w:rsidRPr="001360FB">
      <w:rPr>
        <w:rFonts w:asciiTheme="minorHAnsi" w:hAnsiTheme="minorHAnsi" w:cstheme="minorHAnsi"/>
        <w:sz w:val="18"/>
        <w:szCs w:val="18"/>
        <w:lang w:val="de-CH"/>
      </w:rPr>
      <w:t>8092 Zürich</w:t>
    </w:r>
    <w:r w:rsidRPr="001360FB">
      <w:rPr>
        <w:rFonts w:asciiTheme="minorHAnsi" w:hAnsiTheme="minorHAnsi" w:cstheme="minorHAnsi"/>
        <w:sz w:val="18"/>
        <w:szCs w:val="18"/>
        <w:lang w:val="de-CH"/>
      </w:rPr>
      <w:tab/>
    </w:r>
    <w:r>
      <w:rPr>
        <w:rFonts w:asciiTheme="minorHAnsi" w:hAnsiTheme="minorHAnsi" w:cstheme="minorHAnsi"/>
        <w:sz w:val="18"/>
        <w:szCs w:val="18"/>
        <w:lang w:val="de-CH"/>
      </w:rPr>
      <w:t>V</w:t>
    </w:r>
    <w:r w:rsidRPr="001360FB">
      <w:rPr>
        <w:rFonts w:asciiTheme="minorHAnsi" w:hAnsiTheme="minorHAnsi" w:cstheme="minorHAnsi"/>
        <w:sz w:val="18"/>
        <w:szCs w:val="18"/>
        <w:lang w:val="de-CH"/>
      </w:rPr>
      <w:t xml:space="preserve">ersion </w:t>
    </w:r>
    <w:r w:rsidR="00192D9B">
      <w:rPr>
        <w:rFonts w:asciiTheme="minorHAnsi" w:hAnsiTheme="minorHAnsi" w:cstheme="minorHAnsi"/>
        <w:sz w:val="18"/>
        <w:szCs w:val="18"/>
        <w:lang w:val="de-CH"/>
      </w:rPr>
      <w:t>0</w:t>
    </w:r>
    <w:r w:rsidR="000A107D">
      <w:rPr>
        <w:rFonts w:asciiTheme="minorHAnsi" w:hAnsiTheme="minorHAnsi" w:cstheme="minorHAnsi"/>
        <w:sz w:val="18"/>
        <w:szCs w:val="18"/>
        <w:lang w:val="de-CH"/>
      </w:rPr>
      <w:t>9</w:t>
    </w:r>
    <w:r w:rsidRPr="001360FB">
      <w:rPr>
        <w:rFonts w:asciiTheme="minorHAnsi" w:hAnsiTheme="minorHAnsi" w:cstheme="minorHAnsi"/>
        <w:sz w:val="18"/>
        <w:szCs w:val="18"/>
        <w:lang w:val="de-CH"/>
      </w:rPr>
      <w:t>.202</w:t>
    </w:r>
    <w:r w:rsidR="000A107D">
      <w:rPr>
        <w:rFonts w:asciiTheme="minorHAnsi" w:hAnsiTheme="minorHAnsi" w:cstheme="minorHAnsi"/>
        <w:sz w:val="18"/>
        <w:szCs w:val="18"/>
        <w:lang w:val="de-CH"/>
      </w:rPr>
      <w:t>4</w:t>
    </w:r>
    <w:r>
      <w:rPr>
        <w:rFonts w:asciiTheme="minorHAnsi" w:hAnsiTheme="minorHAnsi" w:cstheme="minorHAnsi"/>
        <w:sz w:val="18"/>
        <w:szCs w:val="18"/>
        <w:lang w:val="de-CH"/>
      </w:rPr>
      <w:tab/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begin"/>
    </w:r>
    <w:r w:rsidRPr="001360FB">
      <w:rPr>
        <w:rFonts w:asciiTheme="minorHAnsi" w:hAnsiTheme="minorHAnsi" w:cstheme="minorHAnsi"/>
        <w:sz w:val="18"/>
        <w:szCs w:val="18"/>
        <w:lang w:val="de-CH"/>
      </w:rPr>
      <w:instrText xml:space="preserve"> PAGE </w:instrTex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separate"/>
    </w:r>
    <w:r w:rsidR="0038774B">
      <w:rPr>
        <w:rFonts w:asciiTheme="minorHAnsi" w:hAnsiTheme="minorHAnsi" w:cstheme="minorHAnsi"/>
        <w:noProof/>
        <w:sz w:val="18"/>
        <w:szCs w:val="18"/>
        <w:lang w:val="de-CH"/>
      </w:rPr>
      <w:t>1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end"/>
    </w:r>
    <w:r w:rsidRPr="001360FB">
      <w:rPr>
        <w:rFonts w:asciiTheme="minorHAnsi" w:hAnsiTheme="minorHAnsi" w:cstheme="minorHAnsi"/>
        <w:sz w:val="18"/>
        <w:szCs w:val="18"/>
        <w:lang w:val="de-CH"/>
      </w:rPr>
      <w:t>/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begin"/>
    </w:r>
    <w:r w:rsidRPr="001360FB">
      <w:rPr>
        <w:rFonts w:asciiTheme="minorHAnsi" w:hAnsiTheme="minorHAnsi" w:cstheme="minorHAnsi"/>
        <w:sz w:val="18"/>
        <w:szCs w:val="18"/>
        <w:lang w:val="de-CH"/>
      </w:rPr>
      <w:instrText xml:space="preserve"> NUMPAGES </w:instrTex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separate"/>
    </w:r>
    <w:r w:rsidR="0038774B">
      <w:rPr>
        <w:rFonts w:asciiTheme="minorHAnsi" w:hAnsiTheme="minorHAnsi" w:cstheme="minorHAnsi"/>
        <w:noProof/>
        <w:sz w:val="18"/>
        <w:szCs w:val="18"/>
        <w:lang w:val="de-CH"/>
      </w:rPr>
      <w:t>3</w:t>
    </w:r>
    <w:r w:rsidRPr="001360FB">
      <w:rPr>
        <w:rFonts w:asciiTheme="minorHAnsi" w:hAnsiTheme="minorHAnsi" w:cstheme="minorHAnsi"/>
        <w:sz w:val="18"/>
        <w:szCs w:val="18"/>
        <w:lang w:val="de-CH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62868" w14:textId="77777777" w:rsidR="000E53D3" w:rsidRDefault="000E53D3">
      <w:r>
        <w:separator/>
      </w:r>
    </w:p>
  </w:footnote>
  <w:footnote w:type="continuationSeparator" w:id="0">
    <w:p w14:paraId="0CAC2AB6" w14:textId="77777777" w:rsidR="000E53D3" w:rsidRDefault="000E5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44EC3" w14:textId="63DBC01D" w:rsidR="000E53D3" w:rsidRDefault="000E53D3" w:rsidP="006D5AB7">
    <w:pPr>
      <w:pBdr>
        <w:bottom w:val="single" w:sz="4" w:space="1" w:color="auto"/>
      </w:pBdr>
      <w:tabs>
        <w:tab w:val="left" w:pos="1620"/>
        <w:tab w:val="right" w:pos="9498"/>
      </w:tabs>
      <w:rPr>
        <w:rFonts w:asciiTheme="minorHAnsi" w:hAnsiTheme="minorHAnsi" w:cs="Tahoma"/>
        <w:sz w:val="20"/>
        <w:szCs w:val="20"/>
      </w:rPr>
    </w:pPr>
    <w:r w:rsidRPr="00BB2803">
      <w:rPr>
        <w:rFonts w:asciiTheme="minorHAnsi" w:hAnsiTheme="minorHAnsi" w:cs="Tahoma"/>
        <w:sz w:val="20"/>
        <w:szCs w:val="20"/>
      </w:rPr>
      <w:t>Swiss Research Foundation for Electricity and Mobile Communication</w:t>
    </w:r>
    <w:r w:rsidRPr="00BB2803">
      <w:rPr>
        <w:rFonts w:asciiTheme="minorHAnsi" w:hAnsiTheme="minorHAnsi"/>
        <w:sz w:val="20"/>
        <w:szCs w:val="20"/>
      </w:rPr>
      <w:tab/>
    </w:r>
    <w:r w:rsidRPr="00BB2803">
      <w:rPr>
        <w:rFonts w:asciiTheme="minorHAnsi" w:hAnsiTheme="minorHAnsi" w:cs="Tahoma"/>
        <w:sz w:val="20"/>
        <w:szCs w:val="20"/>
      </w:rPr>
      <w:t>Pre-Proposal</w:t>
    </w:r>
  </w:p>
  <w:p w14:paraId="638E6D58" w14:textId="77777777" w:rsidR="000E53D3" w:rsidRPr="001360FB" w:rsidRDefault="000E53D3" w:rsidP="000E53D3">
    <w:pPr>
      <w:pBdr>
        <w:bottom w:val="single" w:sz="4" w:space="1" w:color="auto"/>
      </w:pBdr>
      <w:tabs>
        <w:tab w:val="left" w:pos="1620"/>
        <w:tab w:val="right" w:pos="9540"/>
      </w:tabs>
      <w:spacing w:after="120"/>
      <w:rPr>
        <w:rFonts w:asciiTheme="minorHAnsi" w:hAnsiTheme="minorHAnsi" w:cstheme="minorHAnsi"/>
        <w:sz w:val="16"/>
        <w:szCs w:val="16"/>
      </w:rPr>
    </w:pPr>
  </w:p>
  <w:p w14:paraId="67CB9A51" w14:textId="77777777" w:rsidR="000E53D3" w:rsidRPr="001360FB" w:rsidRDefault="000E53D3" w:rsidP="000E53D3">
    <w:pPr>
      <w:tabs>
        <w:tab w:val="left" w:pos="7380"/>
      </w:tabs>
      <w:rPr>
        <w:rFonts w:asciiTheme="minorHAnsi" w:hAnsiTheme="minorHAnsi" w:cstheme="minorHAns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F3509" w14:textId="646A28C7" w:rsidR="000E53D3" w:rsidRPr="001360FB" w:rsidRDefault="000E53D3" w:rsidP="00BB2803">
    <w:pPr>
      <w:tabs>
        <w:tab w:val="left" w:pos="1620"/>
        <w:tab w:val="left" w:pos="7380"/>
        <w:tab w:val="right" w:pos="9540"/>
      </w:tabs>
      <w:rPr>
        <w:rFonts w:asciiTheme="minorHAnsi" w:hAnsiTheme="minorHAnsi" w:cstheme="minorHAnsi"/>
        <w:sz w:val="20"/>
        <w:szCs w:val="20"/>
        <w:lang w:val="de-CH"/>
      </w:rPr>
    </w:pPr>
    <w:r w:rsidRPr="001360FB">
      <w:rPr>
        <w:rFonts w:asciiTheme="minorHAnsi" w:hAnsiTheme="minorHAnsi" w:cstheme="minorHAnsi"/>
        <w:noProof/>
        <w:sz w:val="20"/>
        <w:szCs w:val="20"/>
        <w:lang w:val="de-DE" w:eastAsia="de-DE"/>
      </w:rPr>
      <w:drawing>
        <wp:anchor distT="0" distB="0" distL="114300" distR="114300" simplePos="0" relativeHeight="251659264" behindDoc="0" locked="0" layoutInCell="1" allowOverlap="1" wp14:anchorId="275428A6" wp14:editId="07A9DC0C">
          <wp:simplePos x="0" y="0"/>
          <wp:positionH relativeFrom="column">
            <wp:posOffset>-54398</wp:posOffset>
          </wp:positionH>
          <wp:positionV relativeFrom="paragraph">
            <wp:posOffset>5954</wp:posOffset>
          </wp:positionV>
          <wp:extent cx="1019175" cy="597267"/>
          <wp:effectExtent l="0" t="0" r="0" b="0"/>
          <wp:wrapNone/>
          <wp:docPr id="176924600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972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0FB">
      <w:rPr>
        <w:rFonts w:asciiTheme="minorHAnsi" w:hAnsiTheme="minorHAnsi" w:cstheme="minorHAnsi"/>
        <w:sz w:val="20"/>
        <w:szCs w:val="20"/>
        <w:lang w:val="de-CH"/>
      </w:rPr>
      <w:t xml:space="preserve">   </w:t>
    </w:r>
    <w:r w:rsidRPr="001360FB">
      <w:rPr>
        <w:rFonts w:asciiTheme="minorHAnsi" w:hAnsiTheme="minorHAnsi" w:cstheme="minorHAnsi"/>
        <w:sz w:val="20"/>
        <w:szCs w:val="20"/>
        <w:lang w:val="de-CH"/>
      </w:rPr>
      <w:tab/>
      <w:t xml:space="preserve">FSM | Forschungsstiftung </w:t>
    </w:r>
    <w:r w:rsidRPr="001360FB">
      <w:rPr>
        <w:rFonts w:asciiTheme="minorHAnsi" w:hAnsiTheme="minorHAnsi" w:cstheme="minorHAnsi"/>
        <w:sz w:val="20"/>
        <w:szCs w:val="20"/>
        <w:lang w:val="de-CH"/>
      </w:rPr>
      <w:tab/>
    </w:r>
    <w:r w:rsidRPr="001360FB">
      <w:rPr>
        <w:rFonts w:asciiTheme="minorHAnsi" w:hAnsiTheme="minorHAnsi" w:cstheme="minorHAnsi"/>
        <w:sz w:val="20"/>
        <w:szCs w:val="20"/>
        <w:lang w:val="de-CH"/>
      </w:rPr>
      <w:tab/>
    </w:r>
    <w:r>
      <w:rPr>
        <w:rFonts w:asciiTheme="minorHAnsi" w:hAnsiTheme="minorHAnsi" w:cstheme="minorHAnsi"/>
        <w:sz w:val="20"/>
        <w:szCs w:val="20"/>
        <w:lang w:val="de-CH"/>
      </w:rPr>
      <w:t>Dr. Jürg Eberhard</w:t>
    </w:r>
  </w:p>
  <w:p w14:paraId="6C227681" w14:textId="77777777" w:rsidR="000E53D3" w:rsidRPr="00162623" w:rsidRDefault="000E53D3" w:rsidP="00BB2803">
    <w:pPr>
      <w:tabs>
        <w:tab w:val="left" w:pos="1620"/>
        <w:tab w:val="left" w:pos="7380"/>
        <w:tab w:val="right" w:pos="9540"/>
      </w:tabs>
      <w:rPr>
        <w:rFonts w:asciiTheme="minorHAnsi" w:hAnsiTheme="minorHAnsi" w:cstheme="minorHAnsi"/>
        <w:sz w:val="20"/>
        <w:szCs w:val="20"/>
        <w:lang w:val="de-CH"/>
      </w:rPr>
    </w:pPr>
    <w:r w:rsidRPr="001360FB">
      <w:rPr>
        <w:rFonts w:asciiTheme="minorHAnsi" w:hAnsiTheme="minorHAnsi" w:cstheme="minorHAnsi"/>
        <w:sz w:val="20"/>
        <w:szCs w:val="20"/>
        <w:lang w:val="de-CH"/>
      </w:rPr>
      <w:tab/>
    </w:r>
    <w:r w:rsidRPr="001360FB">
      <w:rPr>
        <w:rFonts w:asciiTheme="minorHAnsi" w:hAnsiTheme="minorHAnsi" w:cstheme="minorHAnsi"/>
        <w:sz w:val="20"/>
        <w:szCs w:val="20"/>
        <w:lang w:val="de-DE"/>
      </w:rPr>
      <w:t>Strom und Mobilkommunikation</w:t>
    </w:r>
    <w:r w:rsidRPr="001360FB">
      <w:rPr>
        <w:rFonts w:asciiTheme="minorHAnsi" w:hAnsiTheme="minorHAnsi" w:cstheme="minorHAnsi"/>
        <w:sz w:val="20"/>
        <w:szCs w:val="20"/>
        <w:lang w:val="de-DE"/>
      </w:rPr>
      <w:tab/>
    </w:r>
    <w:r w:rsidRPr="001360FB">
      <w:rPr>
        <w:rFonts w:asciiTheme="minorHAnsi" w:hAnsiTheme="minorHAnsi" w:cstheme="minorHAnsi"/>
        <w:sz w:val="20"/>
        <w:szCs w:val="20"/>
        <w:lang w:val="de-DE"/>
      </w:rPr>
      <w:tab/>
    </w:r>
    <w:r w:rsidRPr="00162623">
      <w:rPr>
        <w:rFonts w:asciiTheme="minorHAnsi" w:hAnsiTheme="minorHAnsi" w:cstheme="minorHAnsi"/>
        <w:sz w:val="20"/>
        <w:szCs w:val="20"/>
        <w:lang w:val="de-CH"/>
      </w:rPr>
      <w:t>+41 44 632 28 15</w:t>
    </w:r>
  </w:p>
  <w:p w14:paraId="012923B6" w14:textId="5337E46B" w:rsidR="000E53D3" w:rsidRPr="001360FB" w:rsidRDefault="000E53D3" w:rsidP="00BB2803">
    <w:pPr>
      <w:tabs>
        <w:tab w:val="left" w:pos="1620"/>
        <w:tab w:val="right" w:pos="9540"/>
      </w:tabs>
      <w:rPr>
        <w:rFonts w:asciiTheme="minorHAnsi" w:hAnsiTheme="minorHAnsi" w:cstheme="minorHAnsi"/>
        <w:sz w:val="20"/>
        <w:szCs w:val="20"/>
      </w:rPr>
    </w:pPr>
    <w:r w:rsidRPr="00162623">
      <w:rPr>
        <w:rFonts w:asciiTheme="minorHAnsi" w:hAnsiTheme="minorHAnsi" w:cstheme="minorHAnsi"/>
        <w:sz w:val="20"/>
        <w:szCs w:val="20"/>
        <w:lang w:val="de-CH"/>
      </w:rPr>
      <w:tab/>
    </w:r>
    <w:r w:rsidRPr="001360FB">
      <w:rPr>
        <w:rFonts w:asciiTheme="minorHAnsi" w:hAnsiTheme="minorHAnsi" w:cstheme="minorHAnsi"/>
        <w:sz w:val="20"/>
        <w:szCs w:val="20"/>
      </w:rPr>
      <w:t>FSM |</w:t>
    </w:r>
    <w:r w:rsidRPr="001360FB">
      <w:rPr>
        <w:rFonts w:asciiTheme="minorHAnsi" w:hAnsiTheme="minorHAnsi" w:cstheme="minorHAnsi"/>
        <w:sz w:val="20"/>
        <w:szCs w:val="20"/>
        <w:lang w:val="en-GB"/>
      </w:rPr>
      <w:t xml:space="preserve"> Swiss </w:t>
    </w:r>
    <w:r w:rsidRPr="001360FB">
      <w:rPr>
        <w:rFonts w:asciiTheme="minorHAnsi" w:hAnsiTheme="minorHAnsi" w:cstheme="minorHAnsi"/>
        <w:sz w:val="20"/>
        <w:szCs w:val="20"/>
      </w:rPr>
      <w:t>Research Foundation for</w:t>
    </w:r>
    <w:r>
      <w:rPr>
        <w:rFonts w:asciiTheme="minorHAnsi" w:hAnsiTheme="minorHAnsi" w:cstheme="minorHAnsi"/>
        <w:sz w:val="20"/>
        <w:szCs w:val="20"/>
      </w:rPr>
      <w:tab/>
      <w:t>juerg.eberhard</w:t>
    </w:r>
    <w:r w:rsidRPr="001360FB">
      <w:rPr>
        <w:rFonts w:asciiTheme="minorHAnsi" w:hAnsiTheme="minorHAnsi" w:cstheme="minorHAnsi"/>
        <w:sz w:val="20"/>
        <w:szCs w:val="20"/>
      </w:rPr>
      <w:t>@emf.ethz.ch</w:t>
    </w:r>
  </w:p>
  <w:p w14:paraId="224B9F83" w14:textId="77777777" w:rsidR="000E53D3" w:rsidRPr="001360FB" w:rsidRDefault="000E53D3" w:rsidP="00BB2803">
    <w:pPr>
      <w:pBdr>
        <w:bottom w:val="single" w:sz="4" w:space="1" w:color="auto"/>
      </w:pBdr>
      <w:tabs>
        <w:tab w:val="left" w:pos="1620"/>
        <w:tab w:val="right" w:pos="9540"/>
      </w:tabs>
      <w:spacing w:after="120"/>
      <w:rPr>
        <w:rFonts w:asciiTheme="minorHAnsi" w:hAnsiTheme="minorHAnsi" w:cstheme="minorHAnsi"/>
        <w:sz w:val="16"/>
        <w:szCs w:val="16"/>
      </w:rPr>
    </w:pPr>
    <w:r w:rsidRPr="001360FB">
      <w:rPr>
        <w:rFonts w:asciiTheme="minorHAnsi" w:hAnsiTheme="minorHAnsi" w:cstheme="minorHAnsi"/>
        <w:sz w:val="20"/>
        <w:szCs w:val="20"/>
      </w:rPr>
      <w:tab/>
      <w:t>Electricity and Mobile Communication</w:t>
    </w:r>
    <w:r w:rsidRPr="001360FB">
      <w:rPr>
        <w:rFonts w:asciiTheme="minorHAnsi" w:hAnsiTheme="minorHAnsi" w:cstheme="minorHAnsi"/>
        <w:sz w:val="20"/>
        <w:szCs w:val="20"/>
      </w:rPr>
      <w:tab/>
      <w:t>emf.ethz.ch</w:t>
    </w:r>
    <w:r w:rsidRPr="001360FB">
      <w:rPr>
        <w:rFonts w:asciiTheme="minorHAnsi" w:hAnsiTheme="minorHAnsi" w:cstheme="minorHAnsi"/>
        <w:sz w:val="20"/>
        <w:szCs w:val="20"/>
      </w:rPr>
      <w:br/>
    </w:r>
    <w:r w:rsidRPr="001360FB">
      <w:rPr>
        <w:rFonts w:asciiTheme="minorHAnsi" w:hAnsiTheme="minorHAnsi" w:cstheme="minorHAnsi"/>
        <w:sz w:val="16"/>
        <w:szCs w:val="16"/>
      </w:rPr>
      <w:tab/>
    </w:r>
    <w:r w:rsidRPr="001360FB">
      <w:rPr>
        <w:rFonts w:asciiTheme="minorHAnsi" w:hAnsiTheme="minorHAnsi" w:cstheme="minorHAnsi"/>
        <w:sz w:val="16"/>
        <w:szCs w:val="16"/>
      </w:rPr>
      <w:tab/>
    </w:r>
  </w:p>
  <w:p w14:paraId="4A332661" w14:textId="6AB0066F" w:rsidR="000E53D3" w:rsidRDefault="000E53D3" w:rsidP="00BB2803">
    <w:pPr>
      <w:tabs>
        <w:tab w:val="left" w:pos="7380"/>
      </w:tabs>
      <w:rPr>
        <w:rFonts w:asciiTheme="minorHAnsi" w:hAnsiTheme="minorHAnsi" w:cstheme="minorHAnsi"/>
        <w:sz w:val="20"/>
        <w:szCs w:val="20"/>
      </w:rPr>
    </w:pPr>
  </w:p>
  <w:p w14:paraId="7DF3C343" w14:textId="77777777" w:rsidR="000E53D3" w:rsidRPr="001360FB" w:rsidRDefault="000E53D3" w:rsidP="00BB2803">
    <w:pPr>
      <w:tabs>
        <w:tab w:val="left" w:pos="7380"/>
      </w:tabs>
      <w:rPr>
        <w:rFonts w:asciiTheme="minorHAnsi" w:hAnsiTheme="minorHAnsi" w:cstheme="minorHAns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63CB1"/>
    <w:multiLevelType w:val="multilevel"/>
    <w:tmpl w:val="6B3C7404"/>
    <w:lvl w:ilvl="0">
      <w:start w:val="1"/>
      <w:numFmt w:val="lowerLetter"/>
      <w:lvlText w:val="%1)"/>
      <w:lvlJc w:val="left"/>
      <w:pPr>
        <w:tabs>
          <w:tab w:val="num" w:pos="425"/>
        </w:tabs>
        <w:ind w:left="425" w:hanging="405"/>
      </w:pPr>
      <w:rPr>
        <w:rFonts w:hint="default"/>
      </w:rPr>
    </w:lvl>
    <w:lvl w:ilvl="1">
      <w:numFmt w:val="decimal"/>
      <w:lvlText w:val="%2."/>
      <w:lvlJc w:val="left"/>
      <w:pPr>
        <w:tabs>
          <w:tab w:val="num" w:pos="1100"/>
        </w:tabs>
        <w:ind w:left="11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" w15:restartNumberingAfterBreak="0">
    <w:nsid w:val="2167191D"/>
    <w:multiLevelType w:val="multilevel"/>
    <w:tmpl w:val="E7EA9B3A"/>
    <w:lvl w:ilvl="0">
      <w:start w:val="1"/>
      <w:numFmt w:val="lowerLetter"/>
      <w:lvlText w:val="%1)"/>
      <w:lvlJc w:val="left"/>
      <w:pPr>
        <w:tabs>
          <w:tab w:val="num" w:pos="425"/>
        </w:tabs>
        <w:ind w:left="42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2" w15:restartNumberingAfterBreak="0">
    <w:nsid w:val="34903F93"/>
    <w:multiLevelType w:val="singleLevel"/>
    <w:tmpl w:val="522E06E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3" w15:restartNumberingAfterBreak="0">
    <w:nsid w:val="3F794B1E"/>
    <w:multiLevelType w:val="multilevel"/>
    <w:tmpl w:val="FEB872B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44FC41D9"/>
    <w:multiLevelType w:val="hybridMultilevel"/>
    <w:tmpl w:val="25C43E34"/>
    <w:lvl w:ilvl="0" w:tplc="4CC0E334">
      <w:start w:val="1"/>
      <w:numFmt w:val="lowerLetter"/>
      <w:lvlText w:val="%1)"/>
      <w:lvlJc w:val="left"/>
      <w:pPr>
        <w:tabs>
          <w:tab w:val="num" w:pos="425"/>
        </w:tabs>
        <w:ind w:left="425" w:hanging="405"/>
      </w:pPr>
      <w:rPr>
        <w:rFonts w:hint="default"/>
      </w:rPr>
    </w:lvl>
    <w:lvl w:ilvl="1" w:tplc="C7BC3122">
      <w:start w:val="1"/>
      <w:numFmt w:val="decimal"/>
      <w:lvlText w:val="%2."/>
      <w:lvlJc w:val="left"/>
      <w:pPr>
        <w:tabs>
          <w:tab w:val="num" w:pos="1100"/>
        </w:tabs>
        <w:ind w:left="11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5" w15:restartNumberingAfterBreak="0">
    <w:nsid w:val="514C0484"/>
    <w:multiLevelType w:val="multilevel"/>
    <w:tmpl w:val="D9FC2436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596867167">
    <w:abstractNumId w:val="4"/>
  </w:num>
  <w:num w:numId="2" w16cid:durableId="183439688">
    <w:abstractNumId w:val="1"/>
  </w:num>
  <w:num w:numId="3" w16cid:durableId="2127767923">
    <w:abstractNumId w:val="0"/>
  </w:num>
  <w:num w:numId="4" w16cid:durableId="439616946">
    <w:abstractNumId w:val="2"/>
  </w:num>
  <w:num w:numId="5" w16cid:durableId="2121951861">
    <w:abstractNumId w:val="5"/>
  </w:num>
  <w:num w:numId="6" w16cid:durableId="20277496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A26"/>
    <w:rsid w:val="00024E24"/>
    <w:rsid w:val="00026A9A"/>
    <w:rsid w:val="000307C7"/>
    <w:rsid w:val="000628E0"/>
    <w:rsid w:val="00085D84"/>
    <w:rsid w:val="0009461B"/>
    <w:rsid w:val="000A107D"/>
    <w:rsid w:val="000A28BC"/>
    <w:rsid w:val="000D60F3"/>
    <w:rsid w:val="000E53D3"/>
    <w:rsid w:val="000E741C"/>
    <w:rsid w:val="001024A7"/>
    <w:rsid w:val="00113008"/>
    <w:rsid w:val="0012450A"/>
    <w:rsid w:val="00136B22"/>
    <w:rsid w:val="0014529A"/>
    <w:rsid w:val="00162E57"/>
    <w:rsid w:val="001722B4"/>
    <w:rsid w:val="00174BC0"/>
    <w:rsid w:val="00176A3F"/>
    <w:rsid w:val="00192D9B"/>
    <w:rsid w:val="001B4938"/>
    <w:rsid w:val="001C4A99"/>
    <w:rsid w:val="001D45B7"/>
    <w:rsid w:val="001D5B7B"/>
    <w:rsid w:val="001E72D9"/>
    <w:rsid w:val="001F175A"/>
    <w:rsid w:val="00204B12"/>
    <w:rsid w:val="00226137"/>
    <w:rsid w:val="0023154D"/>
    <w:rsid w:val="00246A06"/>
    <w:rsid w:val="0024706F"/>
    <w:rsid w:val="00250456"/>
    <w:rsid w:val="002633F1"/>
    <w:rsid w:val="0028581F"/>
    <w:rsid w:val="00291CAA"/>
    <w:rsid w:val="00296DF2"/>
    <w:rsid w:val="002B4928"/>
    <w:rsid w:val="002B552C"/>
    <w:rsid w:val="002E353B"/>
    <w:rsid w:val="002E4075"/>
    <w:rsid w:val="002F2F0B"/>
    <w:rsid w:val="003020CE"/>
    <w:rsid w:val="0030353B"/>
    <w:rsid w:val="00330C96"/>
    <w:rsid w:val="0035213A"/>
    <w:rsid w:val="00377138"/>
    <w:rsid w:val="00382A0A"/>
    <w:rsid w:val="00384BAC"/>
    <w:rsid w:val="00386B0A"/>
    <w:rsid w:val="0038774B"/>
    <w:rsid w:val="003934F7"/>
    <w:rsid w:val="003A66DB"/>
    <w:rsid w:val="003C2A26"/>
    <w:rsid w:val="003C4880"/>
    <w:rsid w:val="003E3544"/>
    <w:rsid w:val="003E3546"/>
    <w:rsid w:val="003E411D"/>
    <w:rsid w:val="003E69CC"/>
    <w:rsid w:val="003F576F"/>
    <w:rsid w:val="00402D67"/>
    <w:rsid w:val="00423F6F"/>
    <w:rsid w:val="00424428"/>
    <w:rsid w:val="0044452C"/>
    <w:rsid w:val="00454E67"/>
    <w:rsid w:val="004614F0"/>
    <w:rsid w:val="004903E5"/>
    <w:rsid w:val="004A1C5F"/>
    <w:rsid w:val="004A3B7E"/>
    <w:rsid w:val="004B1DCD"/>
    <w:rsid w:val="004B5046"/>
    <w:rsid w:val="004B7F2F"/>
    <w:rsid w:val="004C1347"/>
    <w:rsid w:val="00526677"/>
    <w:rsid w:val="0053120D"/>
    <w:rsid w:val="005319DF"/>
    <w:rsid w:val="0053279C"/>
    <w:rsid w:val="00535B02"/>
    <w:rsid w:val="00540332"/>
    <w:rsid w:val="00542BD6"/>
    <w:rsid w:val="0054473D"/>
    <w:rsid w:val="00544D46"/>
    <w:rsid w:val="0055521D"/>
    <w:rsid w:val="00563BD2"/>
    <w:rsid w:val="0056427B"/>
    <w:rsid w:val="00571D4D"/>
    <w:rsid w:val="00585EC1"/>
    <w:rsid w:val="00592853"/>
    <w:rsid w:val="005A13A2"/>
    <w:rsid w:val="005A3486"/>
    <w:rsid w:val="005A44E9"/>
    <w:rsid w:val="00600A32"/>
    <w:rsid w:val="00615128"/>
    <w:rsid w:val="00623C4E"/>
    <w:rsid w:val="00626E20"/>
    <w:rsid w:val="00641878"/>
    <w:rsid w:val="00643CA9"/>
    <w:rsid w:val="006567B7"/>
    <w:rsid w:val="006860D2"/>
    <w:rsid w:val="006910B0"/>
    <w:rsid w:val="006D5AB7"/>
    <w:rsid w:val="006E0854"/>
    <w:rsid w:val="006E53B8"/>
    <w:rsid w:val="006F3069"/>
    <w:rsid w:val="00722E23"/>
    <w:rsid w:val="0073779C"/>
    <w:rsid w:val="00741FD9"/>
    <w:rsid w:val="007441BD"/>
    <w:rsid w:val="0075418A"/>
    <w:rsid w:val="007851E1"/>
    <w:rsid w:val="00794D95"/>
    <w:rsid w:val="007A18EC"/>
    <w:rsid w:val="007A36D9"/>
    <w:rsid w:val="007D1B4C"/>
    <w:rsid w:val="007E10F4"/>
    <w:rsid w:val="007F0836"/>
    <w:rsid w:val="007F6F22"/>
    <w:rsid w:val="00811819"/>
    <w:rsid w:val="0082044D"/>
    <w:rsid w:val="0083106F"/>
    <w:rsid w:val="00836B27"/>
    <w:rsid w:val="00842A58"/>
    <w:rsid w:val="0086497F"/>
    <w:rsid w:val="00866089"/>
    <w:rsid w:val="0087634A"/>
    <w:rsid w:val="008852ED"/>
    <w:rsid w:val="008A1934"/>
    <w:rsid w:val="008A2148"/>
    <w:rsid w:val="008A675B"/>
    <w:rsid w:val="008A6BF0"/>
    <w:rsid w:val="008B0B01"/>
    <w:rsid w:val="008B1F22"/>
    <w:rsid w:val="008B31B1"/>
    <w:rsid w:val="008B3B3D"/>
    <w:rsid w:val="008C073E"/>
    <w:rsid w:val="008C7A1F"/>
    <w:rsid w:val="008E3627"/>
    <w:rsid w:val="00914472"/>
    <w:rsid w:val="0091665C"/>
    <w:rsid w:val="00932AF1"/>
    <w:rsid w:val="00943C57"/>
    <w:rsid w:val="009454EB"/>
    <w:rsid w:val="00952487"/>
    <w:rsid w:val="0098454C"/>
    <w:rsid w:val="00990C74"/>
    <w:rsid w:val="009979C3"/>
    <w:rsid w:val="009B152A"/>
    <w:rsid w:val="009B164F"/>
    <w:rsid w:val="009C6096"/>
    <w:rsid w:val="009D5E2D"/>
    <w:rsid w:val="00A11570"/>
    <w:rsid w:val="00A14BDF"/>
    <w:rsid w:val="00A27D59"/>
    <w:rsid w:val="00A414AF"/>
    <w:rsid w:val="00A41590"/>
    <w:rsid w:val="00A67F72"/>
    <w:rsid w:val="00A73DD3"/>
    <w:rsid w:val="00A77138"/>
    <w:rsid w:val="00A82E91"/>
    <w:rsid w:val="00A92E5C"/>
    <w:rsid w:val="00AA5329"/>
    <w:rsid w:val="00AB62C3"/>
    <w:rsid w:val="00AB6A8E"/>
    <w:rsid w:val="00AC1243"/>
    <w:rsid w:val="00AD2555"/>
    <w:rsid w:val="00AD4A34"/>
    <w:rsid w:val="00B2037B"/>
    <w:rsid w:val="00B238FF"/>
    <w:rsid w:val="00B31398"/>
    <w:rsid w:val="00B45C5E"/>
    <w:rsid w:val="00BA06BF"/>
    <w:rsid w:val="00BA5A2A"/>
    <w:rsid w:val="00BB2803"/>
    <w:rsid w:val="00BB5413"/>
    <w:rsid w:val="00BF3956"/>
    <w:rsid w:val="00C01563"/>
    <w:rsid w:val="00C24913"/>
    <w:rsid w:val="00C31D50"/>
    <w:rsid w:val="00C34F50"/>
    <w:rsid w:val="00C4197D"/>
    <w:rsid w:val="00C575F3"/>
    <w:rsid w:val="00C624DB"/>
    <w:rsid w:val="00C86DCE"/>
    <w:rsid w:val="00CA430B"/>
    <w:rsid w:val="00CB002E"/>
    <w:rsid w:val="00CB083E"/>
    <w:rsid w:val="00CC15BB"/>
    <w:rsid w:val="00CC29A1"/>
    <w:rsid w:val="00CE0849"/>
    <w:rsid w:val="00CE6670"/>
    <w:rsid w:val="00CF158F"/>
    <w:rsid w:val="00D00FA6"/>
    <w:rsid w:val="00D04258"/>
    <w:rsid w:val="00D11403"/>
    <w:rsid w:val="00D309B0"/>
    <w:rsid w:val="00D31D5A"/>
    <w:rsid w:val="00D418D4"/>
    <w:rsid w:val="00D518AA"/>
    <w:rsid w:val="00D579D3"/>
    <w:rsid w:val="00D717AE"/>
    <w:rsid w:val="00D8210F"/>
    <w:rsid w:val="00D85204"/>
    <w:rsid w:val="00DB45C1"/>
    <w:rsid w:val="00DF0617"/>
    <w:rsid w:val="00E04F97"/>
    <w:rsid w:val="00E213D3"/>
    <w:rsid w:val="00E261B0"/>
    <w:rsid w:val="00E77F69"/>
    <w:rsid w:val="00E90A0B"/>
    <w:rsid w:val="00EB5E53"/>
    <w:rsid w:val="00EB66E9"/>
    <w:rsid w:val="00EC0848"/>
    <w:rsid w:val="00ED4E82"/>
    <w:rsid w:val="00EE1F09"/>
    <w:rsid w:val="00EE70B4"/>
    <w:rsid w:val="00F04313"/>
    <w:rsid w:val="00F41412"/>
    <w:rsid w:val="00F6018B"/>
    <w:rsid w:val="00F94A49"/>
    <w:rsid w:val="00FA4A2B"/>
    <w:rsid w:val="00FA6116"/>
    <w:rsid w:val="00FC0924"/>
    <w:rsid w:val="00FE213E"/>
    <w:rsid w:val="00FE2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4:docId w14:val="070E6842"/>
  <w15:docId w15:val="{B0333E13-DD96-4775-A1A3-BC875DA16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2555"/>
    <w:rPr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qFormat/>
    <w:rsid w:val="003E411D"/>
    <w:pPr>
      <w:keepNext/>
      <w:spacing w:after="40"/>
      <w:outlineLvl w:val="0"/>
    </w:pPr>
    <w:rPr>
      <w:b/>
      <w:sz w:val="22"/>
      <w:szCs w:val="20"/>
    </w:rPr>
  </w:style>
  <w:style w:type="paragraph" w:styleId="berschrift4">
    <w:name w:val="heading 4"/>
    <w:basedOn w:val="Standard"/>
    <w:next w:val="Standard"/>
    <w:qFormat/>
    <w:rsid w:val="003E411D"/>
    <w:pPr>
      <w:keepNext/>
      <w:spacing w:before="240" w:after="60"/>
      <w:outlineLvl w:val="3"/>
    </w:pPr>
    <w:rPr>
      <w:rFonts w:ascii="Arial" w:hAnsi="Arial"/>
      <w:b/>
      <w:szCs w:val="20"/>
      <w:lang w:val="de-DE"/>
    </w:rPr>
  </w:style>
  <w:style w:type="paragraph" w:styleId="berschrift5">
    <w:name w:val="heading 5"/>
    <w:basedOn w:val="Standard"/>
    <w:next w:val="Standard"/>
    <w:qFormat/>
    <w:rsid w:val="00FE292A"/>
    <w:pPr>
      <w:keepNext/>
      <w:spacing w:line="360" w:lineRule="atLeast"/>
      <w:jc w:val="center"/>
      <w:outlineLvl w:val="4"/>
    </w:pPr>
    <w:rPr>
      <w:rFonts w:ascii="Arial" w:hAnsi="Arial" w:cs="Arial"/>
      <w:b/>
      <w:szCs w:val="20"/>
      <w:lang w:val="de-CH"/>
    </w:rPr>
  </w:style>
  <w:style w:type="paragraph" w:styleId="berschrift6">
    <w:name w:val="heading 6"/>
    <w:basedOn w:val="Standard"/>
    <w:next w:val="Standard"/>
    <w:qFormat/>
    <w:rsid w:val="00FE292A"/>
    <w:pPr>
      <w:keepNext/>
      <w:ind w:right="-144"/>
      <w:outlineLvl w:val="5"/>
    </w:pPr>
    <w:rPr>
      <w:rFonts w:ascii="Arial" w:hAnsi="Arial" w:cs="Arial"/>
      <w:b/>
      <w:bCs/>
      <w:sz w:val="20"/>
      <w:szCs w:val="20"/>
      <w:lang w:val="de-CH"/>
    </w:rPr>
  </w:style>
  <w:style w:type="paragraph" w:styleId="berschrift7">
    <w:name w:val="heading 7"/>
    <w:basedOn w:val="Standard"/>
    <w:next w:val="Standard"/>
    <w:qFormat/>
    <w:rsid w:val="00FE292A"/>
    <w:pPr>
      <w:keepNext/>
      <w:spacing w:before="240" w:line="40" w:lineRule="atLeast"/>
      <w:jc w:val="center"/>
      <w:outlineLvl w:val="6"/>
    </w:pPr>
    <w:rPr>
      <w:rFonts w:ascii="Arial" w:hAnsi="Arial" w:cs="Arial"/>
      <w:b/>
      <w:sz w:val="20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C073E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rsid w:val="008C073E"/>
    <w:pPr>
      <w:tabs>
        <w:tab w:val="center" w:pos="4320"/>
        <w:tab w:val="right" w:pos="8640"/>
      </w:tabs>
    </w:pPr>
  </w:style>
  <w:style w:type="paragraph" w:customStyle="1" w:styleId="Tabelle">
    <w:name w:val="Tabelle"/>
    <w:basedOn w:val="Standard"/>
    <w:rsid w:val="00FE292A"/>
    <w:rPr>
      <w:rFonts w:ascii="Arial" w:hAnsi="Arial"/>
      <w:sz w:val="20"/>
      <w:szCs w:val="20"/>
    </w:rPr>
  </w:style>
  <w:style w:type="paragraph" w:styleId="Textkrper">
    <w:name w:val="Body Text"/>
    <w:basedOn w:val="Standard"/>
    <w:rsid w:val="00FE292A"/>
    <w:pPr>
      <w:ind w:right="-144"/>
    </w:pPr>
    <w:rPr>
      <w:rFonts w:ascii="Arial" w:hAnsi="Arial" w:cs="Arial"/>
      <w:color w:val="000000"/>
      <w:sz w:val="18"/>
      <w:szCs w:val="18"/>
      <w:lang w:val="de-CH"/>
    </w:rPr>
  </w:style>
  <w:style w:type="character" w:styleId="Seitenzahl">
    <w:name w:val="page number"/>
    <w:basedOn w:val="Absatz-Standardschriftart"/>
    <w:rsid w:val="009B152A"/>
  </w:style>
  <w:style w:type="paragraph" w:customStyle="1" w:styleId="Narrow">
    <w:name w:val="Narrow"/>
    <w:basedOn w:val="Standard"/>
    <w:rsid w:val="003E411D"/>
    <w:pPr>
      <w:tabs>
        <w:tab w:val="left" w:pos="380"/>
        <w:tab w:val="left" w:pos="4791"/>
        <w:tab w:val="left" w:pos="7938"/>
      </w:tabs>
    </w:pPr>
    <w:rPr>
      <w:rFonts w:ascii="Times" w:hAnsi="Times"/>
      <w:sz w:val="20"/>
      <w:szCs w:val="20"/>
      <w:lang w:val="en-AU"/>
    </w:rPr>
  </w:style>
  <w:style w:type="paragraph" w:styleId="Textkrper3">
    <w:name w:val="Body Text 3"/>
    <w:basedOn w:val="Standard"/>
    <w:rsid w:val="003E411D"/>
    <w:pPr>
      <w:tabs>
        <w:tab w:val="left" w:pos="5670"/>
      </w:tabs>
      <w:spacing w:before="120"/>
    </w:pPr>
    <w:rPr>
      <w:rFonts w:ascii="Times" w:hAnsi="Times"/>
      <w:b/>
      <w:szCs w:val="20"/>
    </w:rPr>
  </w:style>
  <w:style w:type="paragraph" w:customStyle="1" w:styleId="Heading">
    <w:name w:val="Heading"/>
    <w:basedOn w:val="Standard"/>
    <w:rsid w:val="003E411D"/>
    <w:pPr>
      <w:pageBreakBefore/>
      <w:tabs>
        <w:tab w:val="left" w:pos="560"/>
      </w:tabs>
      <w:ind w:right="35"/>
    </w:pPr>
    <w:rPr>
      <w:rFonts w:ascii="Times" w:hAnsi="Times"/>
      <w:b/>
      <w:sz w:val="28"/>
      <w:szCs w:val="20"/>
      <w:lang w:val="en-AU"/>
    </w:rPr>
  </w:style>
  <w:style w:type="paragraph" w:customStyle="1" w:styleId="Subheading">
    <w:name w:val="Subheading"/>
    <w:basedOn w:val="Standard"/>
    <w:rsid w:val="003E411D"/>
    <w:pPr>
      <w:spacing w:before="40"/>
      <w:ind w:left="560" w:right="15" w:hanging="560"/>
    </w:pPr>
    <w:rPr>
      <w:rFonts w:ascii="Times" w:hAnsi="Times"/>
      <w:b/>
      <w:sz w:val="20"/>
      <w:szCs w:val="20"/>
      <w:lang w:val="en-AU"/>
    </w:rPr>
  </w:style>
  <w:style w:type="paragraph" w:customStyle="1" w:styleId="Figures">
    <w:name w:val="Figures"/>
    <w:basedOn w:val="Standard"/>
    <w:rsid w:val="003E411D"/>
    <w:pPr>
      <w:tabs>
        <w:tab w:val="left" w:pos="4791"/>
        <w:tab w:val="left" w:pos="7938"/>
      </w:tabs>
      <w:spacing w:before="60"/>
      <w:ind w:right="64"/>
      <w:jc w:val="right"/>
    </w:pPr>
    <w:rPr>
      <w:rFonts w:ascii="Times" w:hAnsi="Times"/>
      <w:sz w:val="20"/>
      <w:szCs w:val="20"/>
      <w:lang w:val="en-AU"/>
    </w:rPr>
  </w:style>
  <w:style w:type="character" w:styleId="Kommentarzeichen">
    <w:name w:val="annotation reference"/>
    <w:semiHidden/>
    <w:rsid w:val="003E411D"/>
    <w:rPr>
      <w:sz w:val="16"/>
    </w:rPr>
  </w:style>
  <w:style w:type="paragraph" w:styleId="Kommentartext">
    <w:name w:val="annotation text"/>
    <w:basedOn w:val="Standard"/>
    <w:semiHidden/>
    <w:rsid w:val="003E411D"/>
    <w:rPr>
      <w:rFonts w:ascii="Times" w:hAnsi="Times"/>
      <w:sz w:val="20"/>
      <w:szCs w:val="20"/>
      <w:lang w:val="de-DE"/>
    </w:rPr>
  </w:style>
  <w:style w:type="paragraph" w:styleId="Anrede">
    <w:name w:val="Salutation"/>
    <w:basedOn w:val="Standard"/>
    <w:rsid w:val="003E411D"/>
    <w:pPr>
      <w:spacing w:after="480"/>
    </w:pPr>
    <w:rPr>
      <w:rFonts w:ascii="Arial" w:hAnsi="Arial"/>
      <w:sz w:val="22"/>
      <w:szCs w:val="20"/>
    </w:rPr>
  </w:style>
  <w:style w:type="paragraph" w:styleId="Sprechblasentext">
    <w:name w:val="Balloon Text"/>
    <w:basedOn w:val="Standard"/>
    <w:semiHidden/>
    <w:rsid w:val="003E411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303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470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Nicole\Application%20Data\Microsoft\Templates\brief_new_gd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EE9753-E410-4262-9CA9-33C812FA6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brief_new_gd.dot</Template>
  <TotalTime>0</TotalTime>
  <Pages>3</Pages>
  <Words>428</Words>
  <Characters>3943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Project Pre-Proposal</vt:lpstr>
      <vt:lpstr>Project Pre-Proposal</vt:lpstr>
    </vt:vector>
  </TitlesOfParts>
  <Company>ethz</Company>
  <LinksUpToDate>false</LinksUpToDate>
  <CharactersWithSpaces>4363</CharactersWithSpaces>
  <SharedDoc>false</SharedDoc>
  <HLinks>
    <vt:vector size="6" baseType="variant">
      <vt:variant>
        <vt:i4>7077978</vt:i4>
      </vt:variant>
      <vt:variant>
        <vt:i4>6</vt:i4>
      </vt:variant>
      <vt:variant>
        <vt:i4>0</vt:i4>
      </vt:variant>
      <vt:variant>
        <vt:i4>5</vt:i4>
      </vt:variant>
      <vt:variant>
        <vt:lpwstr>mailto:gregor@mobile-research.ethz.ch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Pre-Proposal</dc:title>
  <dc:creator>Nicole Heuberger</dc:creator>
  <cp:lastModifiedBy>Coccia  Roswitha</cp:lastModifiedBy>
  <cp:revision>4</cp:revision>
  <cp:lastPrinted>2013-06-03T08:11:00Z</cp:lastPrinted>
  <dcterms:created xsi:type="dcterms:W3CDTF">2024-09-04T13:14:00Z</dcterms:created>
  <dcterms:modified xsi:type="dcterms:W3CDTF">2024-09-04T13:24:00Z</dcterms:modified>
</cp:coreProperties>
</file>